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D455B0" w:rsidRPr="00BC40F0" w:rsidRDefault="00D455B0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0682876" r:id="rId6"/>
        </w:object>
      </w:r>
      <w:bookmarkEnd w:id="0"/>
    </w:p>
    <w:p w:rsidR="00D455B0" w:rsidRPr="00BC40F0" w:rsidRDefault="00D455B0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D455B0" w:rsidRPr="00BC40F0" w:rsidRDefault="00D455B0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D455B0" w:rsidRPr="00BC40F0" w:rsidRDefault="00D455B0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D455B0" w:rsidRPr="00BC40F0" w:rsidRDefault="00D455B0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D455B0" w:rsidRPr="00BC40F0" w:rsidRDefault="00D455B0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D455B0" w:rsidRDefault="00D455B0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D455B0" w:rsidRPr="00F72909" w:rsidRDefault="00D455B0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2272.8pt,8.3pt" to="2769.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D455B0" w:rsidRPr="000B22C9" w:rsidRDefault="00D455B0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D455B0" w:rsidRPr="00E82FEF" w:rsidRDefault="00D455B0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D455B0" w:rsidRDefault="00D455B0" w:rsidP="00F72909">
      <w:pPr>
        <w:pStyle w:val="Title"/>
        <w:rPr>
          <w:rFonts w:ascii="Times New Roman" w:hAnsi="Times New Roman"/>
          <w:b/>
          <w:szCs w:val="24"/>
        </w:rPr>
      </w:pPr>
    </w:p>
    <w:p w:rsidR="00D455B0" w:rsidRDefault="00D455B0" w:rsidP="00F72909">
      <w:pPr>
        <w:pStyle w:val="Title"/>
        <w:rPr>
          <w:rFonts w:ascii="Times New Roman" w:hAnsi="Times New Roman"/>
          <w:b/>
          <w:szCs w:val="24"/>
        </w:rPr>
      </w:pPr>
    </w:p>
    <w:p w:rsidR="00D455B0" w:rsidRDefault="00D455B0" w:rsidP="00F72909">
      <w:pPr>
        <w:pStyle w:val="Title"/>
        <w:rPr>
          <w:rFonts w:ascii="Times New Roman" w:hAnsi="Times New Roman"/>
          <w:b/>
          <w:szCs w:val="24"/>
        </w:rPr>
      </w:pPr>
    </w:p>
    <w:p w:rsidR="00D455B0" w:rsidRDefault="00D455B0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D455B0" w:rsidRPr="00BC40F0" w:rsidRDefault="00D455B0" w:rsidP="00F72909">
      <w:pPr>
        <w:pStyle w:val="Title"/>
      </w:pPr>
    </w:p>
    <w:p w:rsidR="00D455B0" w:rsidRPr="00BC40F0" w:rsidRDefault="00D455B0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D455B0" w:rsidRPr="00BC40F0" w:rsidRDefault="00D455B0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D455B0" w:rsidRPr="00170846" w:rsidRDefault="00D455B0" w:rsidP="00170846">
      <w:pPr>
        <w:pStyle w:val="NoSpacing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Про надання дозволу на списання </w:t>
      </w:r>
    </w:p>
    <w:p w:rsidR="00D455B0" w:rsidRPr="00170846" w:rsidRDefault="00D455B0" w:rsidP="00170846">
      <w:pPr>
        <w:pStyle w:val="NoSpacing"/>
        <w:rPr>
          <w:rFonts w:ascii="Times New Roman" w:hAnsi="Times New Roman"/>
          <w:b/>
          <w:sz w:val="24"/>
        </w:rPr>
      </w:pPr>
      <w:r w:rsidRPr="00170846">
        <w:rPr>
          <w:rFonts w:ascii="Times New Roman" w:hAnsi="Times New Roman"/>
          <w:b/>
          <w:sz w:val="24"/>
        </w:rPr>
        <w:t xml:space="preserve">майна комунальної власності </w:t>
      </w:r>
    </w:p>
    <w:p w:rsidR="00D455B0" w:rsidRDefault="00D455B0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D455B0" w:rsidRDefault="00D455B0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D455B0" w:rsidRDefault="00D455B0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D455B0" w:rsidRPr="00DE2C1F" w:rsidRDefault="00D455B0" w:rsidP="00170846">
      <w:pPr>
        <w:ind w:firstLine="708"/>
        <w:jc w:val="both"/>
        <w:rPr>
          <w:sz w:val="24"/>
          <w:lang w:val="uk-UA"/>
        </w:rPr>
      </w:pPr>
      <w:r>
        <w:rPr>
          <w:sz w:val="24"/>
          <w:szCs w:val="24"/>
          <w:lang w:val="uk-UA"/>
        </w:rPr>
        <w:t xml:space="preserve">Розглянувши лист  Кіцманського ВУЖКГ від 13.06.2023 р. № 207 щодо надання дозволу на списання майна комунальної власності, яке перебуває на балансі комунального підприємства та в зв’язку із його матеріальним зносом і непридатністю для подальшого використання, договір на переробку від 09.06.2023 № 934-ДС, акт-дефектації щодо заключення технічного стану електрообладнання, представленого на огляд ТзОВ «ДЕРЖ-УТИЛЬ» згідно Договору № 934-ДС від 09.06.2023, керуючись статтями 29, 30, </w:t>
      </w:r>
      <w:r w:rsidRPr="00D318B7">
        <w:rPr>
          <w:sz w:val="24"/>
          <w:szCs w:val="24"/>
          <w:lang w:val="uk-UA"/>
        </w:rPr>
        <w:t xml:space="preserve">60 Закону України «Про місцеве самоврядування в Україні», </w:t>
      </w:r>
      <w:r w:rsidRPr="00DE2C1F">
        <w:rPr>
          <w:sz w:val="24"/>
          <w:lang w:val="uk-UA"/>
        </w:rPr>
        <w:t>виконавчий комітет міської ради</w:t>
      </w:r>
    </w:p>
    <w:p w:rsidR="00D455B0" w:rsidRPr="00AB17F3" w:rsidRDefault="00D455B0" w:rsidP="00170846">
      <w:pPr>
        <w:jc w:val="both"/>
        <w:rPr>
          <w:b/>
          <w:sz w:val="16"/>
          <w:lang w:val="uk-UA"/>
        </w:rPr>
      </w:pPr>
    </w:p>
    <w:p w:rsidR="00D455B0" w:rsidRPr="00DE2C1F" w:rsidRDefault="00D455B0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D455B0" w:rsidRPr="00AB17F3" w:rsidRDefault="00D455B0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D455B0" w:rsidRPr="005C663F" w:rsidRDefault="00D455B0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F61642">
        <w:rPr>
          <w:shd w:val="clear" w:color="auto" w:fill="FFFFFF"/>
          <w:lang w:val="uk-UA"/>
        </w:rPr>
        <w:t xml:space="preserve">Надати дозвіл </w:t>
      </w:r>
      <w:r>
        <w:rPr>
          <w:shd w:val="clear" w:color="auto" w:fill="FFFFFF"/>
          <w:lang w:val="uk-UA"/>
        </w:rPr>
        <w:t>Кіцманському ВУЖКГ (Ярослав ЯРЕМІЙ) н</w:t>
      </w:r>
      <w:r w:rsidRPr="00F61642">
        <w:rPr>
          <w:shd w:val="clear" w:color="auto" w:fill="FFFFFF"/>
          <w:lang w:val="uk-UA"/>
        </w:rPr>
        <w:t xml:space="preserve">а списання з балансу </w:t>
      </w:r>
      <w:r>
        <w:rPr>
          <w:shd w:val="clear" w:color="auto" w:fill="FFFFFF"/>
          <w:lang w:val="uk-UA"/>
        </w:rPr>
        <w:t xml:space="preserve">підприємства основних засобів у зв’язку із фізичним зносом, згідно клопотання та акту-дефектації від 09.06.2023 №1. </w:t>
      </w:r>
    </w:p>
    <w:p w:rsidR="00D455B0" w:rsidRPr="00F61642" w:rsidRDefault="00D455B0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>Кіцманському ВУЖКГ (Ярослав ЯРЕМІЙ)</w:t>
      </w:r>
      <w:r>
        <w:rPr>
          <w:lang w:val="uk-UA"/>
        </w:rPr>
        <w:t xml:space="preserve"> </w:t>
      </w:r>
      <w:r w:rsidRPr="00AE4EF3">
        <w:rPr>
          <w:lang w:val="uk-UA" w:eastAsia="uk-UA"/>
        </w:rPr>
        <w:t>провести списання комунального майна відповідно</w:t>
      </w:r>
      <w:r>
        <w:rPr>
          <w:lang w:val="uk-UA" w:eastAsia="uk-UA"/>
        </w:rPr>
        <w:t xml:space="preserve"> до</w:t>
      </w:r>
      <w:r w:rsidRPr="00AE4EF3">
        <w:rPr>
          <w:lang w:val="uk-UA" w:eastAsia="uk-UA"/>
        </w:rPr>
        <w:t xml:space="preserve"> </w:t>
      </w:r>
      <w:r>
        <w:rPr>
          <w:lang w:val="uk-UA" w:eastAsia="uk-UA"/>
        </w:rPr>
        <w:t>вимог чинного законодавства</w:t>
      </w:r>
      <w:r w:rsidRPr="00AC0264">
        <w:rPr>
          <w:lang w:val="uk-UA"/>
        </w:rPr>
        <w:t>.</w:t>
      </w:r>
    </w:p>
    <w:p w:rsidR="00D455B0" w:rsidRPr="00F61642" w:rsidRDefault="00D455B0" w:rsidP="00600B3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DE2C1F">
        <w:rPr>
          <w:lang w:val="uk-UA"/>
        </w:rPr>
        <w:t xml:space="preserve">Контроль за виконанням </w:t>
      </w:r>
      <w:r>
        <w:rPr>
          <w:lang w:val="uk-UA"/>
        </w:rPr>
        <w:t xml:space="preserve">цього </w:t>
      </w:r>
      <w:r w:rsidRPr="00DE2C1F">
        <w:rPr>
          <w:lang w:val="uk-UA"/>
        </w:rPr>
        <w:t xml:space="preserve">рішення покласти на заступника міського голови з питань </w:t>
      </w:r>
      <w:r>
        <w:rPr>
          <w:lang w:val="uk-UA"/>
        </w:rPr>
        <w:t xml:space="preserve">організаційно-господарської </w:t>
      </w:r>
      <w:r w:rsidRPr="00DE2C1F">
        <w:rPr>
          <w:lang w:val="uk-UA"/>
        </w:rPr>
        <w:t>діяльності</w:t>
      </w:r>
      <w:r>
        <w:rPr>
          <w:lang w:val="uk-UA"/>
        </w:rPr>
        <w:t xml:space="preserve"> Олександра ТКАЧУКА. </w:t>
      </w:r>
    </w:p>
    <w:p w:rsidR="00D455B0" w:rsidRDefault="00D455B0" w:rsidP="00337413">
      <w:pPr>
        <w:jc w:val="both"/>
        <w:rPr>
          <w:b/>
          <w:sz w:val="24"/>
          <w:szCs w:val="24"/>
          <w:lang w:val="uk-UA"/>
        </w:rPr>
      </w:pPr>
    </w:p>
    <w:p w:rsidR="00D455B0" w:rsidRDefault="00D455B0" w:rsidP="00337413">
      <w:pPr>
        <w:jc w:val="both"/>
        <w:rPr>
          <w:b/>
          <w:sz w:val="24"/>
          <w:szCs w:val="24"/>
          <w:lang w:val="uk-UA"/>
        </w:rPr>
      </w:pPr>
    </w:p>
    <w:p w:rsidR="00D455B0" w:rsidRDefault="00D455B0" w:rsidP="00337413">
      <w:pPr>
        <w:jc w:val="both"/>
        <w:rPr>
          <w:b/>
          <w:sz w:val="24"/>
          <w:szCs w:val="24"/>
          <w:lang w:val="uk-UA"/>
        </w:rPr>
      </w:pPr>
    </w:p>
    <w:p w:rsidR="00D455B0" w:rsidRPr="00987B48" w:rsidRDefault="00D455B0" w:rsidP="0033741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</w:t>
      </w:r>
      <w:r>
        <w:rPr>
          <w:b/>
          <w:sz w:val="24"/>
          <w:szCs w:val="24"/>
          <w:lang w:val="uk-UA"/>
        </w:rPr>
        <w:tab/>
        <w:t xml:space="preserve">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         Сергій БУЛЕГА</w:t>
      </w: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5C663F">
      <w:pPr>
        <w:tabs>
          <w:tab w:val="left" w:pos="709"/>
        </w:tabs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  <w:bookmarkStart w:id="1" w:name="_GoBack"/>
      <w:bookmarkEnd w:id="1"/>
    </w:p>
    <w:p w:rsidR="00D455B0" w:rsidRDefault="00D455B0" w:rsidP="006F2A3A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6F2A3A">
      <w:pPr>
        <w:ind w:left="660"/>
        <w:rPr>
          <w:lang w:val="uk-UA"/>
        </w:rPr>
      </w:pPr>
    </w:p>
    <w:p w:rsidR="00D455B0" w:rsidRPr="00BC40F0" w:rsidRDefault="00D455B0" w:rsidP="00C76F47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C76F47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C214B7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C214B7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C214B7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C214B7">
      <w:pPr>
        <w:ind w:left="660"/>
        <w:rPr>
          <w:b/>
          <w:sz w:val="24"/>
          <w:szCs w:val="24"/>
          <w:lang w:val="uk-UA"/>
        </w:rPr>
      </w:pPr>
    </w:p>
    <w:p w:rsidR="00D455B0" w:rsidRDefault="00D455B0" w:rsidP="00C214B7">
      <w:pPr>
        <w:ind w:left="660"/>
        <w:rPr>
          <w:b/>
          <w:sz w:val="24"/>
          <w:szCs w:val="24"/>
          <w:lang w:val="uk-UA"/>
        </w:rPr>
      </w:pPr>
    </w:p>
    <w:sectPr w:rsidR="00D455B0" w:rsidSect="001C3E42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1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13"/>
  </w:num>
  <w:num w:numId="8">
    <w:abstractNumId w:val="5"/>
  </w:num>
  <w:num w:numId="9">
    <w:abstractNumId w:val="7"/>
  </w:num>
  <w:num w:numId="10">
    <w:abstractNumId w:val="9"/>
  </w:num>
  <w:num w:numId="11">
    <w:abstractNumId w:val="1"/>
  </w:num>
  <w:num w:numId="12">
    <w:abstractNumId w:val="6"/>
  </w:num>
  <w:num w:numId="13">
    <w:abstractNumId w:val="1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4155A"/>
    <w:rsid w:val="0004387F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2063D"/>
    <w:rsid w:val="001342DF"/>
    <w:rsid w:val="001349E2"/>
    <w:rsid w:val="00170846"/>
    <w:rsid w:val="0018598B"/>
    <w:rsid w:val="001862AE"/>
    <w:rsid w:val="001A4634"/>
    <w:rsid w:val="001B2D66"/>
    <w:rsid w:val="001B3352"/>
    <w:rsid w:val="001C3E42"/>
    <w:rsid w:val="001D683C"/>
    <w:rsid w:val="001E5A6C"/>
    <w:rsid w:val="001F5BC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32764"/>
    <w:rsid w:val="00337413"/>
    <w:rsid w:val="0034002B"/>
    <w:rsid w:val="00343E3C"/>
    <w:rsid w:val="003452AD"/>
    <w:rsid w:val="00353B6D"/>
    <w:rsid w:val="00360CD7"/>
    <w:rsid w:val="003723B8"/>
    <w:rsid w:val="00385FC4"/>
    <w:rsid w:val="00397F44"/>
    <w:rsid w:val="003A2AA1"/>
    <w:rsid w:val="003B6715"/>
    <w:rsid w:val="003C5E4E"/>
    <w:rsid w:val="003C6E62"/>
    <w:rsid w:val="003F09B3"/>
    <w:rsid w:val="003F3C5D"/>
    <w:rsid w:val="004054FD"/>
    <w:rsid w:val="00420D0C"/>
    <w:rsid w:val="004215D4"/>
    <w:rsid w:val="00425646"/>
    <w:rsid w:val="0042641F"/>
    <w:rsid w:val="004327B1"/>
    <w:rsid w:val="00435CF8"/>
    <w:rsid w:val="004365BD"/>
    <w:rsid w:val="00447751"/>
    <w:rsid w:val="00450633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B76CE"/>
    <w:rsid w:val="005C3E1F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E4D4B"/>
    <w:rsid w:val="006F2A3A"/>
    <w:rsid w:val="007131EB"/>
    <w:rsid w:val="00764F42"/>
    <w:rsid w:val="007705A6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756F"/>
    <w:rsid w:val="00914BED"/>
    <w:rsid w:val="00954DB6"/>
    <w:rsid w:val="009666FF"/>
    <w:rsid w:val="00981FB4"/>
    <w:rsid w:val="00987B48"/>
    <w:rsid w:val="009A2350"/>
    <w:rsid w:val="009C2736"/>
    <w:rsid w:val="009D123B"/>
    <w:rsid w:val="009D2229"/>
    <w:rsid w:val="009D2268"/>
    <w:rsid w:val="009E77CB"/>
    <w:rsid w:val="009F02A3"/>
    <w:rsid w:val="00A1707A"/>
    <w:rsid w:val="00A305B8"/>
    <w:rsid w:val="00A448DD"/>
    <w:rsid w:val="00A54208"/>
    <w:rsid w:val="00A60BD1"/>
    <w:rsid w:val="00A61700"/>
    <w:rsid w:val="00A631FB"/>
    <w:rsid w:val="00A71F67"/>
    <w:rsid w:val="00A81AE5"/>
    <w:rsid w:val="00A9102F"/>
    <w:rsid w:val="00A93865"/>
    <w:rsid w:val="00AA2A50"/>
    <w:rsid w:val="00AB06E9"/>
    <w:rsid w:val="00AB17F3"/>
    <w:rsid w:val="00AB608F"/>
    <w:rsid w:val="00AC0264"/>
    <w:rsid w:val="00AE4EF3"/>
    <w:rsid w:val="00B01166"/>
    <w:rsid w:val="00B3011A"/>
    <w:rsid w:val="00B41139"/>
    <w:rsid w:val="00B43A3F"/>
    <w:rsid w:val="00B81F78"/>
    <w:rsid w:val="00B82840"/>
    <w:rsid w:val="00B850E0"/>
    <w:rsid w:val="00BA1BD3"/>
    <w:rsid w:val="00BB6101"/>
    <w:rsid w:val="00BC40F0"/>
    <w:rsid w:val="00C037CF"/>
    <w:rsid w:val="00C17356"/>
    <w:rsid w:val="00C214B7"/>
    <w:rsid w:val="00C306E5"/>
    <w:rsid w:val="00C4342C"/>
    <w:rsid w:val="00C45065"/>
    <w:rsid w:val="00C57A22"/>
    <w:rsid w:val="00C70D1E"/>
    <w:rsid w:val="00C72A1F"/>
    <w:rsid w:val="00C76F47"/>
    <w:rsid w:val="00C83AC9"/>
    <w:rsid w:val="00C8497B"/>
    <w:rsid w:val="00C86362"/>
    <w:rsid w:val="00CD20E9"/>
    <w:rsid w:val="00D162D0"/>
    <w:rsid w:val="00D164C9"/>
    <w:rsid w:val="00D201BA"/>
    <w:rsid w:val="00D318B7"/>
    <w:rsid w:val="00D36EEC"/>
    <w:rsid w:val="00D4223B"/>
    <w:rsid w:val="00D455B0"/>
    <w:rsid w:val="00D50ADA"/>
    <w:rsid w:val="00D532BB"/>
    <w:rsid w:val="00D6553C"/>
    <w:rsid w:val="00D66E91"/>
    <w:rsid w:val="00D75995"/>
    <w:rsid w:val="00D86FA6"/>
    <w:rsid w:val="00DC0BAA"/>
    <w:rsid w:val="00DC0DBE"/>
    <w:rsid w:val="00DD35A1"/>
    <w:rsid w:val="00DE2C1F"/>
    <w:rsid w:val="00DF1277"/>
    <w:rsid w:val="00E00081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A66C1"/>
    <w:rsid w:val="00EC0F70"/>
    <w:rsid w:val="00EC319C"/>
    <w:rsid w:val="00EC4E84"/>
    <w:rsid w:val="00ED480B"/>
    <w:rsid w:val="00EF5CFE"/>
    <w:rsid w:val="00F26D3A"/>
    <w:rsid w:val="00F30B04"/>
    <w:rsid w:val="00F43F16"/>
    <w:rsid w:val="00F50F98"/>
    <w:rsid w:val="00F61642"/>
    <w:rsid w:val="00F647FC"/>
    <w:rsid w:val="00F71BE6"/>
    <w:rsid w:val="00F72909"/>
    <w:rsid w:val="00F80EB0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a">
    <w:name w:val="Основний текст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0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799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235</Words>
  <Characters>1342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2022-09-28T14:02:00Z</cp:lastPrinted>
  <dcterms:created xsi:type="dcterms:W3CDTF">2023-07-07T13:21:00Z</dcterms:created>
  <dcterms:modified xsi:type="dcterms:W3CDTF">2023-07-12T13:02:00Z</dcterms:modified>
</cp:coreProperties>
</file>