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E38F3" w:rsidRPr="00BC40F0" w:rsidRDefault="005E38F3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0682373" r:id="rId6"/>
        </w:object>
      </w:r>
      <w:bookmarkEnd w:id="0"/>
    </w:p>
    <w:p w:rsidR="005E38F3" w:rsidRPr="00BC40F0" w:rsidRDefault="005E38F3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E38F3" w:rsidRPr="00BC40F0" w:rsidRDefault="005E38F3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E38F3" w:rsidRPr="00BC40F0" w:rsidRDefault="005E38F3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5E38F3" w:rsidRPr="00BC40F0" w:rsidRDefault="005E38F3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E38F3" w:rsidRPr="00BC40F0" w:rsidRDefault="005E38F3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5E38F3" w:rsidRDefault="005E38F3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5E38F3" w:rsidRPr="00F72909" w:rsidRDefault="005E38F3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5E38F3" w:rsidRPr="000B22C9" w:rsidRDefault="005E38F3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5E38F3" w:rsidRPr="00E82FEF" w:rsidRDefault="005E38F3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5E38F3" w:rsidRDefault="005E38F3" w:rsidP="00D81B58">
      <w:pPr>
        <w:pStyle w:val="Title"/>
        <w:rPr>
          <w:rFonts w:ascii="Times New Roman" w:hAnsi="Times New Roman"/>
          <w:b/>
          <w:szCs w:val="24"/>
        </w:rPr>
      </w:pPr>
    </w:p>
    <w:p w:rsidR="005E38F3" w:rsidRPr="00BC40F0" w:rsidRDefault="005E38F3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5E38F3" w:rsidRPr="00BC40F0" w:rsidRDefault="005E38F3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5E38F3" w:rsidRPr="00BC40F0" w:rsidRDefault="005E38F3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5E38F3" w:rsidRPr="004D4B21" w:rsidRDefault="005E38F3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Кущак О.Г. на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5E38F3" w:rsidRPr="00DE2C1F" w:rsidRDefault="005E38F3" w:rsidP="006F2A3A">
      <w:pPr>
        <w:rPr>
          <w:b/>
          <w:sz w:val="24"/>
          <w:lang w:val="uk-UA"/>
        </w:rPr>
      </w:pPr>
    </w:p>
    <w:p w:rsidR="005E38F3" w:rsidRPr="0099080B" w:rsidRDefault="005E38F3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101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Кущак Ольги Георгіївни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</w:t>
      </w:r>
      <w:r>
        <w:rPr>
          <w:sz w:val="24"/>
          <w:lang w:val="uk-UA"/>
        </w:rPr>
        <w:t>42</w:t>
      </w:r>
      <w:r w:rsidRPr="004D4B21">
        <w:rPr>
          <w:sz w:val="24"/>
          <w:lang w:val="uk-UA"/>
        </w:rPr>
        <w:t xml:space="preserve">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 серія ААБ №760489,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5E38F3" w:rsidRPr="00587554" w:rsidRDefault="005E38F3" w:rsidP="006F2A3A">
      <w:pPr>
        <w:jc w:val="both"/>
        <w:rPr>
          <w:sz w:val="24"/>
          <w:lang w:val="uk-UA"/>
        </w:rPr>
      </w:pPr>
    </w:p>
    <w:p w:rsidR="005E38F3" w:rsidRPr="00587554" w:rsidRDefault="005E38F3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5E38F3" w:rsidRPr="001147F0" w:rsidRDefault="005E38F3" w:rsidP="006F2A3A">
      <w:pPr>
        <w:jc w:val="center"/>
        <w:rPr>
          <w:sz w:val="24"/>
          <w:highlight w:val="yellow"/>
          <w:lang w:val="uk-UA"/>
        </w:rPr>
      </w:pPr>
    </w:p>
    <w:p w:rsidR="005E38F3" w:rsidRPr="00734CC9" w:rsidRDefault="005E38F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Кущак Ользі Георгіївні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</w:t>
      </w:r>
      <w:r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</w:p>
    <w:p w:rsidR="005E38F3" w:rsidRPr="00734CC9" w:rsidRDefault="005E38F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>ФОП Кущак Ользі Георгіївні</w:t>
      </w:r>
      <w:r w:rsidRPr="00734CC9">
        <w:rPr>
          <w:sz w:val="24"/>
          <w:szCs w:val="24"/>
        </w:rPr>
        <w:t>:</w:t>
      </w:r>
    </w:p>
    <w:p w:rsidR="005E38F3" w:rsidRPr="00622703" w:rsidRDefault="005E38F3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</w:t>
      </w:r>
      <w:bookmarkStart w:id="1" w:name="_GoBack"/>
      <w:bookmarkEnd w:id="1"/>
      <w:r w:rsidRPr="00622703">
        <w:rPr>
          <w:sz w:val="24"/>
          <w:szCs w:val="24"/>
        </w:rPr>
        <w:t xml:space="preserve">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5E38F3" w:rsidRPr="00734CC9" w:rsidRDefault="005E38F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E38F3" w:rsidRPr="00734CC9" w:rsidRDefault="005E38F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E38F3" w:rsidRPr="00734CC9" w:rsidRDefault="005E38F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E38F3" w:rsidRPr="002E2AB8" w:rsidRDefault="005E38F3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першого </w:t>
      </w:r>
      <w:r w:rsidRPr="00973B4B">
        <w:t xml:space="preserve">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5E38F3" w:rsidRPr="00622703" w:rsidRDefault="005E38F3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5E38F3" w:rsidRPr="002E2AB8" w:rsidRDefault="005E38F3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5E38F3" w:rsidRDefault="005E38F3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p w:rsidR="005E38F3" w:rsidRDefault="005E38F3" w:rsidP="006F2A3A">
      <w:pPr>
        <w:ind w:left="660"/>
        <w:rPr>
          <w:b/>
          <w:sz w:val="24"/>
          <w:szCs w:val="24"/>
          <w:lang w:val="uk-UA"/>
        </w:rPr>
      </w:pPr>
    </w:p>
    <w:sectPr w:rsidR="005E38F3" w:rsidSect="0077245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B5C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979B4"/>
    <w:rsid w:val="001A4634"/>
    <w:rsid w:val="001B2D66"/>
    <w:rsid w:val="001B3352"/>
    <w:rsid w:val="001C6146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B65DC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52EFB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446F8"/>
    <w:rsid w:val="00566F10"/>
    <w:rsid w:val="00582586"/>
    <w:rsid w:val="0058294A"/>
    <w:rsid w:val="00587554"/>
    <w:rsid w:val="005A140A"/>
    <w:rsid w:val="005B1D7B"/>
    <w:rsid w:val="005E38F3"/>
    <w:rsid w:val="005F74FC"/>
    <w:rsid w:val="00604B63"/>
    <w:rsid w:val="006074E8"/>
    <w:rsid w:val="0061450B"/>
    <w:rsid w:val="00622703"/>
    <w:rsid w:val="006266C9"/>
    <w:rsid w:val="006300A3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72451"/>
    <w:rsid w:val="007855B7"/>
    <w:rsid w:val="007D4EC6"/>
    <w:rsid w:val="007F27E8"/>
    <w:rsid w:val="00804B94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055D2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BD4701"/>
    <w:rsid w:val="00C037CF"/>
    <w:rsid w:val="00C17356"/>
    <w:rsid w:val="00C214B7"/>
    <w:rsid w:val="00C306E5"/>
    <w:rsid w:val="00C35956"/>
    <w:rsid w:val="00C4342C"/>
    <w:rsid w:val="00C45065"/>
    <w:rsid w:val="00C62978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B7C6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64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369</Words>
  <Characters>2109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2023-06-02T12:06:00Z</cp:lastPrinted>
  <dcterms:created xsi:type="dcterms:W3CDTF">2023-07-07T13:21:00Z</dcterms:created>
  <dcterms:modified xsi:type="dcterms:W3CDTF">2023-07-12T12:53:00Z</dcterms:modified>
</cp:coreProperties>
</file>