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173E6" w:rsidRPr="00BC40F0" w:rsidRDefault="006173E6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0682365" r:id="rId6"/>
        </w:object>
      </w:r>
      <w:bookmarkEnd w:id="0"/>
    </w:p>
    <w:p w:rsidR="006173E6" w:rsidRPr="00BC40F0" w:rsidRDefault="006173E6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6173E6" w:rsidRPr="00BC40F0" w:rsidRDefault="006173E6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6173E6" w:rsidRPr="00BC40F0" w:rsidRDefault="006173E6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6173E6" w:rsidRPr="00BC40F0" w:rsidRDefault="006173E6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6173E6" w:rsidRPr="00BC40F0" w:rsidRDefault="006173E6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6173E6" w:rsidRDefault="006173E6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6173E6" w:rsidRPr="00F72909" w:rsidRDefault="006173E6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6173E6" w:rsidRPr="000B22C9" w:rsidRDefault="006173E6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6173E6" w:rsidRPr="00E82FEF" w:rsidRDefault="006173E6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6173E6" w:rsidRDefault="006173E6" w:rsidP="00D81B58">
      <w:pPr>
        <w:pStyle w:val="Title"/>
        <w:rPr>
          <w:rFonts w:ascii="Times New Roman" w:hAnsi="Times New Roman"/>
          <w:b/>
          <w:szCs w:val="24"/>
        </w:rPr>
      </w:pPr>
    </w:p>
    <w:p w:rsidR="006173E6" w:rsidRPr="00BC40F0" w:rsidRDefault="006173E6" w:rsidP="00D81B58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6173E6" w:rsidRPr="00BC40F0" w:rsidRDefault="006173E6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6173E6" w:rsidRDefault="006173E6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6173E6" w:rsidRPr="004D4B21" w:rsidRDefault="006173E6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Кущак О.Г. на розміщення тимчасової споруди для провадження підприємницької діяльності по вул. Незалежності, 1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6173E6" w:rsidRPr="00DE2C1F" w:rsidRDefault="006173E6" w:rsidP="006F2A3A">
      <w:pPr>
        <w:rPr>
          <w:b/>
          <w:sz w:val="24"/>
          <w:lang w:val="uk-UA"/>
        </w:rPr>
      </w:pPr>
    </w:p>
    <w:p w:rsidR="006173E6" w:rsidRPr="0099080B" w:rsidRDefault="006173E6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100</w:t>
      </w:r>
      <w:r w:rsidRPr="0099080B">
        <w:rPr>
          <w:sz w:val="24"/>
          <w:lang w:val="uk-UA"/>
        </w:rPr>
        <w:t xml:space="preserve"> від 2</w:t>
      </w:r>
      <w:r>
        <w:rPr>
          <w:sz w:val="24"/>
          <w:lang w:val="uk-UA"/>
        </w:rPr>
        <w:t>2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Кущак Ольги Георгіївни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Незалежності, 1 в 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 серія ААБ №760489,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6173E6" w:rsidRPr="00587554" w:rsidRDefault="006173E6" w:rsidP="006F2A3A">
      <w:pPr>
        <w:jc w:val="both"/>
        <w:rPr>
          <w:sz w:val="24"/>
          <w:lang w:val="uk-UA"/>
        </w:rPr>
      </w:pPr>
    </w:p>
    <w:p w:rsidR="006173E6" w:rsidRPr="00587554" w:rsidRDefault="006173E6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6173E6" w:rsidRPr="001147F0" w:rsidRDefault="006173E6" w:rsidP="006F2A3A">
      <w:pPr>
        <w:jc w:val="center"/>
        <w:rPr>
          <w:sz w:val="24"/>
          <w:highlight w:val="yellow"/>
          <w:lang w:val="uk-UA"/>
        </w:rPr>
      </w:pPr>
    </w:p>
    <w:p w:rsidR="006173E6" w:rsidRPr="00734CC9" w:rsidRDefault="006173E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Кущак Ользі Георгіївні </w:t>
      </w:r>
      <w:r w:rsidRPr="00734CC9">
        <w:rPr>
          <w:sz w:val="24"/>
          <w:szCs w:val="24"/>
        </w:rPr>
        <w:t>на розміщення тимчасової споруди</w:t>
      </w:r>
      <w:r>
        <w:rPr>
          <w:sz w:val="24"/>
          <w:szCs w:val="24"/>
        </w:rPr>
        <w:t xml:space="preserve">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вул. Незалежності, 1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</w:p>
    <w:p w:rsidR="006173E6" w:rsidRPr="00734CC9" w:rsidRDefault="006173E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>ФОП Кущак Ользі Георгіївні</w:t>
      </w:r>
      <w:r w:rsidRPr="00734CC9">
        <w:rPr>
          <w:sz w:val="24"/>
          <w:szCs w:val="24"/>
        </w:rPr>
        <w:t>:</w:t>
      </w:r>
    </w:p>
    <w:p w:rsidR="006173E6" w:rsidRPr="00622703" w:rsidRDefault="006173E6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6173E6" w:rsidRPr="00734CC9" w:rsidRDefault="006173E6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173E6" w:rsidRPr="00734CC9" w:rsidRDefault="006173E6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173E6" w:rsidRPr="00734CC9" w:rsidRDefault="006173E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173E6" w:rsidRPr="002E2AB8" w:rsidRDefault="006173E6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>Контроль за виконанням цього рішення покласти на</w:t>
      </w:r>
      <w:r>
        <w:t xml:space="preserve"> першого </w:t>
      </w:r>
      <w:r w:rsidRPr="00973B4B">
        <w:t xml:space="preserve">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6173E6" w:rsidRPr="00622703" w:rsidRDefault="006173E6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6173E6" w:rsidRPr="002E2AB8" w:rsidRDefault="006173E6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6173E6" w:rsidRDefault="006173E6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  <w:bookmarkStart w:id="1" w:name="_GoBack"/>
      <w:bookmarkEnd w:id="1"/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6F2A3A">
      <w:pPr>
        <w:ind w:left="660"/>
        <w:rPr>
          <w:b/>
          <w:sz w:val="24"/>
          <w:szCs w:val="24"/>
          <w:lang w:val="uk-UA"/>
        </w:rPr>
      </w:pPr>
    </w:p>
    <w:p w:rsidR="006173E6" w:rsidRDefault="006173E6" w:rsidP="00C214B7">
      <w:pPr>
        <w:ind w:left="660"/>
        <w:rPr>
          <w:b/>
          <w:sz w:val="24"/>
          <w:szCs w:val="24"/>
          <w:lang w:val="uk-UA"/>
        </w:rPr>
      </w:pPr>
    </w:p>
    <w:sectPr w:rsidR="006173E6" w:rsidSect="00AE118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6719D"/>
    <w:rsid w:val="0027025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5F4A"/>
    <w:rsid w:val="006074E8"/>
    <w:rsid w:val="0061450B"/>
    <w:rsid w:val="006173E6"/>
    <w:rsid w:val="00622703"/>
    <w:rsid w:val="006266C9"/>
    <w:rsid w:val="00637DB0"/>
    <w:rsid w:val="00640810"/>
    <w:rsid w:val="0064671B"/>
    <w:rsid w:val="0066006E"/>
    <w:rsid w:val="006845B5"/>
    <w:rsid w:val="006879E0"/>
    <w:rsid w:val="006C304A"/>
    <w:rsid w:val="006C3E68"/>
    <w:rsid w:val="006E4D4B"/>
    <w:rsid w:val="006F2A3A"/>
    <w:rsid w:val="00734CC9"/>
    <w:rsid w:val="00751F5F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11D6"/>
    <w:rsid w:val="008B49F3"/>
    <w:rsid w:val="008B58E2"/>
    <w:rsid w:val="008B6599"/>
    <w:rsid w:val="008E41B1"/>
    <w:rsid w:val="008F0F25"/>
    <w:rsid w:val="008F3E27"/>
    <w:rsid w:val="00914BED"/>
    <w:rsid w:val="00936FF0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AE118E"/>
    <w:rsid w:val="00B01166"/>
    <w:rsid w:val="00B3011A"/>
    <w:rsid w:val="00B41139"/>
    <w:rsid w:val="00B43A3F"/>
    <w:rsid w:val="00B82840"/>
    <w:rsid w:val="00B944E5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E2C1F"/>
    <w:rsid w:val="00DF1277"/>
    <w:rsid w:val="00E26AF1"/>
    <w:rsid w:val="00E31A68"/>
    <w:rsid w:val="00E358D3"/>
    <w:rsid w:val="00E402AB"/>
    <w:rsid w:val="00E62C20"/>
    <w:rsid w:val="00E8207E"/>
    <w:rsid w:val="00E82FEF"/>
    <w:rsid w:val="00E90C8F"/>
    <w:rsid w:val="00EA388C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86F52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37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369</Words>
  <Characters>2107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2022-07-06T11:19:00Z</cp:lastPrinted>
  <dcterms:created xsi:type="dcterms:W3CDTF">2023-07-07T13:20:00Z</dcterms:created>
  <dcterms:modified xsi:type="dcterms:W3CDTF">2023-07-12T12:53:00Z</dcterms:modified>
</cp:coreProperties>
</file>