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71AD6" w:rsidRPr="00BC40F0" w:rsidRDefault="00C71AD6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0682344" r:id="rId6"/>
        </w:object>
      </w:r>
      <w:bookmarkEnd w:id="0"/>
    </w:p>
    <w:p w:rsidR="00C71AD6" w:rsidRPr="00BC40F0" w:rsidRDefault="00C71AD6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71AD6" w:rsidRPr="00BC40F0" w:rsidRDefault="00C71AD6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71AD6" w:rsidRPr="00BC40F0" w:rsidRDefault="00C71AD6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71AD6" w:rsidRPr="00BC40F0" w:rsidRDefault="00C71AD6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71AD6" w:rsidRPr="00BC40F0" w:rsidRDefault="00C71AD6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C71AD6" w:rsidRDefault="00C71AD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C71AD6" w:rsidRPr="00F72909" w:rsidRDefault="00C71AD6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C71AD6" w:rsidRPr="000B22C9" w:rsidRDefault="00C71AD6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C71AD6" w:rsidRPr="00E82FEF" w:rsidRDefault="00C71AD6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71AD6" w:rsidRPr="00BC40F0" w:rsidRDefault="00C71AD6" w:rsidP="00F7290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C71AD6" w:rsidRPr="00BC40F0" w:rsidRDefault="00C71AD6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C71AD6" w:rsidRDefault="00C71AD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71AD6" w:rsidRDefault="00C71AD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71AD6" w:rsidRPr="00BC40F0" w:rsidRDefault="00C71AD6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71AD6" w:rsidRDefault="00C71AD6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</w:t>
      </w:r>
      <w:r>
        <w:rPr>
          <w:rFonts w:ascii="Times New Roman" w:hAnsi="Times New Roman"/>
          <w:b/>
          <w:sz w:val="24"/>
        </w:rPr>
        <w:t xml:space="preserve">Кіцманському ВУЖКГ </w:t>
      </w:r>
    </w:p>
    <w:p w:rsidR="00C71AD6" w:rsidRDefault="00C71AD6" w:rsidP="00170846">
      <w:pPr>
        <w:pStyle w:val="NoSpacing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зарахування коштів в рахунок квартирної </w:t>
      </w:r>
    </w:p>
    <w:p w:rsidR="00C71AD6" w:rsidRPr="00170846" w:rsidRDefault="00C71AD6" w:rsidP="00170846">
      <w:pPr>
        <w:pStyle w:val="NoSpacing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плати гр. Гану Ігору Михайловичу</w:t>
      </w:r>
    </w:p>
    <w:p w:rsidR="00C71AD6" w:rsidRPr="00170846" w:rsidRDefault="00C71AD6" w:rsidP="00170846">
      <w:pPr>
        <w:pStyle w:val="NoSpacing"/>
        <w:rPr>
          <w:rFonts w:ascii="Times New Roman" w:hAnsi="Times New Roman"/>
          <w:b/>
          <w:sz w:val="24"/>
        </w:rPr>
      </w:pPr>
    </w:p>
    <w:p w:rsidR="00C71AD6" w:rsidRDefault="00C71AD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71AD6" w:rsidRDefault="00C71AD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71AD6" w:rsidRDefault="00C71AD6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71AD6" w:rsidRPr="0005730E" w:rsidRDefault="00C71AD6" w:rsidP="00170846">
      <w:pPr>
        <w:ind w:firstLine="708"/>
        <w:jc w:val="both"/>
        <w:rPr>
          <w:sz w:val="24"/>
          <w:lang w:val="uk-UA"/>
        </w:rPr>
      </w:pPr>
      <w:r w:rsidRPr="0005730E">
        <w:rPr>
          <w:sz w:val="24"/>
          <w:szCs w:val="24"/>
          <w:lang w:val="uk-UA"/>
        </w:rPr>
        <w:t xml:space="preserve">Розглянувши заяву гр. Гана І.М. від 01.06.2023 р. вх. № ___ щодо надання дозволу Кіцманському ВУЖКГ </w:t>
      </w:r>
      <w:r w:rsidRPr="0005730E">
        <w:rPr>
          <w:sz w:val="24"/>
          <w:lang w:val="uk-UA"/>
        </w:rPr>
        <w:t xml:space="preserve">на зарахування коштів в рахунок квартирної плати, які були витрачені під час ремонту покрівлі багатоквартирного будинку по вул. Українській, 28 в м. Кіцмань, видаткові накладні на придбання матеріалів, акт комісійного обстеження факту виконання робіт від 15.06.2023, </w:t>
      </w:r>
      <w:r w:rsidRPr="0005730E">
        <w:rPr>
          <w:sz w:val="24"/>
          <w:szCs w:val="24"/>
          <w:lang w:val="uk-UA"/>
        </w:rPr>
        <w:t>керуючись статтею 30 Закону України «Про місцеве самоврядування в Україні», Законом України «</w:t>
      </w:r>
      <w:r w:rsidRPr="0005730E">
        <w:rPr>
          <w:bCs/>
          <w:color w:val="333333"/>
          <w:sz w:val="24"/>
          <w:szCs w:val="32"/>
          <w:shd w:val="clear" w:color="auto" w:fill="FFFFFF"/>
        </w:rPr>
        <w:t>Про особливості здійснення права власності у багатоквартирному будинку</w:t>
      </w:r>
      <w:r w:rsidRPr="0005730E">
        <w:rPr>
          <w:bCs/>
          <w:color w:val="333333"/>
          <w:sz w:val="24"/>
          <w:szCs w:val="32"/>
          <w:shd w:val="clear" w:color="auto" w:fill="FFFFFF"/>
          <w:lang w:val="uk-UA"/>
        </w:rPr>
        <w:t xml:space="preserve">», </w:t>
      </w:r>
      <w:r w:rsidRPr="0005730E">
        <w:rPr>
          <w:sz w:val="20"/>
          <w:lang w:val="uk-UA"/>
        </w:rPr>
        <w:t xml:space="preserve"> </w:t>
      </w:r>
      <w:r w:rsidRPr="0005730E">
        <w:rPr>
          <w:sz w:val="24"/>
          <w:lang w:val="uk-UA"/>
        </w:rPr>
        <w:t>виконавчий комітет міської ради</w:t>
      </w:r>
    </w:p>
    <w:p w:rsidR="00C71AD6" w:rsidRPr="00AB17F3" w:rsidRDefault="00C71AD6" w:rsidP="00170846">
      <w:pPr>
        <w:jc w:val="both"/>
        <w:rPr>
          <w:b/>
          <w:sz w:val="16"/>
          <w:lang w:val="uk-UA"/>
        </w:rPr>
      </w:pPr>
    </w:p>
    <w:p w:rsidR="00C71AD6" w:rsidRPr="00DE2C1F" w:rsidRDefault="00C71AD6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C71AD6" w:rsidRPr="00AB17F3" w:rsidRDefault="00C71AD6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C71AD6" w:rsidRPr="0005730E" w:rsidRDefault="00C71AD6" w:rsidP="0005730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05730E">
        <w:rPr>
          <w:shd w:val="clear" w:color="auto" w:fill="FFFFFF"/>
          <w:lang w:val="uk-UA"/>
        </w:rPr>
        <w:t xml:space="preserve">Надати дозвіл Кіцманському ВУЖКГ (Ярослав ЯРЕМІЙ) на зарахування коштів згідно видаткових накладних в сумі 64845,00 грн в рахунок квартирної плати за квартири № 8 та № 6 гр. </w:t>
      </w:r>
      <w:r w:rsidRPr="0005730E">
        <w:rPr>
          <w:lang w:val="uk-UA"/>
        </w:rPr>
        <w:t xml:space="preserve">по вул. Українській, 28 в м. Кіцмань, Чернівецького району, Чернівецької області. </w:t>
      </w:r>
    </w:p>
    <w:p w:rsidR="00C71AD6" w:rsidRPr="00F61642" w:rsidRDefault="00C71AD6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>рішення покласти на заступника міського голови з питань</w:t>
      </w:r>
      <w:r>
        <w:rPr>
          <w:lang w:val="uk-UA"/>
        </w:rPr>
        <w:t xml:space="preserve">  діяльності виконавчих органів Юрія КОСАРА.</w:t>
      </w:r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  <w:bookmarkStart w:id="1" w:name="_GoBack"/>
      <w:bookmarkEnd w:id="1"/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</w:p>
    <w:p w:rsidR="00C71AD6" w:rsidRDefault="00C71AD6" w:rsidP="00337413">
      <w:pPr>
        <w:jc w:val="both"/>
        <w:rPr>
          <w:b/>
          <w:sz w:val="24"/>
          <w:szCs w:val="24"/>
          <w:lang w:val="uk-UA"/>
        </w:rPr>
      </w:pPr>
    </w:p>
    <w:p w:rsidR="00C71AD6" w:rsidRPr="00987B48" w:rsidRDefault="00C71AD6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Сергій БУЛЕГА</w:t>
      </w: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5C663F">
      <w:pPr>
        <w:tabs>
          <w:tab w:val="left" w:pos="709"/>
        </w:tabs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p w:rsidR="00C71AD6" w:rsidRDefault="00C71AD6" w:rsidP="006F2A3A">
      <w:pPr>
        <w:ind w:left="660"/>
        <w:rPr>
          <w:b/>
          <w:sz w:val="24"/>
          <w:szCs w:val="24"/>
          <w:lang w:val="uk-UA"/>
        </w:rPr>
      </w:pPr>
    </w:p>
    <w:sectPr w:rsidR="00C71AD6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5730E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4B37"/>
    <w:rsid w:val="001D683C"/>
    <w:rsid w:val="001E5A6C"/>
    <w:rsid w:val="001F5BC3"/>
    <w:rsid w:val="0020277B"/>
    <w:rsid w:val="00206C69"/>
    <w:rsid w:val="00212CA1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178F"/>
    <w:rsid w:val="00343E3C"/>
    <w:rsid w:val="003452AD"/>
    <w:rsid w:val="00353B6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19C4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5A25"/>
    <w:rsid w:val="006C304A"/>
    <w:rsid w:val="006E4D4B"/>
    <w:rsid w:val="006F2A3A"/>
    <w:rsid w:val="007131EB"/>
    <w:rsid w:val="00764F42"/>
    <w:rsid w:val="007705A6"/>
    <w:rsid w:val="00793988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000E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85F56"/>
    <w:rsid w:val="00987B48"/>
    <w:rsid w:val="009A2350"/>
    <w:rsid w:val="009C2736"/>
    <w:rsid w:val="009D123B"/>
    <w:rsid w:val="009D2229"/>
    <w:rsid w:val="009D2268"/>
    <w:rsid w:val="009E2DF8"/>
    <w:rsid w:val="009E77CB"/>
    <w:rsid w:val="00A305B8"/>
    <w:rsid w:val="00A448DD"/>
    <w:rsid w:val="00A54208"/>
    <w:rsid w:val="00A60BD1"/>
    <w:rsid w:val="00A61700"/>
    <w:rsid w:val="00A631FB"/>
    <w:rsid w:val="00A71F67"/>
    <w:rsid w:val="00A90E7D"/>
    <w:rsid w:val="00A9102F"/>
    <w:rsid w:val="00A93865"/>
    <w:rsid w:val="00AA2A50"/>
    <w:rsid w:val="00AB06E9"/>
    <w:rsid w:val="00AB17F3"/>
    <w:rsid w:val="00AB608F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1AD6"/>
    <w:rsid w:val="00C72A1F"/>
    <w:rsid w:val="00C76F47"/>
    <w:rsid w:val="00C83AC9"/>
    <w:rsid w:val="00C8497B"/>
    <w:rsid w:val="00C86362"/>
    <w:rsid w:val="00CA4287"/>
    <w:rsid w:val="00CD20E9"/>
    <w:rsid w:val="00D10279"/>
    <w:rsid w:val="00D162D0"/>
    <w:rsid w:val="00D164C9"/>
    <w:rsid w:val="00D201BA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  <w:rsid w:val="00FD4C6C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99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230</Words>
  <Characters>1315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2022-09-28T14:02:00Z</cp:lastPrinted>
  <dcterms:created xsi:type="dcterms:W3CDTF">2023-07-07T13:06:00Z</dcterms:created>
  <dcterms:modified xsi:type="dcterms:W3CDTF">2023-07-12T12:53:00Z</dcterms:modified>
</cp:coreProperties>
</file>