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DF" w:rsidRPr="00003498" w:rsidRDefault="001A14DF" w:rsidP="00FE7D29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0516249" r:id="rId5"/>
        </w:object>
      </w:r>
    </w:p>
    <w:p w:rsidR="001A14DF" w:rsidRPr="00003498" w:rsidRDefault="001A14DF" w:rsidP="00FE7D29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1A14DF" w:rsidRPr="00003498" w:rsidRDefault="001A14DF" w:rsidP="00FE7D29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1A14DF" w:rsidRPr="00003498" w:rsidRDefault="001A14DF" w:rsidP="00FE7D29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A14DF" w:rsidRPr="00003498" w:rsidRDefault="001A14DF" w:rsidP="00FE7D29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A14DF" w:rsidRPr="00003498" w:rsidRDefault="001A14DF" w:rsidP="00FE7D29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1A14DF" w:rsidRPr="00003498" w:rsidRDefault="001A14DF" w:rsidP="00FE7D29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1A14DF" w:rsidRPr="00003498" w:rsidRDefault="001A14DF" w:rsidP="00FE7D29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1A14DF" w:rsidRPr="00003498" w:rsidRDefault="001A14DF" w:rsidP="00FE7D29">
      <w:pPr>
        <w:spacing w:after="0" w:line="240" w:lineRule="auto"/>
        <w:jc w:val="right"/>
        <w:rPr>
          <w:rFonts w:ascii="Times New Roman" w:hAnsi="Times New Roman"/>
        </w:rPr>
      </w:pPr>
    </w:p>
    <w:p w:rsidR="001A14DF" w:rsidRPr="00003498" w:rsidRDefault="001A14DF" w:rsidP="00FE7D2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1A14DF" w:rsidRPr="00003498" w:rsidRDefault="001A14DF" w:rsidP="00FE7D29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1A14DF" w:rsidRPr="00003498" w:rsidRDefault="001A14DF" w:rsidP="00FE7D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1A14DF" w:rsidRPr="00003498" w:rsidRDefault="001A14DF" w:rsidP="00FE7D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14DF" w:rsidRPr="00003498" w:rsidRDefault="001A14DF" w:rsidP="00FE7D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1A14DF" w:rsidRPr="00003498" w:rsidRDefault="001A14DF" w:rsidP="00FE7D2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14DF" w:rsidRPr="00003498" w:rsidRDefault="001A14DF" w:rsidP="00FE7D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1A14DF" w:rsidRDefault="001A14DF" w:rsidP="00FE7D29">
      <w:pPr>
        <w:spacing w:after="0" w:line="240" w:lineRule="auto"/>
        <w:rPr>
          <w:lang w:val="uk-UA"/>
        </w:rPr>
      </w:pP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неповнолітньому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народження,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який діє за згодою батька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1982 року народження, на прийняття в дар 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земельних ділянок площами 0,133 га  та 1,3719 га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для ведення товарного сільськогосподарського виробництва,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в с. Суховерхів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1982 року народження на прийняття в дар на ім’я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малолітньої доньки – </w:t>
      </w: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 2022 року народження житлового будинку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та земельної ділянки площею 0,1203 га для будівництва і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будинку, господарських будівель </w:t>
      </w:r>
    </w:p>
    <w:p w:rsidR="001A14DF" w:rsidRPr="00771C7D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і споруд (присадибна ділянка), розташованих за адресою: </w:t>
      </w:r>
    </w:p>
    <w:p w:rsidR="001A14DF" w:rsidRPr="00771C7D" w:rsidRDefault="001A14DF" w:rsidP="00FE7D29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771C7D">
        <w:rPr>
          <w:sz w:val="24"/>
          <w:szCs w:val="24"/>
        </w:rPr>
        <w:t xml:space="preserve">вул. </w:t>
      </w:r>
      <w:r>
        <w:rPr>
          <w:sz w:val="24"/>
          <w:szCs w:val="24"/>
        </w:rPr>
        <w:t>АДРЕСА 1</w:t>
      </w:r>
      <w:r w:rsidRPr="00771C7D">
        <w:rPr>
          <w:sz w:val="24"/>
          <w:szCs w:val="24"/>
        </w:rPr>
        <w:t xml:space="preserve"> с. Суховерхів</w:t>
      </w:r>
    </w:p>
    <w:p w:rsidR="001A14DF" w:rsidRPr="00A825D0" w:rsidRDefault="001A14DF" w:rsidP="00FE7D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A14DF" w:rsidRPr="00003498" w:rsidRDefault="001A14DF" w:rsidP="00FE7D29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A14DF" w:rsidRPr="007874A2" w:rsidRDefault="001A14DF" w:rsidP="00FE7D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F617F">
        <w:rPr>
          <w:rFonts w:ascii="Times New Roman" w:hAnsi="Times New Roman"/>
          <w:sz w:val="24"/>
          <w:szCs w:val="24"/>
          <w:lang w:val="uk-UA"/>
        </w:rPr>
        <w:t>розгля</w:t>
      </w:r>
      <w:r>
        <w:rPr>
          <w:rFonts w:ascii="Times New Roman" w:hAnsi="Times New Roman"/>
          <w:sz w:val="24"/>
          <w:szCs w:val="24"/>
          <w:lang w:val="uk-UA"/>
        </w:rPr>
        <w:t>нувши заяви гр. ОСОБА 4, ***198</w:t>
      </w:r>
      <w:r w:rsidRPr="00CF3895">
        <w:rPr>
          <w:rFonts w:ascii="Times New Roman" w:hAnsi="Times New Roman"/>
          <w:sz w:val="24"/>
          <w:szCs w:val="24"/>
          <w:lang w:val="uk-UA"/>
        </w:rPr>
        <w:t>6 року народження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21.06.2023 </w:t>
      </w:r>
      <w:r w:rsidRPr="005171FB">
        <w:rPr>
          <w:rFonts w:ascii="Times New Roman" w:hAnsi="Times New Roman"/>
          <w:sz w:val="24"/>
          <w:szCs w:val="24"/>
          <w:lang w:val="uk-UA"/>
        </w:rPr>
        <w:t>№ 132,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DF4186">
        <w:rPr>
          <w:rFonts w:ascii="Times New Roman" w:hAnsi="Times New Roman"/>
          <w:sz w:val="24"/>
          <w:szCs w:val="24"/>
          <w:lang w:val="uk-UA"/>
        </w:rPr>
        <w:t>ОСОБА 2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1982 року народження від 21.06.2023 </w:t>
      </w:r>
      <w:r w:rsidRPr="005171FB">
        <w:rPr>
          <w:rFonts w:ascii="Times New Roman" w:hAnsi="Times New Roman"/>
          <w:sz w:val="24"/>
          <w:szCs w:val="24"/>
          <w:lang w:val="uk-UA"/>
        </w:rPr>
        <w:t>№ 130,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87FC1">
        <w:rPr>
          <w:rFonts w:ascii="Times New Roman" w:hAnsi="Times New Roman"/>
          <w:sz w:val="24"/>
          <w:szCs w:val="24"/>
          <w:lang w:val="uk-UA"/>
        </w:rPr>
        <w:t>2007 року народження від 21.06.2023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5171FB">
        <w:rPr>
          <w:rFonts w:ascii="Times New Roman" w:hAnsi="Times New Roman"/>
          <w:sz w:val="24"/>
          <w:szCs w:val="24"/>
          <w:lang w:val="uk-UA"/>
        </w:rPr>
        <w:t>№ 131,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75604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28.06.2023 № 2,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1A14DF" w:rsidRDefault="001A14DF" w:rsidP="00FE7D29">
      <w:pPr>
        <w:pStyle w:val="5"/>
        <w:jc w:val="both"/>
        <w:rPr>
          <w:rFonts w:ascii="Times New Roman" w:hAnsi="Times New Roman"/>
          <w:b/>
          <w:szCs w:val="24"/>
        </w:rPr>
      </w:pPr>
    </w:p>
    <w:p w:rsidR="001A14DF" w:rsidRPr="00003498" w:rsidRDefault="001A14DF" w:rsidP="00FE7D29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A14DF" w:rsidRDefault="001A14DF" w:rsidP="00FE7D29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A14DF" w:rsidRPr="00887FC1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1. Надати згоду неповнолітньому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2007 року народження, який діє за згодою батька –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 1982 року народження, на прийняття в дар  земельних ділянок площами 0,133 га  та 1,3719 га для ведення товарного сільськогосподарського виробництва, розташованих в с. Суховерхів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1A14DF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A14DF" w:rsidRPr="003C3C00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2. Надати згоду батькові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 1982 року народження на прийняття в дар на ім’я малолітньої доньки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2022 року народження житлового будинку та земельної ділянки площею 0,1203 га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771C7D">
        <w:rPr>
          <w:rFonts w:ascii="Times New Roman" w:hAnsi="Times New Roman"/>
          <w:sz w:val="24"/>
          <w:szCs w:val="24"/>
          <w:lang w:val="uk-UA"/>
        </w:rPr>
        <w:t>, с. Суховерхів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1A14DF" w:rsidRDefault="001A14DF" w:rsidP="00FE7D29">
      <w:pPr>
        <w:pStyle w:val="bodytext2"/>
        <w:shd w:val="clear" w:color="auto" w:fill="FFFFFF"/>
        <w:spacing w:before="0" w:beforeAutospacing="0" w:after="0" w:afterAutospacing="0"/>
        <w:jc w:val="both"/>
        <w:rPr>
          <w:color w:val="303030"/>
          <w:lang w:val="uk-UA"/>
        </w:rPr>
      </w:pPr>
    </w:p>
    <w:p w:rsidR="001A14DF" w:rsidRPr="003C3C00" w:rsidRDefault="001A14DF" w:rsidP="00FE7D29">
      <w:pPr>
        <w:pStyle w:val="bodytext2"/>
        <w:shd w:val="clear" w:color="auto" w:fill="FFFFFF"/>
        <w:spacing w:before="0" w:beforeAutospacing="0" w:after="0" w:afterAutospacing="0"/>
        <w:jc w:val="both"/>
        <w:rPr>
          <w:lang w:val="uk-UA"/>
        </w:rPr>
      </w:pPr>
      <w:r>
        <w:rPr>
          <w:color w:val="303030"/>
          <w:lang w:val="uk-UA"/>
        </w:rPr>
        <w:t xml:space="preserve">              3</w:t>
      </w:r>
      <w:r w:rsidRPr="003C3C00">
        <w:rPr>
          <w:color w:val="303030"/>
          <w:lang w:val="uk-UA"/>
        </w:rPr>
        <w:t>.</w:t>
      </w:r>
      <w:r w:rsidRPr="002D7680">
        <w:rPr>
          <w:color w:val="303030"/>
        </w:rPr>
        <w:t> </w:t>
      </w:r>
      <w:r w:rsidRPr="003C3C00">
        <w:rPr>
          <w:color w:val="303030"/>
          <w:lang w:val="uk-UA"/>
        </w:rPr>
        <w:t>Попередити законних представників</w:t>
      </w:r>
      <w:r>
        <w:rPr>
          <w:color w:val="303030"/>
          <w:lang w:val="uk-UA"/>
        </w:rPr>
        <w:t>: ОСОБА 4</w:t>
      </w:r>
      <w:r>
        <w:rPr>
          <w:lang w:val="uk-UA"/>
        </w:rPr>
        <w:t>, ***198</w:t>
      </w:r>
      <w:r w:rsidRPr="00CF3895">
        <w:rPr>
          <w:lang w:val="uk-UA"/>
        </w:rPr>
        <w:t>6 року народження</w:t>
      </w:r>
      <w:r w:rsidRPr="003C3C00">
        <w:rPr>
          <w:color w:val="303030"/>
          <w:lang w:val="uk-UA"/>
        </w:rPr>
        <w:t xml:space="preserve"> </w:t>
      </w:r>
      <w:r>
        <w:rPr>
          <w:color w:val="303030"/>
          <w:lang w:val="uk-UA"/>
        </w:rPr>
        <w:t>та ОСОБА 2</w:t>
      </w:r>
      <w:r w:rsidRPr="00887FC1">
        <w:rPr>
          <w:lang w:val="uk-UA"/>
        </w:rPr>
        <w:t xml:space="preserve">, </w:t>
      </w:r>
      <w:r>
        <w:rPr>
          <w:lang w:val="uk-UA"/>
        </w:rPr>
        <w:t>***</w:t>
      </w:r>
      <w:r w:rsidRPr="00887FC1">
        <w:rPr>
          <w:lang w:val="uk-UA"/>
        </w:rPr>
        <w:t>1982 року народження</w:t>
      </w:r>
      <w:r w:rsidRPr="003C3C00">
        <w:rPr>
          <w:color w:val="303030"/>
          <w:lang w:val="uk-UA"/>
        </w:rPr>
        <w:t xml:space="preserve"> про відповідальність за порушення чинного законодавства щодо захисту житлових </w:t>
      </w:r>
      <w:r>
        <w:rPr>
          <w:color w:val="303030"/>
          <w:lang w:val="uk-UA"/>
        </w:rPr>
        <w:t xml:space="preserve">і майнових </w:t>
      </w:r>
      <w:r w:rsidRPr="003C3C00">
        <w:rPr>
          <w:color w:val="303030"/>
          <w:lang w:val="uk-UA"/>
        </w:rPr>
        <w:t xml:space="preserve">прав </w:t>
      </w:r>
      <w:r>
        <w:rPr>
          <w:lang w:val="uk-UA"/>
        </w:rPr>
        <w:t>неповнолітнього ОСОБА 1</w:t>
      </w:r>
      <w:r w:rsidRPr="00887FC1">
        <w:rPr>
          <w:lang w:val="uk-UA"/>
        </w:rPr>
        <w:t xml:space="preserve">, </w:t>
      </w:r>
      <w:r>
        <w:rPr>
          <w:lang w:val="uk-UA"/>
        </w:rPr>
        <w:t>***</w:t>
      </w:r>
      <w:r w:rsidRPr="00887FC1">
        <w:rPr>
          <w:lang w:val="uk-UA"/>
        </w:rPr>
        <w:t xml:space="preserve"> 2007 року народження</w:t>
      </w:r>
      <w:r>
        <w:rPr>
          <w:lang w:val="uk-UA"/>
        </w:rPr>
        <w:t xml:space="preserve"> та</w:t>
      </w:r>
      <w:r w:rsidRPr="003C3C00">
        <w:rPr>
          <w:lang w:val="uk-UA"/>
        </w:rPr>
        <w:t xml:space="preserve"> </w:t>
      </w:r>
      <w:r>
        <w:rPr>
          <w:lang w:val="uk-UA"/>
        </w:rPr>
        <w:t>малолітньої ОСОБА 3</w:t>
      </w:r>
      <w:r w:rsidRPr="003C3C00">
        <w:rPr>
          <w:lang w:val="uk-UA"/>
        </w:rPr>
        <w:t xml:space="preserve">, </w:t>
      </w:r>
      <w:r>
        <w:rPr>
          <w:lang w:val="uk-UA"/>
        </w:rPr>
        <w:t>***</w:t>
      </w:r>
      <w:r w:rsidRPr="003C3C00">
        <w:rPr>
          <w:lang w:val="uk-UA"/>
        </w:rPr>
        <w:t xml:space="preserve"> 2022 року народження</w:t>
      </w:r>
      <w:r>
        <w:rPr>
          <w:lang w:val="uk-UA"/>
        </w:rPr>
        <w:t>.</w:t>
      </w:r>
    </w:p>
    <w:p w:rsidR="001A14DF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A14DF" w:rsidRPr="009F4803" w:rsidRDefault="001A14DF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4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  <w:r w:rsidRPr="009F4803">
        <w:rPr>
          <w:rFonts w:ascii="Times New Roman" w:hAnsi="Times New Roman"/>
          <w:sz w:val="24"/>
          <w:szCs w:val="24"/>
        </w:rPr>
        <w:t> </w:t>
      </w:r>
      <w:r w:rsidRPr="009F4803">
        <w:rPr>
          <w:rFonts w:ascii="Times New Roman" w:hAnsi="Times New Roman"/>
          <w:sz w:val="24"/>
          <w:szCs w:val="24"/>
          <w:lang w:val="uk-UA"/>
        </w:rPr>
        <w:t>Зобов’</w:t>
      </w:r>
      <w:r>
        <w:rPr>
          <w:rFonts w:ascii="Times New Roman" w:hAnsi="Times New Roman"/>
          <w:sz w:val="24"/>
          <w:szCs w:val="24"/>
          <w:lang w:val="uk-UA"/>
        </w:rPr>
        <w:t>язати законних представників дітей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протягом тримісячного терміну після вчинення правочину повідомити орган опіки та піклування Кіцманської міської ради про виконання цього рішення та надати копії </w:t>
      </w:r>
      <w:r w:rsidRPr="009F4803">
        <w:rPr>
          <w:rFonts w:ascii="Times New Roman" w:hAnsi="Times New Roman"/>
          <w:sz w:val="24"/>
          <w:szCs w:val="24"/>
          <w:lang w:val="uk-UA"/>
        </w:rPr>
        <w:t>документ</w:t>
      </w:r>
      <w:r>
        <w:rPr>
          <w:rFonts w:ascii="Times New Roman" w:hAnsi="Times New Roman"/>
          <w:sz w:val="24"/>
          <w:szCs w:val="24"/>
          <w:lang w:val="uk-UA"/>
        </w:rPr>
        <w:t>ів, що підтверджують</w:t>
      </w:r>
      <w:r w:rsidRPr="009F4803">
        <w:rPr>
          <w:rFonts w:ascii="Times New Roman" w:hAnsi="Times New Roman"/>
          <w:sz w:val="24"/>
          <w:szCs w:val="24"/>
        </w:rPr>
        <w:t>  </w:t>
      </w:r>
      <w:r>
        <w:rPr>
          <w:rFonts w:ascii="Times New Roman" w:hAnsi="Times New Roman"/>
          <w:sz w:val="24"/>
          <w:szCs w:val="24"/>
          <w:lang w:val="uk-UA"/>
        </w:rPr>
        <w:t xml:space="preserve">їх </w:t>
      </w:r>
      <w:r w:rsidRPr="009F4803">
        <w:rPr>
          <w:rFonts w:ascii="Times New Roman" w:hAnsi="Times New Roman"/>
          <w:sz w:val="24"/>
          <w:szCs w:val="24"/>
          <w:lang w:val="uk-UA"/>
        </w:rPr>
        <w:t>пр</w:t>
      </w:r>
      <w:r>
        <w:rPr>
          <w:rFonts w:ascii="Times New Roman" w:hAnsi="Times New Roman"/>
          <w:sz w:val="24"/>
          <w:szCs w:val="24"/>
          <w:lang w:val="uk-UA"/>
        </w:rPr>
        <w:t>аво власності на подароване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житло</w:t>
      </w:r>
      <w:r>
        <w:rPr>
          <w:rFonts w:ascii="Times New Roman" w:hAnsi="Times New Roman"/>
          <w:sz w:val="24"/>
          <w:szCs w:val="24"/>
          <w:lang w:val="uk-UA"/>
        </w:rPr>
        <w:t xml:space="preserve"> і майно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</w:p>
    <w:p w:rsidR="001A14DF" w:rsidRDefault="001A14DF" w:rsidP="00FE7D2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1A14DF" w:rsidRPr="00003498" w:rsidRDefault="001A14DF" w:rsidP="00FE7D2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5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1A14DF" w:rsidRPr="00003498" w:rsidRDefault="001A14DF" w:rsidP="00FE7D29">
      <w:pPr>
        <w:pStyle w:val="1"/>
        <w:jc w:val="both"/>
        <w:rPr>
          <w:rFonts w:ascii="Times New Roman" w:hAnsi="Times New Roman"/>
          <w:b/>
          <w:szCs w:val="24"/>
        </w:rPr>
      </w:pPr>
    </w:p>
    <w:p w:rsidR="001A14DF" w:rsidRPr="00003498" w:rsidRDefault="001A14DF" w:rsidP="00FE7D29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A14DF" w:rsidRPr="00003498" w:rsidRDefault="001A14DF" w:rsidP="00FE7D29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Сергій  БУЛЕГА</w:t>
      </w: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1A14DF" w:rsidRDefault="001A14DF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sectPr w:rsidR="001A14DF" w:rsidSect="001B54A1">
      <w:pgSz w:w="11906" w:h="16838"/>
      <w:pgMar w:top="1134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7D29"/>
    <w:rsid w:val="00003498"/>
    <w:rsid w:val="000F617F"/>
    <w:rsid w:val="00113536"/>
    <w:rsid w:val="00173D31"/>
    <w:rsid w:val="001A14DF"/>
    <w:rsid w:val="001B54A1"/>
    <w:rsid w:val="001E4D9D"/>
    <w:rsid w:val="002D7680"/>
    <w:rsid w:val="0030484B"/>
    <w:rsid w:val="003C3C00"/>
    <w:rsid w:val="003F4B1D"/>
    <w:rsid w:val="004112F9"/>
    <w:rsid w:val="00473795"/>
    <w:rsid w:val="004A4CDF"/>
    <w:rsid w:val="005037FC"/>
    <w:rsid w:val="005171FB"/>
    <w:rsid w:val="005A0D86"/>
    <w:rsid w:val="005C6A1A"/>
    <w:rsid w:val="005E0C06"/>
    <w:rsid w:val="00633FB5"/>
    <w:rsid w:val="00771C7D"/>
    <w:rsid w:val="007874A2"/>
    <w:rsid w:val="007B66E0"/>
    <w:rsid w:val="007F3B1E"/>
    <w:rsid w:val="00887FC1"/>
    <w:rsid w:val="00975604"/>
    <w:rsid w:val="009E3816"/>
    <w:rsid w:val="009F4803"/>
    <w:rsid w:val="00A63DB3"/>
    <w:rsid w:val="00A76C24"/>
    <w:rsid w:val="00A825D0"/>
    <w:rsid w:val="00BE4662"/>
    <w:rsid w:val="00BF29F5"/>
    <w:rsid w:val="00C105FA"/>
    <w:rsid w:val="00C36438"/>
    <w:rsid w:val="00CD1BDF"/>
    <w:rsid w:val="00CF2DAF"/>
    <w:rsid w:val="00CF3895"/>
    <w:rsid w:val="00DF4186"/>
    <w:rsid w:val="00F22904"/>
    <w:rsid w:val="00F73F34"/>
    <w:rsid w:val="00F752F4"/>
    <w:rsid w:val="00F83D42"/>
    <w:rsid w:val="00F91C1C"/>
    <w:rsid w:val="00FC743F"/>
    <w:rsid w:val="00FE7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D42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FE7D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E7D2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FE7D29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bodytext2">
    <w:name w:val="bodytext2"/>
    <w:basedOn w:val="Normal"/>
    <w:uiPriority w:val="99"/>
    <w:rsid w:val="00FE7D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1">
    <w:name w:val="Normal1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FE7D2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FE7D29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5">
    <w:name w:val="Обычный5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FE7D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519</Words>
  <Characters>2959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dcterms:created xsi:type="dcterms:W3CDTF">2023-07-06T11:38:00Z</dcterms:created>
  <dcterms:modified xsi:type="dcterms:W3CDTF">2023-07-10T14:44:00Z</dcterms:modified>
</cp:coreProperties>
</file>