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64A" w:rsidRPr="00003498" w:rsidRDefault="00B2664A" w:rsidP="00147256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50515398" r:id="rId5"/>
        </w:object>
      </w:r>
    </w:p>
    <w:p w:rsidR="00B2664A" w:rsidRPr="00003498" w:rsidRDefault="00B2664A" w:rsidP="00147256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B2664A" w:rsidRPr="00003498" w:rsidRDefault="00B2664A" w:rsidP="00147256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B2664A" w:rsidRPr="00003498" w:rsidRDefault="00B2664A" w:rsidP="00147256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B2664A" w:rsidRPr="00003498" w:rsidRDefault="00B2664A" w:rsidP="00147256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B2664A" w:rsidRPr="00003498" w:rsidRDefault="00B2664A" w:rsidP="00147256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B2664A" w:rsidRPr="00003498" w:rsidRDefault="00B2664A" w:rsidP="00147256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B2664A" w:rsidRPr="00003498" w:rsidRDefault="00B2664A" w:rsidP="00147256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B2664A" w:rsidRPr="00003498" w:rsidRDefault="00B2664A" w:rsidP="00147256">
      <w:pPr>
        <w:spacing w:after="0" w:line="240" w:lineRule="auto"/>
        <w:jc w:val="right"/>
        <w:rPr>
          <w:rFonts w:ascii="Times New Roman" w:hAnsi="Times New Roman"/>
        </w:rPr>
      </w:pPr>
    </w:p>
    <w:p w:rsidR="00B2664A" w:rsidRPr="00003498" w:rsidRDefault="00B2664A" w:rsidP="0014725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B2664A" w:rsidRPr="00003498" w:rsidRDefault="00B2664A" w:rsidP="00147256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B2664A" w:rsidRPr="00003498" w:rsidRDefault="00B2664A" w:rsidP="0014725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B2664A" w:rsidRPr="00003498" w:rsidRDefault="00B2664A" w:rsidP="0014725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664A" w:rsidRPr="00003498" w:rsidRDefault="00B2664A" w:rsidP="0014725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B2664A" w:rsidRPr="00003498" w:rsidRDefault="00B2664A" w:rsidP="0014725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2664A" w:rsidRPr="00003498" w:rsidRDefault="00B2664A" w:rsidP="001472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B2664A" w:rsidRDefault="00B2664A" w:rsidP="00147256">
      <w:pPr>
        <w:spacing w:after="0" w:line="240" w:lineRule="auto"/>
        <w:rPr>
          <w:lang w:val="uk-UA"/>
        </w:rPr>
      </w:pPr>
    </w:p>
    <w:p w:rsidR="00B2664A" w:rsidRDefault="00B2664A" w:rsidP="0014725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затвердження висновку органу опіки </w:t>
      </w:r>
    </w:p>
    <w:p w:rsidR="00B2664A" w:rsidRDefault="00B2664A" w:rsidP="0014725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і піклування Кіцманської міської ради </w:t>
      </w:r>
    </w:p>
    <w:p w:rsidR="00B2664A" w:rsidRDefault="00B2664A" w:rsidP="001472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п</w:t>
      </w:r>
      <w:r w:rsidRPr="00993A2A">
        <w:rPr>
          <w:rFonts w:ascii="Times New Roman" w:hAnsi="Times New Roman"/>
          <w:b/>
          <w:sz w:val="24"/>
          <w:szCs w:val="24"/>
          <w:lang w:val="uk-UA" w:eastAsia="uk-UA"/>
        </w:rPr>
        <w:t>ро визначення місця проживання малолітніх:</w:t>
      </w:r>
      <w:r w:rsidRPr="001D1B97"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</w:p>
    <w:p w:rsidR="00B2664A" w:rsidRDefault="00B2664A" w:rsidP="001472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993A2A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993A2A">
        <w:rPr>
          <w:rFonts w:ascii="Times New Roman" w:hAnsi="Times New Roman"/>
          <w:b/>
          <w:sz w:val="24"/>
          <w:szCs w:val="24"/>
          <w:lang w:val="uk-UA" w:eastAsia="uk-UA"/>
        </w:rPr>
        <w:t xml:space="preserve"> 2019 року народження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і</w:t>
      </w:r>
    </w:p>
    <w:p w:rsidR="00B2664A" w:rsidRDefault="00B2664A" w:rsidP="001472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2</w:t>
      </w:r>
      <w:r w:rsidRPr="00993A2A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*** 2017 року народження, </w:t>
      </w:r>
    </w:p>
    <w:p w:rsidR="00B2664A" w:rsidRDefault="00B2664A" w:rsidP="001472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мешканців с. Лашківка та </w:t>
      </w:r>
    </w:p>
    <w:p w:rsidR="00B2664A" w:rsidRDefault="00B2664A" w:rsidP="001472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 3, ***2018 року народження і</w:t>
      </w:r>
      <w:r w:rsidRPr="00993A2A"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</w:p>
    <w:p w:rsidR="00B2664A" w:rsidRDefault="00B2664A" w:rsidP="0014725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4, ***2021 року народження,</w:t>
      </w:r>
    </w:p>
    <w:p w:rsidR="00B2664A" w:rsidRDefault="00B2664A" w:rsidP="00147256">
      <w:pPr>
        <w:pStyle w:val="NoSpacing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мешканців с. Витилівка</w:t>
      </w:r>
    </w:p>
    <w:p w:rsidR="00B2664A" w:rsidRDefault="00B2664A" w:rsidP="001472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B2664A" w:rsidRPr="007874A2" w:rsidRDefault="00B2664A" w:rsidP="001472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 статтей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 заяву гр. ОСОБА 5, ***1992 року народження від 23.06.2023 № 135, враховуючи висновок служби у справах дітей від 27.06.2023</w:t>
      </w:r>
      <w:r w:rsidRPr="00CF1C3D">
        <w:rPr>
          <w:rFonts w:ascii="Times New Roman" w:hAnsi="Times New Roman"/>
          <w:sz w:val="24"/>
          <w:szCs w:val="24"/>
          <w:lang w:val="uk-UA"/>
        </w:rPr>
        <w:t xml:space="preserve"> № </w:t>
      </w:r>
      <w:r>
        <w:rPr>
          <w:rFonts w:ascii="Times New Roman" w:hAnsi="Times New Roman"/>
          <w:sz w:val="24"/>
          <w:szCs w:val="24"/>
          <w:lang w:val="uk-UA"/>
        </w:rPr>
        <w:t>114 та рішення Комісії з питань захисту прав дитини при виконавчому комітеті Кіцманської міської ради від 28</w:t>
      </w:r>
      <w:r w:rsidRPr="00B704E4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06.2023 № 4,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B2664A" w:rsidRPr="00003498" w:rsidRDefault="00B2664A" w:rsidP="0014725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2664A" w:rsidRPr="00003498" w:rsidRDefault="00B2664A" w:rsidP="00147256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B2664A" w:rsidRPr="003B7EDA" w:rsidRDefault="00B2664A" w:rsidP="0014725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B7EDA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B2664A" w:rsidRPr="002905E7" w:rsidRDefault="00B2664A" w:rsidP="001472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2905E7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 w:rsidRPr="002905E7">
        <w:rPr>
          <w:rFonts w:ascii="Times New Roman" w:hAnsi="Times New Roman"/>
          <w:sz w:val="24"/>
          <w:szCs w:val="24"/>
          <w:lang w:val="uk-UA" w:eastAsia="uk-UA"/>
        </w:rPr>
        <w:t>визначення місця проживання</w:t>
      </w:r>
      <w:r w:rsidRPr="002905E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8775A3">
        <w:rPr>
          <w:rFonts w:ascii="Times New Roman" w:hAnsi="Times New Roman"/>
          <w:sz w:val="24"/>
          <w:szCs w:val="24"/>
          <w:lang w:val="uk-UA" w:eastAsia="uk-UA"/>
        </w:rPr>
        <w:t>малолітніх:</w:t>
      </w:r>
      <w:r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8775A3"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***</w:t>
      </w:r>
      <w:r w:rsidRPr="008775A3">
        <w:rPr>
          <w:rFonts w:ascii="Times New Roman" w:hAnsi="Times New Roman"/>
          <w:sz w:val="24"/>
          <w:szCs w:val="24"/>
          <w:lang w:val="uk-UA" w:eastAsia="uk-UA"/>
        </w:rPr>
        <w:t xml:space="preserve">2019 року народження і </w:t>
      </w:r>
      <w:r>
        <w:rPr>
          <w:rFonts w:ascii="Times New Roman" w:hAnsi="Times New Roman"/>
          <w:sz w:val="24"/>
          <w:szCs w:val="24"/>
          <w:lang w:val="uk-UA" w:eastAsia="uk-UA"/>
        </w:rPr>
        <w:t>ОСОБА 2, ***</w:t>
      </w:r>
      <w:r w:rsidRPr="008775A3">
        <w:rPr>
          <w:rFonts w:ascii="Times New Roman" w:hAnsi="Times New Roman"/>
          <w:sz w:val="24"/>
          <w:szCs w:val="24"/>
          <w:lang w:val="uk-UA" w:eastAsia="uk-UA"/>
        </w:rPr>
        <w:t xml:space="preserve">2017 року народження, мешканців с. Лашківка та </w:t>
      </w:r>
      <w:r>
        <w:rPr>
          <w:rFonts w:ascii="Times New Roman" w:hAnsi="Times New Roman"/>
          <w:sz w:val="24"/>
          <w:szCs w:val="24"/>
          <w:lang w:val="uk-UA" w:eastAsia="uk-UA"/>
        </w:rPr>
        <w:t>ОСОБА 3</w:t>
      </w:r>
      <w:r w:rsidRPr="008775A3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8775A3">
        <w:rPr>
          <w:rFonts w:ascii="Times New Roman" w:hAnsi="Times New Roman"/>
          <w:sz w:val="24"/>
          <w:szCs w:val="24"/>
          <w:lang w:val="uk-UA" w:eastAsia="uk-UA"/>
        </w:rPr>
        <w:t xml:space="preserve">2018 року народження і </w:t>
      </w:r>
      <w:r>
        <w:rPr>
          <w:rFonts w:ascii="Times New Roman" w:hAnsi="Times New Roman"/>
          <w:sz w:val="24"/>
          <w:szCs w:val="24"/>
          <w:lang w:val="uk-UA" w:eastAsia="uk-UA"/>
        </w:rPr>
        <w:t>ОСОБА 4</w:t>
      </w:r>
      <w:r w:rsidRPr="008775A3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8775A3">
        <w:rPr>
          <w:rFonts w:ascii="Times New Roman" w:hAnsi="Times New Roman"/>
          <w:sz w:val="24"/>
          <w:szCs w:val="24"/>
          <w:lang w:val="uk-UA" w:eastAsia="uk-UA"/>
        </w:rPr>
        <w:t>2021 року народження, мешканців с. Витилівка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  <w:r w:rsidRPr="002905E7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B2664A" w:rsidRDefault="00B2664A" w:rsidP="0014725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2664A" w:rsidRPr="00003498" w:rsidRDefault="00B2664A" w:rsidP="0014725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B2664A" w:rsidRPr="00003498" w:rsidRDefault="00B2664A" w:rsidP="00147256">
      <w:pPr>
        <w:pStyle w:val="2"/>
        <w:jc w:val="both"/>
        <w:rPr>
          <w:rFonts w:ascii="Times New Roman" w:hAnsi="Times New Roman"/>
          <w:b/>
          <w:szCs w:val="24"/>
        </w:rPr>
      </w:pPr>
    </w:p>
    <w:p w:rsidR="00B2664A" w:rsidRPr="00003498" w:rsidRDefault="00B2664A" w:rsidP="00147256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B2664A" w:rsidRPr="00003498" w:rsidRDefault="00B2664A" w:rsidP="00147256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                   Сергій БУЛЕГА</w:t>
      </w:r>
    </w:p>
    <w:p w:rsidR="00B2664A" w:rsidRDefault="00B2664A" w:rsidP="0014725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</w:t>
      </w:r>
    </w:p>
    <w:p w:rsidR="00B2664A" w:rsidRDefault="00B2664A" w:rsidP="0014725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2664A" w:rsidRDefault="00B2664A" w:rsidP="0014725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2664A" w:rsidRDefault="00B2664A" w:rsidP="0014725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B2664A" w:rsidSect="000D1A76">
      <w:pgSz w:w="11906" w:h="16838"/>
      <w:pgMar w:top="851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7256"/>
    <w:rsid w:val="00003416"/>
    <w:rsid w:val="00003498"/>
    <w:rsid w:val="00017002"/>
    <w:rsid w:val="000807D9"/>
    <w:rsid w:val="00085EDA"/>
    <w:rsid w:val="000D1A76"/>
    <w:rsid w:val="0010402E"/>
    <w:rsid w:val="00147256"/>
    <w:rsid w:val="001A2606"/>
    <w:rsid w:val="001D1B97"/>
    <w:rsid w:val="002905E7"/>
    <w:rsid w:val="002C76FD"/>
    <w:rsid w:val="003B7EDA"/>
    <w:rsid w:val="0045648F"/>
    <w:rsid w:val="00482AE8"/>
    <w:rsid w:val="0048597F"/>
    <w:rsid w:val="006A721F"/>
    <w:rsid w:val="00720A89"/>
    <w:rsid w:val="00753CDD"/>
    <w:rsid w:val="007658DB"/>
    <w:rsid w:val="007874A2"/>
    <w:rsid w:val="008775A3"/>
    <w:rsid w:val="008A0B1C"/>
    <w:rsid w:val="0091515F"/>
    <w:rsid w:val="00993A2A"/>
    <w:rsid w:val="009A375C"/>
    <w:rsid w:val="00A102D3"/>
    <w:rsid w:val="00B0689D"/>
    <w:rsid w:val="00B2664A"/>
    <w:rsid w:val="00B313AE"/>
    <w:rsid w:val="00B704E4"/>
    <w:rsid w:val="00C00DED"/>
    <w:rsid w:val="00C575A9"/>
    <w:rsid w:val="00C70B52"/>
    <w:rsid w:val="00CE6142"/>
    <w:rsid w:val="00CF1C3D"/>
    <w:rsid w:val="00D04916"/>
    <w:rsid w:val="00D45292"/>
    <w:rsid w:val="00E0399E"/>
    <w:rsid w:val="00EA482E"/>
    <w:rsid w:val="00F03AC0"/>
    <w:rsid w:val="00F54706"/>
    <w:rsid w:val="00F752F4"/>
    <w:rsid w:val="00FE3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82E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14725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47256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147256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147256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14725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14725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147256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14725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147256"/>
  </w:style>
  <w:style w:type="paragraph" w:customStyle="1" w:styleId="20">
    <w:name w:val="Без интервала2"/>
    <w:uiPriority w:val="99"/>
    <w:rsid w:val="00147256"/>
  </w:style>
  <w:style w:type="paragraph" w:styleId="Caption">
    <w:name w:val="caption"/>
    <w:basedOn w:val="Normal"/>
    <w:uiPriority w:val="99"/>
    <w:qFormat/>
    <w:rsid w:val="00753CDD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753CDD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753CDD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character" w:customStyle="1" w:styleId="apple-converted-space">
    <w:name w:val="apple-converted-space"/>
    <w:basedOn w:val="DefaultParagraphFont"/>
    <w:uiPriority w:val="99"/>
    <w:rsid w:val="00753CDD"/>
    <w:rPr>
      <w:rFonts w:cs="Times New Roman"/>
    </w:rPr>
  </w:style>
  <w:style w:type="paragraph" w:customStyle="1" w:styleId="ShapkaDocumentu">
    <w:name w:val="Shapka Documentu"/>
    <w:basedOn w:val="Normal"/>
    <w:uiPriority w:val="99"/>
    <w:rsid w:val="00753CDD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Normal"/>
    <w:uiPriority w:val="99"/>
    <w:rsid w:val="00753C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316</Words>
  <Characters>1804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2023-07-06T11:39:00Z</dcterms:created>
  <dcterms:modified xsi:type="dcterms:W3CDTF">2023-07-10T14:30:00Z</dcterms:modified>
</cp:coreProperties>
</file>