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EC9" w:rsidRDefault="001D5EC9" w:rsidP="00087A86">
      <w:pPr>
        <w:pStyle w:val="Normal2"/>
        <w:jc w:val="center"/>
        <w:rPr>
          <w:rFonts w:ascii="Times New Roman" w:hAnsi="Times New Roman"/>
          <w:sz w:val="22"/>
          <w:lang w:val="en-GB"/>
        </w:rPr>
      </w:pPr>
      <w:r w:rsidRPr="00702D8F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4" o:title=""/>
          </v:shape>
          <o:OLEObject Type="Embed" ProgID="Paint.Picture" ShapeID="_x0000_i1025" DrawAspect="Content" ObjectID="_1748264782" r:id="rId5"/>
        </w:object>
      </w:r>
    </w:p>
    <w:p w:rsidR="001D5EC9" w:rsidRDefault="001D5EC9" w:rsidP="00087A86">
      <w:pPr>
        <w:pStyle w:val="Caption1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1D5EC9" w:rsidRDefault="001D5EC9" w:rsidP="00087A86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1D5EC9" w:rsidRDefault="001D5EC9" w:rsidP="00087A86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1D5EC9" w:rsidRDefault="001D5EC9" w:rsidP="00087A86">
      <w:pPr>
        <w:pStyle w:val="Normal2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</w:rPr>
        <w:t xml:space="preserve">                                                 </w:t>
      </w:r>
      <w:r>
        <w:rPr>
          <w:rFonts w:ascii="Times New Roman" w:hAnsi="Times New Roman"/>
          <w:b/>
          <w:sz w:val="28"/>
          <w:szCs w:val="28"/>
        </w:rPr>
        <w:t>ВИКОНАВЧИЙ   КОМІТЕТ</w:t>
      </w:r>
    </w:p>
    <w:p w:rsidR="001D5EC9" w:rsidRDefault="001D5EC9" w:rsidP="00087A86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 Незалежності, 83, м. Кіцмань, Чернівецької обл.59300 тел.2-39-75, факс.2-39-75</w:t>
      </w:r>
    </w:p>
    <w:p w:rsidR="001D5EC9" w:rsidRDefault="001D5EC9" w:rsidP="00087A86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1D5EC9" w:rsidRDefault="001D5EC9" w:rsidP="00087A86">
      <w:pPr>
        <w:pStyle w:val="Normal2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  <w:r>
        <w:rPr>
          <w:rFonts w:ascii="Times New Roman" w:hAnsi="Times New Roman"/>
        </w:rPr>
        <w:t xml:space="preserve">                                      </w:t>
      </w:r>
    </w:p>
    <w:p w:rsidR="001D5EC9" w:rsidRDefault="001D5EC9" w:rsidP="00087A86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1D5EC9" w:rsidRPr="00A526D4" w:rsidRDefault="001D5EC9" w:rsidP="00087A86">
      <w:pPr>
        <w:spacing w:after="0" w:line="240" w:lineRule="auto"/>
        <w:jc w:val="right"/>
        <w:rPr>
          <w:rFonts w:ascii="Times New Roman" w:hAnsi="Times New Roman"/>
          <w:lang w:val="uk-UA"/>
        </w:rPr>
      </w:pPr>
    </w:p>
    <w:p w:rsidR="001D5EC9" w:rsidRDefault="001D5EC9" w:rsidP="00087A86">
      <w:pPr>
        <w:spacing w:after="0" w:line="240" w:lineRule="auto"/>
        <w:jc w:val="right"/>
        <w:rPr>
          <w:rFonts w:ascii="Times New Roman" w:hAnsi="Times New Roman"/>
          <w:lang w:val="uk-UA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</w:rPr>
        <w:tab/>
      </w:r>
    </w:p>
    <w:p w:rsidR="001D5EC9" w:rsidRDefault="001D5EC9" w:rsidP="000635C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</w:rPr>
        <w:t>Р І Ш Е Н Н Я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 xml:space="preserve"> № </w:t>
      </w:r>
      <w:r>
        <w:rPr>
          <w:rFonts w:ascii="Times New Roman" w:hAnsi="Times New Roman"/>
          <w:b/>
          <w:sz w:val="24"/>
          <w:szCs w:val="24"/>
          <w:lang w:val="uk-UA"/>
        </w:rPr>
        <w:t>153/6</w:t>
      </w:r>
    </w:p>
    <w:p w:rsidR="001D5EC9" w:rsidRDefault="001D5EC9" w:rsidP="00A526D4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D5EC9" w:rsidRDefault="001D5EC9" w:rsidP="00A526D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07 червня</w:t>
      </w:r>
      <w:r>
        <w:rPr>
          <w:rFonts w:ascii="Times New Roman" w:hAnsi="Times New Roman"/>
          <w:sz w:val="24"/>
          <w:szCs w:val="24"/>
        </w:rPr>
        <w:t xml:space="preserve"> 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>
        <w:rPr>
          <w:rFonts w:ascii="Times New Roman" w:hAnsi="Times New Roman"/>
          <w:sz w:val="24"/>
          <w:szCs w:val="24"/>
        </w:rPr>
        <w:t xml:space="preserve"> року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/>
          <w:sz w:val="24"/>
          <w:szCs w:val="24"/>
        </w:rPr>
        <w:tab/>
        <w:t xml:space="preserve">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>
        <w:rPr>
          <w:rFonts w:ascii="Times New Roman" w:hAnsi="Times New Roman"/>
          <w:sz w:val="24"/>
          <w:szCs w:val="24"/>
        </w:rPr>
        <w:t>м. Кіцмань</w:t>
      </w:r>
    </w:p>
    <w:p w:rsidR="001D5EC9" w:rsidRDefault="001D5EC9" w:rsidP="00087A86">
      <w:pPr>
        <w:tabs>
          <w:tab w:val="left" w:pos="1340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D5EC9" w:rsidRDefault="001D5EC9" w:rsidP="00087A86">
      <w:pPr>
        <w:pStyle w:val="Caption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Про надання згоди матері ОСОБА 1, </w:t>
      </w:r>
    </w:p>
    <w:p w:rsidR="001D5EC9" w:rsidRDefault="001D5EC9" w:rsidP="00087A86">
      <w:pPr>
        <w:pStyle w:val="Caption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***1980 року народження, мешканці с. Шипинці </w:t>
      </w:r>
    </w:p>
    <w:p w:rsidR="001D5EC9" w:rsidRDefault="001D5EC9" w:rsidP="00087A86">
      <w:pPr>
        <w:pStyle w:val="Caption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прийняття в дар на ім’я малолітнього сина </w:t>
      </w:r>
    </w:p>
    <w:p w:rsidR="001D5EC9" w:rsidRPr="00FE04C3" w:rsidRDefault="001D5EC9" w:rsidP="00087A86">
      <w:pPr>
        <w:pStyle w:val="Caption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  <w:lang w:val="ru-RU"/>
        </w:rPr>
        <w:t>ОСОБА 2</w:t>
      </w:r>
      <w:r>
        <w:rPr>
          <w:sz w:val="24"/>
          <w:szCs w:val="24"/>
        </w:rPr>
        <w:t>, ***20</w:t>
      </w:r>
      <w:r>
        <w:rPr>
          <w:sz w:val="24"/>
          <w:szCs w:val="24"/>
          <w:lang w:val="ru-RU"/>
        </w:rPr>
        <w:t>14</w:t>
      </w:r>
      <w:r>
        <w:rPr>
          <w:sz w:val="24"/>
          <w:szCs w:val="24"/>
        </w:rPr>
        <w:t xml:space="preserve"> року народження </w:t>
      </w:r>
      <w:r>
        <w:rPr>
          <w:sz w:val="24"/>
          <w:szCs w:val="24"/>
          <w:lang w:val="ru-RU"/>
        </w:rPr>
        <w:t>житлового будинку та</w:t>
      </w:r>
    </w:p>
    <w:p w:rsidR="001D5EC9" w:rsidRDefault="001D5EC9" w:rsidP="00087A86">
      <w:pPr>
        <w:pStyle w:val="Caption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  <w:lang w:val="ru-RU"/>
        </w:rPr>
        <w:t>земельної ділянки</w:t>
      </w:r>
      <w:r>
        <w:rPr>
          <w:sz w:val="24"/>
          <w:szCs w:val="24"/>
        </w:rPr>
        <w:t xml:space="preserve"> площею 0,0495 га для будівництва і </w:t>
      </w:r>
    </w:p>
    <w:p w:rsidR="001D5EC9" w:rsidRDefault="001D5EC9" w:rsidP="00087A86">
      <w:pPr>
        <w:pStyle w:val="Caption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обслуговування житлового будинку, </w:t>
      </w:r>
    </w:p>
    <w:p w:rsidR="001D5EC9" w:rsidRDefault="001D5EC9" w:rsidP="00087A86">
      <w:pPr>
        <w:pStyle w:val="Caption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розташованих за адресою: </w:t>
      </w:r>
    </w:p>
    <w:p w:rsidR="001D5EC9" w:rsidRDefault="001D5EC9" w:rsidP="00087A86">
      <w:pPr>
        <w:pStyle w:val="Caption"/>
        <w:tabs>
          <w:tab w:val="left" w:pos="490"/>
        </w:tabs>
        <w:jc w:val="both"/>
        <w:rPr>
          <w:sz w:val="24"/>
          <w:szCs w:val="24"/>
        </w:rPr>
      </w:pPr>
      <w:r>
        <w:rPr>
          <w:sz w:val="24"/>
          <w:szCs w:val="24"/>
        </w:rPr>
        <w:t>АДРЕСА 1, с. Шипинці</w:t>
      </w:r>
    </w:p>
    <w:p w:rsidR="001D5EC9" w:rsidRDefault="001D5EC9" w:rsidP="00087A8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</w:p>
    <w:p w:rsidR="001D5EC9" w:rsidRDefault="001D5EC9" w:rsidP="00087A86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Відповідно до статтей 17, 18 Закону України «Про охорону дитинства», статті 203 Цивільного кодексу України, пункту 67 постанови Кабінету Міністрів України від 24.09.2008 № 866 «Питання діяльності органів опіки та піклування, пов’язаної із захистом прав дитини», розглянувши заяви гр.ОСОБА 1, *** 1980 року народження  від 25.05.2023 №  89, ОСОБА 3, *** 2003 року народження від 25.05.2023 № 90,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>
        <w:rPr>
          <w:rFonts w:ascii="Times New Roman" w:hAnsi="Times New Roman"/>
          <w:sz w:val="24"/>
          <w:szCs w:val="24"/>
          <w:lang w:val="uk-UA"/>
        </w:rPr>
        <w:t xml:space="preserve">  враховуючи рішення Комісії з питань захисту прав дитини при виконавчому комітеті Кіцманської міської ради від 26.05.2023 № 9,  виконавчий  комітет  міської ради </w:t>
      </w:r>
    </w:p>
    <w:p w:rsidR="001D5EC9" w:rsidRDefault="001D5EC9" w:rsidP="00087A86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1D5EC9" w:rsidRDefault="001D5EC9" w:rsidP="00087A86">
      <w:pPr>
        <w:pStyle w:val="Normal3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В И Р І Ш И В:</w:t>
      </w:r>
    </w:p>
    <w:p w:rsidR="001D5EC9" w:rsidRDefault="001D5EC9" w:rsidP="00087A86">
      <w:pPr>
        <w:pStyle w:val="Normal3"/>
        <w:jc w:val="both"/>
        <w:rPr>
          <w:rFonts w:ascii="Times New Roman" w:hAnsi="Times New Roman"/>
          <w:b/>
          <w:szCs w:val="24"/>
        </w:rPr>
      </w:pPr>
    </w:p>
    <w:p w:rsidR="001D5EC9" w:rsidRDefault="001D5EC9" w:rsidP="00087A86">
      <w:pPr>
        <w:pStyle w:val="Caption"/>
        <w:tabs>
          <w:tab w:val="left" w:pos="490"/>
        </w:tabs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1. Надати згоду матері ОСОБА 1, ***1980 року народження, мешканці с. Шипинці на прийняття в дар на ім’я малолітнього сина – ОСОБА 2, ***2014 року народження житлового будинку</w:t>
      </w:r>
      <w:r>
        <w:rPr>
          <w:sz w:val="24"/>
          <w:szCs w:val="24"/>
        </w:rPr>
        <w:t xml:space="preserve"> </w:t>
      </w:r>
      <w:r>
        <w:rPr>
          <w:b w:val="0"/>
          <w:sz w:val="24"/>
          <w:szCs w:val="24"/>
        </w:rPr>
        <w:t>та земельної ділянки площею 0,0495 га для будівництва і обслуговування житлового будинку, розташованих за адресою: АДРЕСА 1, с. Шипинці.</w:t>
      </w:r>
    </w:p>
    <w:p w:rsidR="001D5EC9" w:rsidRDefault="001D5EC9" w:rsidP="00087A86">
      <w:pPr>
        <w:pStyle w:val="Caption"/>
        <w:tabs>
          <w:tab w:val="left" w:pos="490"/>
        </w:tabs>
        <w:jc w:val="both"/>
        <w:rPr>
          <w:sz w:val="24"/>
          <w:szCs w:val="24"/>
        </w:rPr>
      </w:pPr>
    </w:p>
    <w:p w:rsidR="001D5EC9" w:rsidRDefault="001D5EC9" w:rsidP="00087A8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2. У разі порушення житлових  та майнових прав малолітнього ОСОБА 2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  <w:lang w:val="uk-UA"/>
        </w:rPr>
        <w:t>14</w:t>
      </w:r>
      <w:r>
        <w:rPr>
          <w:rFonts w:ascii="Times New Roman" w:hAnsi="Times New Roman"/>
          <w:sz w:val="24"/>
          <w:szCs w:val="24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відповідальність покласти на маму – ОСОБА 1.</w:t>
      </w:r>
    </w:p>
    <w:p w:rsidR="001D5EC9" w:rsidRDefault="001D5EC9" w:rsidP="00087A8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1D5EC9" w:rsidRDefault="001D5EC9" w:rsidP="00087A86">
      <w:pPr>
        <w:shd w:val="clear" w:color="auto" w:fill="FFFFFF"/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</w:t>
      </w:r>
      <w:r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заступника міського голови з питань </w:t>
      </w:r>
      <w:r>
        <w:rPr>
          <w:rFonts w:ascii="Times New Roman" w:hAnsi="Times New Roman"/>
          <w:sz w:val="24"/>
          <w:szCs w:val="24"/>
          <w:lang w:val="uk-UA"/>
        </w:rPr>
        <w:t>організаційно-господарської діяльності</w:t>
      </w:r>
      <w:r>
        <w:rPr>
          <w:rFonts w:ascii="Times New Roman" w:hAnsi="Times New Roman"/>
          <w:sz w:val="24"/>
          <w:szCs w:val="24"/>
        </w:rPr>
        <w:t xml:space="preserve"> Олександра  </w:t>
      </w:r>
      <w:r>
        <w:rPr>
          <w:rFonts w:ascii="Times New Roman" w:hAnsi="Times New Roman"/>
          <w:sz w:val="24"/>
          <w:szCs w:val="24"/>
          <w:lang w:val="uk-UA"/>
        </w:rPr>
        <w:t>ТКАЧУКА</w:t>
      </w:r>
      <w:r>
        <w:rPr>
          <w:rFonts w:ascii="Times New Roman" w:hAnsi="Times New Roman"/>
          <w:sz w:val="24"/>
          <w:szCs w:val="24"/>
        </w:rPr>
        <w:t>.</w:t>
      </w:r>
    </w:p>
    <w:p w:rsidR="001D5EC9" w:rsidRDefault="001D5EC9" w:rsidP="00087A86">
      <w:pPr>
        <w:pStyle w:val="Normal3"/>
        <w:jc w:val="both"/>
        <w:rPr>
          <w:rFonts w:ascii="Times New Roman" w:hAnsi="Times New Roman"/>
          <w:b/>
          <w:szCs w:val="24"/>
        </w:rPr>
      </w:pPr>
    </w:p>
    <w:p w:rsidR="001D5EC9" w:rsidRDefault="001D5EC9" w:rsidP="00087A86">
      <w:pPr>
        <w:pStyle w:val="Normal3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1D5EC9" w:rsidRDefault="001D5EC9" w:rsidP="000635CB">
      <w:pPr>
        <w:pStyle w:val="Normal3"/>
        <w:jc w:val="both"/>
        <w:rPr>
          <w:rFonts w:ascii="Times New Roman" w:hAnsi="Times New Roman"/>
          <w:b/>
          <w:szCs w:val="24"/>
          <w:lang w:val="ru-RU"/>
        </w:rPr>
      </w:pPr>
      <w:r>
        <w:rPr>
          <w:rFonts w:ascii="Times New Roman" w:hAnsi="Times New Roman"/>
          <w:b/>
          <w:szCs w:val="24"/>
          <w:lang w:val="ru-RU"/>
        </w:rPr>
        <w:t>Міський   голова                                                                                              Сергій  БУЛЕГА</w:t>
      </w:r>
    </w:p>
    <w:sectPr w:rsidR="001D5EC9" w:rsidSect="000635CB">
      <w:pgSz w:w="11906" w:h="16838"/>
      <w:pgMar w:top="426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7A86"/>
    <w:rsid w:val="000635CB"/>
    <w:rsid w:val="00087A86"/>
    <w:rsid w:val="000B7931"/>
    <w:rsid w:val="001302DD"/>
    <w:rsid w:val="001D5EC9"/>
    <w:rsid w:val="00245DE5"/>
    <w:rsid w:val="003E2D57"/>
    <w:rsid w:val="00473BB2"/>
    <w:rsid w:val="00520826"/>
    <w:rsid w:val="005D1A17"/>
    <w:rsid w:val="00661BA6"/>
    <w:rsid w:val="00702D8F"/>
    <w:rsid w:val="00771723"/>
    <w:rsid w:val="00784969"/>
    <w:rsid w:val="00837523"/>
    <w:rsid w:val="00856571"/>
    <w:rsid w:val="008C0100"/>
    <w:rsid w:val="009628FB"/>
    <w:rsid w:val="00A526D4"/>
    <w:rsid w:val="00A83824"/>
    <w:rsid w:val="00F875DA"/>
    <w:rsid w:val="00FE0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2D8F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uiPriority w:val="99"/>
    <w:qFormat/>
    <w:rsid w:val="00087A86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087A86"/>
    <w:rPr>
      <w:rFonts w:ascii="Arial" w:hAnsi="Arial"/>
      <w:sz w:val="24"/>
      <w:szCs w:val="20"/>
      <w:lang w:val="uk-UA"/>
    </w:rPr>
  </w:style>
  <w:style w:type="paragraph" w:customStyle="1" w:styleId="Normal1">
    <w:name w:val="Normal1"/>
    <w:uiPriority w:val="99"/>
    <w:rsid w:val="00087A86"/>
    <w:rPr>
      <w:rFonts w:ascii="Arial" w:hAnsi="Arial"/>
      <w:sz w:val="24"/>
      <w:szCs w:val="20"/>
      <w:lang w:val="uk-UA"/>
    </w:rPr>
  </w:style>
  <w:style w:type="paragraph" w:customStyle="1" w:styleId="Heading11">
    <w:name w:val="Heading 11"/>
    <w:basedOn w:val="Normal"/>
    <w:next w:val="Normal"/>
    <w:uiPriority w:val="99"/>
    <w:rsid w:val="00087A86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Caption1">
    <w:name w:val="Caption1"/>
    <w:basedOn w:val="Normal"/>
    <w:next w:val="Normal"/>
    <w:uiPriority w:val="99"/>
    <w:rsid w:val="00087A86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3">
    <w:name w:val="Normal3"/>
    <w:uiPriority w:val="99"/>
    <w:rsid w:val="00087A86"/>
    <w:rPr>
      <w:rFonts w:ascii="Arial" w:hAnsi="Arial"/>
      <w:sz w:val="24"/>
      <w:szCs w:val="20"/>
      <w:lang w:val="uk-UA"/>
    </w:rPr>
  </w:style>
  <w:style w:type="paragraph" w:customStyle="1" w:styleId="NoSpacing1">
    <w:name w:val="No Spacing1"/>
    <w:uiPriority w:val="99"/>
    <w:rsid w:val="00087A8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8841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332</Words>
  <Characters>1894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5</cp:revision>
  <cp:lastPrinted>2023-06-08T14:45:00Z</cp:lastPrinted>
  <dcterms:created xsi:type="dcterms:W3CDTF">2023-06-07T09:19:00Z</dcterms:created>
  <dcterms:modified xsi:type="dcterms:W3CDTF">2023-06-14T13:20:00Z</dcterms:modified>
</cp:coreProperties>
</file>