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9DB" w:rsidRPr="00723384" w:rsidRDefault="004A29DB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8264405" r:id="rId6"/>
        </w:object>
      </w:r>
    </w:p>
    <w:p w:rsidR="004A29DB" w:rsidRPr="0012500A" w:rsidRDefault="004A29DB" w:rsidP="008242A6">
      <w:pPr>
        <w:pStyle w:val="1"/>
        <w:rPr>
          <w:rFonts w:ascii="Times New Roman" w:hAnsi="Times New Roman"/>
          <w:szCs w:val="26"/>
        </w:rPr>
      </w:pPr>
      <w:r w:rsidRPr="0012500A">
        <w:rPr>
          <w:rFonts w:ascii="Times New Roman" w:hAnsi="Times New Roman"/>
          <w:szCs w:val="26"/>
        </w:rPr>
        <w:t>УКРАЇНА</w:t>
      </w:r>
    </w:p>
    <w:p w:rsidR="004A29DB" w:rsidRPr="0012500A" w:rsidRDefault="004A29DB" w:rsidP="008242A6">
      <w:pPr>
        <w:pStyle w:val="11"/>
        <w:rPr>
          <w:rFonts w:ascii="Times New Roman" w:hAnsi="Times New Roman"/>
          <w:szCs w:val="28"/>
        </w:rPr>
      </w:pPr>
      <w:r w:rsidRPr="0012500A">
        <w:rPr>
          <w:rFonts w:ascii="Times New Roman" w:hAnsi="Times New Roman"/>
          <w:szCs w:val="28"/>
        </w:rPr>
        <w:t>КІЦМАНСЬКА МІСЬКА РАДА</w:t>
      </w:r>
    </w:p>
    <w:p w:rsidR="004A29DB" w:rsidRPr="0012500A" w:rsidRDefault="004A29DB" w:rsidP="008242A6">
      <w:pPr>
        <w:pStyle w:val="11"/>
        <w:rPr>
          <w:rFonts w:ascii="Times New Roman" w:hAnsi="Times New Roman"/>
          <w:szCs w:val="28"/>
        </w:rPr>
      </w:pPr>
      <w:r w:rsidRPr="0012500A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4A29DB" w:rsidRPr="0012500A" w:rsidRDefault="004A29DB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12500A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A29DB" w:rsidRPr="00723384" w:rsidRDefault="004A29DB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4A29DB" w:rsidRPr="00723384" w:rsidRDefault="004A29DB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4A29DB" w:rsidRPr="00723384" w:rsidRDefault="004A29DB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4A29DB" w:rsidRPr="00723384" w:rsidRDefault="004A29DB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A29DB" w:rsidRPr="00723384" w:rsidRDefault="004A29DB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A29DB" w:rsidRPr="00723384" w:rsidRDefault="004A29DB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150/6</w:t>
      </w:r>
    </w:p>
    <w:p w:rsidR="004A29DB" w:rsidRPr="00723384" w:rsidRDefault="004A29DB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23384" w:rsidRDefault="004A29DB" w:rsidP="00BE696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4A29DB" w:rsidRPr="00723384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Про</w:t>
      </w:r>
      <w:r w:rsidRPr="00E47085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утворення</w:t>
      </w:r>
      <w:r w:rsidRPr="00E47085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E47085">
        <w:rPr>
          <w:rFonts w:ascii="Times New Roman" w:hAnsi="Times New Roman" w:cs="Times New Roman"/>
          <w:b/>
          <w:iCs/>
        </w:rPr>
        <w:t>захисту</w:t>
      </w:r>
      <w:r w:rsidRPr="00E47085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E47085">
        <w:rPr>
          <w:rFonts w:ascii="Times New Roman" w:hAnsi="Times New Roman" w:cs="Times New Roman"/>
          <w:b/>
          <w:iCs/>
        </w:rPr>
        <w:t>дітей,</w:t>
      </w:r>
      <w:r w:rsidRPr="00E47085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які</w:t>
      </w:r>
      <w:r w:rsidRPr="00E47085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перебувають у</w:t>
      </w:r>
      <w:r w:rsidRPr="00E47085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складних</w:t>
      </w:r>
      <w:r w:rsidRPr="00E47085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життєвих</w:t>
      </w:r>
      <w:r w:rsidRPr="00E47085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E47085">
        <w:rPr>
          <w:rFonts w:ascii="Times New Roman" w:hAnsi="Times New Roman" w:cs="Times New Roman"/>
          <w:b/>
          <w:iCs/>
        </w:rPr>
        <w:t>обставинах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E47085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4A29DB" w:rsidRPr="00E47085" w:rsidRDefault="004A29DB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4A29DB" w:rsidRDefault="004A29DB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E47085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4A29DB" w:rsidRPr="00E47085" w:rsidRDefault="004A29DB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4A29DB" w:rsidRPr="00E47085" w:rsidRDefault="004A29DB" w:rsidP="00C54B62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4A29DB" w:rsidRPr="00E47085" w:rsidRDefault="004A29DB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E47085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E47085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47085">
        <w:rPr>
          <w:rFonts w:ascii="Times New Roman" w:hAnsi="Times New Roman"/>
          <w:sz w:val="24"/>
          <w:szCs w:val="24"/>
          <w:lang w:val="uk-UA"/>
        </w:rPr>
        <w:t>3.</w:t>
      </w:r>
      <w:r w:rsidRPr="00E47085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4A29DB" w:rsidRPr="00E47085" w:rsidRDefault="004A29DB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A29DB" w:rsidRPr="00E47085" w:rsidRDefault="004A29DB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E47085">
        <w:rPr>
          <w:rFonts w:ascii="Times New Roman" w:hAnsi="Times New Roman"/>
          <w:szCs w:val="24"/>
        </w:rPr>
        <w:t xml:space="preserve">          4. </w:t>
      </w:r>
      <w:r w:rsidRPr="00003498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 ТКАЧУКА</w:t>
      </w:r>
      <w:r w:rsidRPr="00E47085">
        <w:rPr>
          <w:rFonts w:ascii="Times New Roman" w:hAnsi="Times New Roman"/>
          <w:szCs w:val="24"/>
        </w:rPr>
        <w:t>.</w:t>
      </w:r>
    </w:p>
    <w:p w:rsidR="004A29DB" w:rsidRPr="00E47085" w:rsidRDefault="004A29DB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A29DB" w:rsidRPr="00E47085" w:rsidRDefault="004A29DB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A29DB" w:rsidRPr="00723384" w:rsidRDefault="004A29DB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    </w:t>
      </w:r>
      <w:r w:rsidRPr="00723384">
        <w:rPr>
          <w:rFonts w:ascii="Times New Roman" w:hAnsi="Times New Roman"/>
          <w:b/>
          <w:szCs w:val="24"/>
        </w:rPr>
        <w:t xml:space="preserve"> Сергій  БУЛЕГА</w:t>
      </w:r>
    </w:p>
    <w:p w:rsidR="004A29DB" w:rsidRPr="00723384" w:rsidRDefault="004A29D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4A29DB" w:rsidRPr="00723384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4A29DB" w:rsidRPr="00723384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4A29DB" w:rsidRPr="00723384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4A29DB" w:rsidRPr="00723384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A29DB" w:rsidRPr="00723384" w:rsidRDefault="004A29DB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07.06.2023 р. № 150/6</w:t>
      </w:r>
    </w:p>
    <w:p w:rsidR="004A29DB" w:rsidRPr="00723384" w:rsidRDefault="004A29DB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A29DB" w:rsidRPr="00723384" w:rsidRDefault="004A29DB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A29DB" w:rsidRPr="00723384" w:rsidRDefault="004A29DB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4A29DB" w:rsidRPr="00723384" w:rsidRDefault="004A29D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4A29DB" w:rsidRPr="00723384" w:rsidRDefault="004A29D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4A29DB" w:rsidRPr="00723384" w:rsidRDefault="004A29DB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4A29DB" w:rsidRPr="00723384" w:rsidRDefault="004A29DB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A29DB" w:rsidRPr="00796A8A" w:rsidRDefault="004A29D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 ОСОБА 1, ***2009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Pr="00723384" w:rsidRDefault="004A29DB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2, ***2011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Default="004A29DB" w:rsidP="009633CD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3, ***2014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Кліводин,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Юлія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Кліводинського ЗЗСО І-ІІ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Default="004A29DB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4, ***2018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Кліводин,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Сніжана ЗАБОЛОЦЬКА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Кліводинського ЗДО (ясла-сад)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9633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>олодимир ВЕРСТЮК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Кліводин.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Pr="00723384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5, ***2014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– т.в.о. директора Валявського ЗЗСО І-ІІ ст..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11356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Default="004A29DB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6, ***2020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Аліна ГУБАРЕВА</w:t>
      </w:r>
      <w:r>
        <w:rPr>
          <w:rFonts w:ascii="Times New Roman" w:hAnsi="Times New Roman"/>
          <w:sz w:val="24"/>
          <w:szCs w:val="24"/>
          <w:lang w:val="uk-UA"/>
        </w:rPr>
        <w:t xml:space="preserve"> – завідувач Валявського ЗДО (ясла-сад)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23384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Default="004A29DB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7, ***2023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Валява,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</w:t>
      </w:r>
      <w:r>
        <w:rPr>
          <w:rFonts w:ascii="Times New Roman" w:hAnsi="Times New Roman"/>
          <w:sz w:val="24"/>
          <w:szCs w:val="24"/>
          <w:lang w:val="uk-UA"/>
        </w:rPr>
        <w:t>х дітей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4A29DB" w:rsidRPr="00723384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с. Валява</w:t>
      </w:r>
      <w:r w:rsidRPr="00723384">
        <w:rPr>
          <w:rFonts w:ascii="Times New Roman" w:hAnsi="Times New Roman"/>
          <w:sz w:val="24"/>
          <w:szCs w:val="24"/>
          <w:lang w:val="uk-UA"/>
        </w:rPr>
        <w:t>.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8, ***2020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Давидівці, АДРЕСА 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674DD6" w:rsidRDefault="004A29DB" w:rsidP="00B841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74DD6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674DD6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4A29DB" w:rsidRPr="00C54B62" w:rsidRDefault="004A29DB" w:rsidP="0011356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54B62">
        <w:rPr>
          <w:rFonts w:ascii="Times New Roman" w:hAnsi="Times New Roman"/>
          <w:b/>
          <w:sz w:val="24"/>
          <w:szCs w:val="24"/>
          <w:lang w:val="uk-UA"/>
        </w:rPr>
        <w:t>Михайло ПРУНЧАК</w:t>
      </w:r>
      <w:r w:rsidRPr="00C54B62">
        <w:rPr>
          <w:rFonts w:ascii="Times New Roman" w:hAnsi="Times New Roman"/>
          <w:sz w:val="24"/>
          <w:szCs w:val="24"/>
          <w:lang w:val="uk-UA"/>
        </w:rPr>
        <w:t xml:space="preserve"> – староста Давидівського старостинського округу.</w:t>
      </w:r>
    </w:p>
    <w:p w:rsidR="004A29DB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96A8A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9</w:t>
      </w: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9, ***2021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Давидівці, АДРЕСА 3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4A29DB" w:rsidRPr="00796A8A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A29DB" w:rsidRPr="00796A8A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4A29DB" w:rsidRPr="00796A8A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A29DB" w:rsidRPr="00796A8A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4A29DB" w:rsidRPr="00674DD6" w:rsidRDefault="004A29DB" w:rsidP="005C0CC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74DD6">
        <w:rPr>
          <w:rFonts w:ascii="Times New Roman" w:hAnsi="Times New Roman"/>
          <w:b/>
          <w:sz w:val="24"/>
          <w:szCs w:val="24"/>
          <w:lang w:val="uk-UA"/>
        </w:rPr>
        <w:t>Наталія СЛИВКА</w:t>
      </w:r>
      <w:r w:rsidRPr="00674DD6"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4A29DB" w:rsidRPr="00C54B62" w:rsidRDefault="004A29DB" w:rsidP="005C0C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54B62">
        <w:rPr>
          <w:rFonts w:ascii="Times New Roman" w:hAnsi="Times New Roman"/>
          <w:b/>
          <w:sz w:val="24"/>
          <w:szCs w:val="24"/>
          <w:lang w:val="uk-UA"/>
        </w:rPr>
        <w:t>Михайло ПРУНЧАК</w:t>
      </w:r>
      <w:r w:rsidRPr="00C54B62">
        <w:rPr>
          <w:rFonts w:ascii="Times New Roman" w:hAnsi="Times New Roman"/>
          <w:sz w:val="24"/>
          <w:szCs w:val="24"/>
          <w:lang w:val="uk-UA"/>
        </w:rPr>
        <w:t xml:space="preserve"> – староста Давидівського старостинського округу.</w:t>
      </w:r>
    </w:p>
    <w:p w:rsidR="004A29DB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Pr="00723384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A29DB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A29DB" w:rsidRDefault="004A29DB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A29DB" w:rsidRDefault="004A29DB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A29DB" w:rsidSect="00040D40">
      <w:pgSz w:w="11906" w:h="16838"/>
      <w:pgMar w:top="567" w:right="567" w:bottom="425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0D40"/>
    <w:rsid w:val="00046ADD"/>
    <w:rsid w:val="000879E5"/>
    <w:rsid w:val="000B5448"/>
    <w:rsid w:val="000F43CC"/>
    <w:rsid w:val="0011356F"/>
    <w:rsid w:val="0012500A"/>
    <w:rsid w:val="00133737"/>
    <w:rsid w:val="0019192B"/>
    <w:rsid w:val="002048C2"/>
    <w:rsid w:val="00220763"/>
    <w:rsid w:val="00284310"/>
    <w:rsid w:val="00285BC7"/>
    <w:rsid w:val="002A01FA"/>
    <w:rsid w:val="003613A4"/>
    <w:rsid w:val="00381721"/>
    <w:rsid w:val="0040556E"/>
    <w:rsid w:val="004136C8"/>
    <w:rsid w:val="00433414"/>
    <w:rsid w:val="004458F3"/>
    <w:rsid w:val="00454D63"/>
    <w:rsid w:val="00455C4C"/>
    <w:rsid w:val="004665D3"/>
    <w:rsid w:val="004A29DB"/>
    <w:rsid w:val="004C4C51"/>
    <w:rsid w:val="004D1082"/>
    <w:rsid w:val="004D3A16"/>
    <w:rsid w:val="004E3DF4"/>
    <w:rsid w:val="004F5016"/>
    <w:rsid w:val="00521989"/>
    <w:rsid w:val="00523C2B"/>
    <w:rsid w:val="00531593"/>
    <w:rsid w:val="0054505F"/>
    <w:rsid w:val="005A3CED"/>
    <w:rsid w:val="005C0CC5"/>
    <w:rsid w:val="005C40CB"/>
    <w:rsid w:val="00624139"/>
    <w:rsid w:val="00624348"/>
    <w:rsid w:val="00663914"/>
    <w:rsid w:val="00674DD6"/>
    <w:rsid w:val="00691CE5"/>
    <w:rsid w:val="006F22D4"/>
    <w:rsid w:val="007117F7"/>
    <w:rsid w:val="00723384"/>
    <w:rsid w:val="0079238C"/>
    <w:rsid w:val="007951FE"/>
    <w:rsid w:val="00796A8A"/>
    <w:rsid w:val="007A0653"/>
    <w:rsid w:val="007D23F9"/>
    <w:rsid w:val="007D4861"/>
    <w:rsid w:val="00800819"/>
    <w:rsid w:val="008127E2"/>
    <w:rsid w:val="008242A6"/>
    <w:rsid w:val="00842934"/>
    <w:rsid w:val="00896D7A"/>
    <w:rsid w:val="008C26C5"/>
    <w:rsid w:val="008E2141"/>
    <w:rsid w:val="00945B1B"/>
    <w:rsid w:val="009633CD"/>
    <w:rsid w:val="009678EC"/>
    <w:rsid w:val="009A4C85"/>
    <w:rsid w:val="009A6284"/>
    <w:rsid w:val="009B67C2"/>
    <w:rsid w:val="00A05931"/>
    <w:rsid w:val="00A10475"/>
    <w:rsid w:val="00A60F43"/>
    <w:rsid w:val="00AA73F9"/>
    <w:rsid w:val="00AB7182"/>
    <w:rsid w:val="00AE0D93"/>
    <w:rsid w:val="00AF7035"/>
    <w:rsid w:val="00B029CD"/>
    <w:rsid w:val="00B0337E"/>
    <w:rsid w:val="00B04053"/>
    <w:rsid w:val="00B165A2"/>
    <w:rsid w:val="00B2680E"/>
    <w:rsid w:val="00B75009"/>
    <w:rsid w:val="00B841D0"/>
    <w:rsid w:val="00BE6961"/>
    <w:rsid w:val="00C54B62"/>
    <w:rsid w:val="00C5761C"/>
    <w:rsid w:val="00C95903"/>
    <w:rsid w:val="00D05A14"/>
    <w:rsid w:val="00D73516"/>
    <w:rsid w:val="00D82F44"/>
    <w:rsid w:val="00E13973"/>
    <w:rsid w:val="00E47085"/>
    <w:rsid w:val="00E77E6E"/>
    <w:rsid w:val="00F34599"/>
    <w:rsid w:val="00FA5F55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4</Pages>
  <Words>1427</Words>
  <Characters>8139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2023-06-08T14:30:00Z</cp:lastPrinted>
  <dcterms:created xsi:type="dcterms:W3CDTF">2023-05-30T09:33:00Z</dcterms:created>
  <dcterms:modified xsi:type="dcterms:W3CDTF">2023-06-14T13:14:00Z</dcterms:modified>
</cp:coreProperties>
</file>