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D91" w:rsidRPr="00003498" w:rsidRDefault="00A26D91" w:rsidP="0005009F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8263997" r:id="rId5"/>
        </w:object>
      </w:r>
    </w:p>
    <w:p w:rsidR="00A26D91" w:rsidRPr="00003498" w:rsidRDefault="00A26D91" w:rsidP="0005009F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A26D91" w:rsidRPr="00003498" w:rsidRDefault="00A26D91" w:rsidP="0005009F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A26D91" w:rsidRPr="00003498" w:rsidRDefault="00A26D91" w:rsidP="0005009F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A26D91" w:rsidRPr="00003498" w:rsidRDefault="00A26D91" w:rsidP="0005009F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A26D91" w:rsidRPr="00003498" w:rsidRDefault="00A26D91" w:rsidP="0005009F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A26D91" w:rsidRPr="00003498" w:rsidRDefault="00A26D91" w:rsidP="0005009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A26D91" w:rsidRPr="00003498" w:rsidRDefault="00A26D91" w:rsidP="0005009F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A26D91" w:rsidRPr="00003498" w:rsidRDefault="00A26D91" w:rsidP="0005009F">
      <w:pPr>
        <w:spacing w:after="0" w:line="240" w:lineRule="auto"/>
        <w:jc w:val="right"/>
        <w:rPr>
          <w:rFonts w:ascii="Times New Roman" w:hAnsi="Times New Roman"/>
        </w:rPr>
      </w:pPr>
    </w:p>
    <w:p w:rsidR="00A26D91" w:rsidRPr="002A01FA" w:rsidRDefault="00A26D91" w:rsidP="0005009F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</w:rPr>
        <w:tab/>
      </w:r>
    </w:p>
    <w:p w:rsidR="00A26D91" w:rsidRPr="00003498" w:rsidRDefault="00A26D91" w:rsidP="000500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149/6</w:t>
      </w:r>
    </w:p>
    <w:p w:rsidR="00A26D91" w:rsidRPr="00003498" w:rsidRDefault="00A26D91" w:rsidP="000500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26D91" w:rsidRPr="00003498" w:rsidRDefault="00A26D91" w:rsidP="00E6568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07 червня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A26D91" w:rsidRDefault="00A26D91" w:rsidP="0005009F">
      <w:pPr>
        <w:spacing w:after="0" w:line="240" w:lineRule="auto"/>
        <w:rPr>
          <w:lang w:val="uk-UA"/>
        </w:rPr>
      </w:pPr>
    </w:p>
    <w:p w:rsidR="00A26D91" w:rsidRDefault="00A26D91" w:rsidP="000500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</w:t>
      </w:r>
    </w:p>
    <w:p w:rsidR="00A26D91" w:rsidRDefault="00A26D91" w:rsidP="000500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дарування житлового будинку </w:t>
      </w:r>
      <w:r>
        <w:rPr>
          <w:rFonts w:ascii="Times New Roman" w:hAnsi="Times New Roman"/>
          <w:b/>
          <w:sz w:val="24"/>
          <w:szCs w:val="24"/>
          <w:lang w:val="uk-UA"/>
        </w:rPr>
        <w:t>розташованого</w:t>
      </w: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 за адресою: </w:t>
      </w:r>
    </w:p>
    <w:p w:rsidR="00A26D91" w:rsidRDefault="00A26D91" w:rsidP="000500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вул. </w:t>
      </w: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, с. Суховерхів та земельної ділянки </w:t>
      </w:r>
    </w:p>
    <w:p w:rsidR="00A26D91" w:rsidRDefault="00A26D91" w:rsidP="000500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площею 0,2238 га для будівництва і обслуговування </w:t>
      </w:r>
    </w:p>
    <w:p w:rsidR="00A26D91" w:rsidRDefault="00A26D91" w:rsidP="000500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будинку, господарських будівель і споруд </w:t>
      </w:r>
    </w:p>
    <w:p w:rsidR="00A26D91" w:rsidRDefault="00A26D91" w:rsidP="000500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розташованої в с. Суховерхів між ОСОБА 1</w:t>
      </w: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A26D91" w:rsidRDefault="00A26D91" w:rsidP="000500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 1960 року народження та </w:t>
      </w:r>
    </w:p>
    <w:p w:rsidR="00A26D91" w:rsidRDefault="00A26D91" w:rsidP="000500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 1979 року народ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ження, </w:t>
      </w:r>
    </w:p>
    <w:p w:rsidR="00A26D91" w:rsidRDefault="00A26D91" w:rsidP="000500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мешканцями с. Суховерхів</w:t>
      </w:r>
    </w:p>
    <w:p w:rsidR="00A26D91" w:rsidRDefault="00A26D91" w:rsidP="0005009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A26D91" w:rsidRDefault="00A26D91" w:rsidP="0005009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гр. ОСОБА 1, ***1960 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>від 24.05.2023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01.03.2022 № 1,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:rsidR="00A26D91" w:rsidRPr="007874A2" w:rsidRDefault="00A26D91" w:rsidP="0005009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A26D91" w:rsidRPr="00003498" w:rsidRDefault="00A26D91" w:rsidP="0005009F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A26D91" w:rsidRDefault="00A26D91" w:rsidP="0005009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A26D91" w:rsidRPr="00ED625B" w:rsidRDefault="00A26D91" w:rsidP="0005009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ED625B">
        <w:rPr>
          <w:rFonts w:ascii="Times New Roman" w:hAnsi="Times New Roman"/>
          <w:sz w:val="24"/>
          <w:szCs w:val="24"/>
          <w:lang w:val="uk-UA"/>
        </w:rPr>
        <w:t>1. Надати згоду на укладення договору дарування житлового будинку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ED625B">
        <w:rPr>
          <w:rFonts w:ascii="Times New Roman" w:hAnsi="Times New Roman"/>
          <w:sz w:val="24"/>
          <w:szCs w:val="24"/>
          <w:lang w:val="uk-UA"/>
        </w:rPr>
        <w:t xml:space="preserve"> розташованого за адресою: вул.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ED625B">
        <w:rPr>
          <w:rFonts w:ascii="Times New Roman" w:hAnsi="Times New Roman"/>
          <w:sz w:val="24"/>
          <w:szCs w:val="24"/>
          <w:lang w:val="uk-UA"/>
        </w:rPr>
        <w:t xml:space="preserve">, с. Суховерхів та земельної ділянки площею 0,2238 га для будівництва і обслуговування житлового будинку, господарських будівель і споруд розташованої в с. Суховерхів між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ED625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ED625B">
        <w:rPr>
          <w:rFonts w:ascii="Times New Roman" w:hAnsi="Times New Roman"/>
          <w:sz w:val="24"/>
          <w:szCs w:val="24"/>
          <w:lang w:val="uk-UA"/>
        </w:rPr>
        <w:t xml:space="preserve"> 1960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ED625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ED625B">
        <w:rPr>
          <w:rFonts w:ascii="Times New Roman" w:hAnsi="Times New Roman"/>
          <w:sz w:val="24"/>
          <w:szCs w:val="24"/>
          <w:lang w:val="uk-UA"/>
        </w:rPr>
        <w:t xml:space="preserve"> 1979 року народження, мешканцями с. Суховерхів.</w:t>
      </w:r>
    </w:p>
    <w:p w:rsidR="00A26D91" w:rsidRPr="008544DC" w:rsidRDefault="00A26D91" w:rsidP="0005009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стрована та проживає малолітня ОСОБА 3, *** 2009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</w:t>
      </w:r>
      <w:r>
        <w:rPr>
          <w:rFonts w:ascii="Times New Roman" w:hAnsi="Times New Roman"/>
          <w:sz w:val="24"/>
          <w:szCs w:val="24"/>
          <w:lang w:val="uk-UA"/>
        </w:rPr>
        <w:t>й Кіцманської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:rsidR="00A26D91" w:rsidRDefault="00A26D91" w:rsidP="0005009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>ушення житлових прав малолітньої ОСОБА 3, ***2009 року народження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відповідал</w:t>
      </w:r>
      <w:r>
        <w:rPr>
          <w:rFonts w:ascii="Times New Roman" w:hAnsi="Times New Roman"/>
          <w:sz w:val="24"/>
          <w:szCs w:val="24"/>
          <w:lang w:val="uk-UA"/>
        </w:rPr>
        <w:t>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2.</w:t>
      </w:r>
    </w:p>
    <w:p w:rsidR="00A26D91" w:rsidRPr="00003498" w:rsidRDefault="00A26D91" w:rsidP="00987B2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4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A26D91" w:rsidRDefault="00A26D91" w:rsidP="0005009F">
      <w:pPr>
        <w:pStyle w:val="2"/>
        <w:rPr>
          <w:rFonts w:ascii="Times New Roman" w:hAnsi="Times New Roman"/>
          <w:b/>
          <w:szCs w:val="24"/>
          <w:lang w:val="ru-RU"/>
        </w:rPr>
      </w:pPr>
    </w:p>
    <w:p w:rsidR="00A26D91" w:rsidRDefault="00A26D91" w:rsidP="0005009F">
      <w:pPr>
        <w:pStyle w:val="2"/>
        <w:rPr>
          <w:rFonts w:ascii="Times New Roman" w:hAnsi="Times New Roman"/>
          <w:b/>
          <w:szCs w:val="24"/>
          <w:lang w:val="ru-RU"/>
        </w:rPr>
      </w:pPr>
    </w:p>
    <w:p w:rsidR="00A26D91" w:rsidRPr="00003498" w:rsidRDefault="00A26D91" w:rsidP="0005009F">
      <w:pPr>
        <w:pStyle w:val="2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Сергій  БУЛЕГА</w:t>
      </w:r>
    </w:p>
    <w:p w:rsidR="00A26D91" w:rsidRPr="00003498" w:rsidRDefault="00A26D91" w:rsidP="0005009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A26D91" w:rsidRPr="00003498" w:rsidSect="00E65683">
      <w:pgSz w:w="11906" w:h="16838"/>
      <w:pgMar w:top="426" w:right="566" w:bottom="142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009F"/>
    <w:rsid w:val="00003498"/>
    <w:rsid w:val="0005009F"/>
    <w:rsid w:val="000F617F"/>
    <w:rsid w:val="001105AB"/>
    <w:rsid w:val="00197F8B"/>
    <w:rsid w:val="001E6F5D"/>
    <w:rsid w:val="00294D0C"/>
    <w:rsid w:val="002A01FA"/>
    <w:rsid w:val="003C00FD"/>
    <w:rsid w:val="0041030E"/>
    <w:rsid w:val="00473795"/>
    <w:rsid w:val="00545C4F"/>
    <w:rsid w:val="005F6F72"/>
    <w:rsid w:val="00684E69"/>
    <w:rsid w:val="007874A2"/>
    <w:rsid w:val="0082798B"/>
    <w:rsid w:val="008544DC"/>
    <w:rsid w:val="00876F22"/>
    <w:rsid w:val="008A1B59"/>
    <w:rsid w:val="00940CEF"/>
    <w:rsid w:val="009821CB"/>
    <w:rsid w:val="00987B2A"/>
    <w:rsid w:val="009E0691"/>
    <w:rsid w:val="00A26D91"/>
    <w:rsid w:val="00AF1EEA"/>
    <w:rsid w:val="00C1273F"/>
    <w:rsid w:val="00CE6A67"/>
    <w:rsid w:val="00DB1FE2"/>
    <w:rsid w:val="00DF5AA6"/>
    <w:rsid w:val="00E65683"/>
    <w:rsid w:val="00ED625B"/>
    <w:rsid w:val="00EF1F17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98B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0500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05009F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05009F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05009F"/>
    <w:rPr>
      <w:rFonts w:ascii="Arial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05009F"/>
  </w:style>
  <w:style w:type="paragraph" w:customStyle="1" w:styleId="10">
    <w:name w:val="Обычный1"/>
    <w:uiPriority w:val="99"/>
    <w:rsid w:val="0005009F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05009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05009F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05009F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399</Words>
  <Characters>2276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2023-06-08T14:16:00Z</cp:lastPrinted>
  <dcterms:created xsi:type="dcterms:W3CDTF">2023-05-30T09:34:00Z</dcterms:created>
  <dcterms:modified xsi:type="dcterms:W3CDTF">2023-06-14T13:07:00Z</dcterms:modified>
</cp:coreProperties>
</file>