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2B7" w:rsidRPr="00003498" w:rsidRDefault="00B432B7" w:rsidP="0050626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8263807" r:id="rId5"/>
        </w:object>
      </w:r>
    </w:p>
    <w:p w:rsidR="00B432B7" w:rsidRPr="00003498" w:rsidRDefault="00B432B7" w:rsidP="00506261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432B7" w:rsidRPr="00003498" w:rsidRDefault="00B432B7" w:rsidP="00506261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432B7" w:rsidRPr="00003498" w:rsidRDefault="00B432B7" w:rsidP="00506261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432B7" w:rsidRPr="00003498" w:rsidRDefault="00B432B7" w:rsidP="00506261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B432B7" w:rsidRPr="00003498" w:rsidRDefault="00B432B7" w:rsidP="00506261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B432B7" w:rsidRPr="00003498" w:rsidRDefault="00B432B7" w:rsidP="00506261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B432B7" w:rsidRPr="00003498" w:rsidRDefault="00B432B7" w:rsidP="00506261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B432B7" w:rsidRPr="00003498" w:rsidRDefault="00B432B7" w:rsidP="00506261">
      <w:pPr>
        <w:spacing w:after="0" w:line="240" w:lineRule="auto"/>
        <w:jc w:val="right"/>
        <w:rPr>
          <w:rFonts w:ascii="Times New Roman" w:hAnsi="Times New Roman"/>
        </w:rPr>
      </w:pPr>
    </w:p>
    <w:p w:rsidR="00B432B7" w:rsidRPr="00003498" w:rsidRDefault="00B432B7" w:rsidP="0050626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B432B7" w:rsidRPr="00003498" w:rsidRDefault="00B432B7" w:rsidP="005062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148/6</w:t>
      </w:r>
    </w:p>
    <w:p w:rsidR="00B432B7" w:rsidRPr="00003498" w:rsidRDefault="00B432B7" w:rsidP="005062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432B7" w:rsidRPr="00003498" w:rsidRDefault="00B432B7" w:rsidP="00DC628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червня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B432B7" w:rsidRDefault="00B432B7" w:rsidP="00506261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432B7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>Про визначення гр.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432B7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1960 року народження та </w:t>
      </w:r>
    </w:p>
    <w:p w:rsidR="00B432B7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432B7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1958 року народження, </w:t>
      </w:r>
    </w:p>
    <w:p w:rsidR="00B432B7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мешканцям с. Суховерхів порядку побачення з </w:t>
      </w:r>
    </w:p>
    <w:p w:rsidR="00B432B7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>малолітнім онуком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3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B432B7" w:rsidRPr="00FF7B93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 2018 року народження, мешканцем с. Суховерхів</w:t>
      </w:r>
    </w:p>
    <w:p w:rsidR="00B432B7" w:rsidRDefault="00B432B7" w:rsidP="00506261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432B7" w:rsidRPr="007874A2" w:rsidRDefault="00B432B7" w:rsidP="0050626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 257, 263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заяву гр. </w:t>
      </w:r>
      <w:r w:rsidRPr="00FF7B93">
        <w:rPr>
          <w:rFonts w:ascii="Times New Roman" w:hAnsi="Times New Roman"/>
          <w:sz w:val="24"/>
          <w:szCs w:val="24"/>
          <w:lang w:val="uk-UA"/>
        </w:rPr>
        <w:t>Федика Юрія Васильовича</w:t>
      </w:r>
      <w:r>
        <w:rPr>
          <w:rFonts w:ascii="Times New Roman" w:hAnsi="Times New Roman"/>
          <w:sz w:val="24"/>
          <w:szCs w:val="24"/>
          <w:lang w:val="uk-UA"/>
        </w:rPr>
        <w:t>ОСОБА 1,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 1960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FF7B93">
        <w:rPr>
          <w:rFonts w:ascii="Times New Roman" w:hAnsi="Times New Roman"/>
          <w:sz w:val="24"/>
          <w:szCs w:val="24"/>
          <w:lang w:val="uk-UA"/>
        </w:rPr>
        <w:t>1958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25.04.2023 № </w:t>
      </w:r>
      <w:r w:rsidRPr="00516A37">
        <w:rPr>
          <w:rFonts w:ascii="Times New Roman" w:hAnsi="Times New Roman"/>
          <w:sz w:val="24"/>
          <w:szCs w:val="24"/>
          <w:lang w:val="uk-UA"/>
        </w:rPr>
        <w:t>82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враховуючи висновок служби у справах дітей Кіцманської міської ради від 26.04.2023 № 61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рішення Комісії з питань захисту прав дитини при виконавчому комітеті Кіцманської міської ради від 26.05.2023 № 1,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432B7" w:rsidRPr="00003498" w:rsidRDefault="00B432B7" w:rsidP="0050626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432B7" w:rsidRPr="00003498" w:rsidRDefault="00B432B7" w:rsidP="00506261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432B7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432B7" w:rsidRPr="008579DB" w:rsidRDefault="00B432B7" w:rsidP="0050626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DB0033">
        <w:rPr>
          <w:rFonts w:ascii="Times New Roman" w:hAnsi="Times New Roman"/>
          <w:sz w:val="24"/>
          <w:szCs w:val="24"/>
          <w:lang w:val="uk-UA"/>
        </w:rPr>
        <w:t>1.</w:t>
      </w:r>
      <w:r w:rsidRPr="00DB0033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DB0033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порядок побачення гр. 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8579D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579DB">
        <w:rPr>
          <w:rFonts w:ascii="Times New Roman" w:hAnsi="Times New Roman"/>
          <w:sz w:val="24"/>
          <w:szCs w:val="24"/>
          <w:lang w:val="uk-UA"/>
        </w:rPr>
        <w:t xml:space="preserve"> 1960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8579D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579DB">
        <w:rPr>
          <w:rFonts w:ascii="Times New Roman" w:hAnsi="Times New Roman"/>
          <w:sz w:val="24"/>
          <w:szCs w:val="24"/>
          <w:lang w:val="uk-UA"/>
        </w:rPr>
        <w:t xml:space="preserve"> 1958 року народження,</w:t>
      </w:r>
      <w:r>
        <w:rPr>
          <w:rFonts w:ascii="Times New Roman" w:hAnsi="Times New Roman"/>
          <w:sz w:val="24"/>
          <w:szCs w:val="24"/>
          <w:lang w:val="uk-UA"/>
        </w:rPr>
        <w:t xml:space="preserve"> мешканцям с. Суховерхів </w:t>
      </w:r>
      <w:r w:rsidRPr="00247C90">
        <w:rPr>
          <w:rFonts w:ascii="Times New Roman" w:hAnsi="Times New Roman"/>
          <w:sz w:val="24"/>
          <w:szCs w:val="24"/>
          <w:lang w:val="uk-UA"/>
        </w:rPr>
        <w:t xml:space="preserve">з </w:t>
      </w:r>
      <w:r w:rsidRPr="00247C90">
        <w:rPr>
          <w:rFonts w:ascii="Times New Roman" w:hAnsi="Times New Roman"/>
          <w:sz w:val="24"/>
          <w:szCs w:val="24"/>
          <w:lang w:val="uk-UA" w:eastAsia="uk-UA"/>
        </w:rPr>
        <w:t xml:space="preserve">малолітнім онуком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8579DB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579DB">
        <w:rPr>
          <w:rFonts w:ascii="Times New Roman" w:hAnsi="Times New Roman"/>
          <w:sz w:val="24"/>
          <w:szCs w:val="24"/>
          <w:lang w:val="uk-UA" w:eastAsia="uk-UA"/>
        </w:rPr>
        <w:t xml:space="preserve"> 2018 року народження, мешканцем с. Суховерхів:</w:t>
      </w:r>
    </w:p>
    <w:p w:rsidR="00B432B7" w:rsidRPr="00CB3E4A" w:rsidRDefault="00B432B7" w:rsidP="0050626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EB43EC">
        <w:rPr>
          <w:rFonts w:ascii="Times New Roman" w:hAnsi="Times New Roman"/>
          <w:bCs/>
          <w:sz w:val="24"/>
          <w:szCs w:val="24"/>
          <w:lang w:val="uk-UA"/>
        </w:rPr>
        <w:tab/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- в суботу першого  та третього тижня кожного місяця з 12.00 год. по 17.00 год. за місцем проживання бабусі та дідуся без присутності матері, але за попередньою домовленістю з нею; </w:t>
      </w:r>
    </w:p>
    <w:p w:rsidR="00B432B7" w:rsidRPr="00CB3E4A" w:rsidRDefault="00B432B7" w:rsidP="0050626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в неділю другого  та четвертого тижня кожного місяця з 12.00 год. по 17.00 год. за місцем проживання бабусі та дідуся без присутності матері, але за попередньою домовленістю з нею; </w:t>
      </w:r>
    </w:p>
    <w:p w:rsidR="00B432B7" w:rsidRPr="00CB3E4A" w:rsidRDefault="00B432B7" w:rsidP="0050626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           - в дитячій дошкільній установі під ч</w:t>
      </w:r>
      <w:r>
        <w:rPr>
          <w:rFonts w:ascii="Times New Roman" w:hAnsi="Times New Roman"/>
          <w:bCs/>
          <w:sz w:val="24"/>
          <w:szCs w:val="24"/>
          <w:lang w:val="uk-UA"/>
        </w:rPr>
        <w:t>ас проведення святкових заходів.</w:t>
      </w:r>
    </w:p>
    <w:p w:rsidR="00B432B7" w:rsidRDefault="00B432B7" w:rsidP="00506261">
      <w:pPr>
        <w:spacing w:after="0" w:line="240" w:lineRule="auto"/>
        <w:jc w:val="both"/>
        <w:rPr>
          <w:rFonts w:ascii="Times New Roman" w:hAnsi="Times New Roman"/>
          <w:lang w:val="uk-UA"/>
        </w:rPr>
      </w:pPr>
    </w:p>
    <w:p w:rsidR="00B432B7" w:rsidRPr="00381013" w:rsidRDefault="00B432B7" w:rsidP="00506261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</w:t>
      </w:r>
      <w:r w:rsidRPr="00381013">
        <w:rPr>
          <w:rFonts w:ascii="Times New Roman" w:hAnsi="Times New Roman"/>
          <w:lang w:val="uk-UA"/>
        </w:rPr>
        <w:t xml:space="preserve">2. </w:t>
      </w:r>
      <w:r w:rsidRPr="00861E58">
        <w:rPr>
          <w:rFonts w:ascii="Times New Roman" w:hAnsi="Times New Roman"/>
          <w:bCs/>
          <w:lang w:val="uk-UA"/>
        </w:rPr>
        <w:t xml:space="preserve">Гр. </w:t>
      </w:r>
      <w:r>
        <w:rPr>
          <w:rFonts w:ascii="Times New Roman" w:hAnsi="Times New Roman"/>
          <w:bCs/>
          <w:lang w:val="uk-UA"/>
        </w:rPr>
        <w:t>ОСОБА 4</w:t>
      </w:r>
      <w:r w:rsidRPr="00861E58">
        <w:rPr>
          <w:rFonts w:ascii="Times New Roman" w:hAnsi="Times New Roman"/>
          <w:bCs/>
          <w:lang w:val="uk-UA"/>
        </w:rPr>
        <w:t xml:space="preserve">, </w:t>
      </w:r>
      <w:r>
        <w:rPr>
          <w:rFonts w:ascii="Times New Roman" w:hAnsi="Times New Roman"/>
          <w:bCs/>
          <w:lang w:val="uk-UA"/>
        </w:rPr>
        <w:t>***</w:t>
      </w:r>
      <w:r w:rsidRPr="00861E58">
        <w:rPr>
          <w:rFonts w:ascii="Times New Roman" w:hAnsi="Times New Roman"/>
          <w:bCs/>
          <w:lang w:val="uk-UA"/>
        </w:rPr>
        <w:t xml:space="preserve"> 1996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гр. ОСОБА 1</w:t>
      </w:r>
      <w:r>
        <w:rPr>
          <w:rFonts w:ascii="Times New Roman" w:hAnsi="Times New Roman"/>
          <w:lang w:val="uk-UA"/>
        </w:rPr>
        <w:t xml:space="preserve"> та ОСОБА 2 </w:t>
      </w:r>
      <w:r w:rsidRPr="008579DB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bCs/>
          <w:lang w:val="uk-UA"/>
        </w:rPr>
        <w:t>у  спілкуванні з онуком.</w:t>
      </w:r>
      <w:r w:rsidRPr="00381013">
        <w:rPr>
          <w:rFonts w:ascii="Times New Roman" w:hAnsi="Times New Roman"/>
          <w:lang w:val="uk-UA"/>
        </w:rPr>
        <w:t xml:space="preserve"> </w:t>
      </w:r>
    </w:p>
    <w:p w:rsidR="00B432B7" w:rsidRDefault="00B432B7" w:rsidP="0050626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B432B7" w:rsidRPr="00003498" w:rsidRDefault="00B432B7" w:rsidP="0050626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432B7" w:rsidRDefault="00B432B7" w:rsidP="00506261">
      <w:pPr>
        <w:pStyle w:val="1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432B7" w:rsidRDefault="00B432B7" w:rsidP="00506261">
      <w:pPr>
        <w:pStyle w:val="10"/>
        <w:rPr>
          <w:rFonts w:ascii="Times New Roman" w:hAnsi="Times New Roman"/>
          <w:b/>
          <w:szCs w:val="24"/>
        </w:rPr>
      </w:pPr>
    </w:p>
    <w:p w:rsidR="00B432B7" w:rsidRDefault="00B432B7" w:rsidP="00506261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B432B7" w:rsidRDefault="00B432B7" w:rsidP="00506261">
      <w:pPr>
        <w:pStyle w:val="10"/>
        <w:rPr>
          <w:rFonts w:ascii="Times New Roman" w:hAnsi="Times New Roman"/>
          <w:b/>
          <w:szCs w:val="24"/>
        </w:rPr>
      </w:pPr>
    </w:p>
    <w:sectPr w:rsidR="00B432B7" w:rsidSect="00DC628A">
      <w:pgSz w:w="11906" w:h="16838"/>
      <w:pgMar w:top="568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261"/>
    <w:rsid w:val="00003498"/>
    <w:rsid w:val="001B28AE"/>
    <w:rsid w:val="00247C90"/>
    <w:rsid w:val="00381013"/>
    <w:rsid w:val="00403A96"/>
    <w:rsid w:val="00473795"/>
    <w:rsid w:val="00506261"/>
    <w:rsid w:val="00516A37"/>
    <w:rsid w:val="00583758"/>
    <w:rsid w:val="00624B12"/>
    <w:rsid w:val="00665758"/>
    <w:rsid w:val="00723384"/>
    <w:rsid w:val="00784E05"/>
    <w:rsid w:val="007874A2"/>
    <w:rsid w:val="007C2FAB"/>
    <w:rsid w:val="008579DB"/>
    <w:rsid w:val="00861E58"/>
    <w:rsid w:val="00871FA2"/>
    <w:rsid w:val="00B432B7"/>
    <w:rsid w:val="00C33B8A"/>
    <w:rsid w:val="00CB3E4A"/>
    <w:rsid w:val="00CC3FF6"/>
    <w:rsid w:val="00CF32A7"/>
    <w:rsid w:val="00D34EE2"/>
    <w:rsid w:val="00D62652"/>
    <w:rsid w:val="00DB0033"/>
    <w:rsid w:val="00DB46EA"/>
    <w:rsid w:val="00DC628A"/>
    <w:rsid w:val="00E03854"/>
    <w:rsid w:val="00E0399E"/>
    <w:rsid w:val="00E71BC5"/>
    <w:rsid w:val="00EB43EC"/>
    <w:rsid w:val="00F752F4"/>
    <w:rsid w:val="00F91C1C"/>
    <w:rsid w:val="00FF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652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0626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0626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06261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506261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506261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sid w:val="00E03854"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50626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2">
    <w:name w:val="Заголовок 12"/>
    <w:basedOn w:val="Normal"/>
    <w:next w:val="Normal"/>
    <w:uiPriority w:val="99"/>
    <w:rsid w:val="0050626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506261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506261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506261"/>
  </w:style>
  <w:style w:type="paragraph" w:customStyle="1" w:styleId="10">
    <w:name w:val="Обычный1"/>
    <w:uiPriority w:val="99"/>
    <w:rsid w:val="00506261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5062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344</Words>
  <Characters>1962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2023-06-08T14:06:00Z</cp:lastPrinted>
  <dcterms:created xsi:type="dcterms:W3CDTF">2023-05-30T08:03:00Z</dcterms:created>
  <dcterms:modified xsi:type="dcterms:W3CDTF">2023-06-14T13:04:00Z</dcterms:modified>
</cp:coreProperties>
</file>