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096" w:rsidRPr="00003498" w:rsidRDefault="00BD7096" w:rsidP="00D75BD2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8263591" r:id="rId5"/>
        </w:object>
      </w:r>
    </w:p>
    <w:p w:rsidR="00BD7096" w:rsidRPr="00003498" w:rsidRDefault="00BD7096" w:rsidP="00D75BD2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BD7096" w:rsidRPr="00003498" w:rsidRDefault="00BD7096" w:rsidP="00D75BD2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BD7096" w:rsidRPr="00003498" w:rsidRDefault="00BD7096" w:rsidP="00D75BD2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BD7096" w:rsidRPr="00003498" w:rsidRDefault="00BD7096" w:rsidP="00D75BD2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BD7096" w:rsidRPr="00003498" w:rsidRDefault="00BD7096" w:rsidP="00D75BD2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BD7096" w:rsidRPr="00003498" w:rsidRDefault="00BD7096" w:rsidP="00D75BD2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BD7096" w:rsidRPr="00003498" w:rsidRDefault="00BD7096" w:rsidP="00D75BD2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BD7096" w:rsidRPr="00003498" w:rsidRDefault="00BD7096" w:rsidP="00D75BD2">
      <w:pPr>
        <w:spacing w:after="0" w:line="240" w:lineRule="auto"/>
        <w:jc w:val="right"/>
        <w:rPr>
          <w:rFonts w:ascii="Times New Roman" w:hAnsi="Times New Roman"/>
        </w:rPr>
      </w:pPr>
    </w:p>
    <w:p w:rsidR="00BD7096" w:rsidRPr="00003498" w:rsidRDefault="00BD7096" w:rsidP="00D75BD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BD7096" w:rsidRPr="00003498" w:rsidRDefault="00BD7096" w:rsidP="00D75B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7096" w:rsidRPr="00003498" w:rsidRDefault="00BD7096" w:rsidP="00D75B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147/6</w:t>
      </w:r>
    </w:p>
    <w:p w:rsidR="00BD7096" w:rsidRPr="00003498" w:rsidRDefault="00BD7096" w:rsidP="00D75B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D7096" w:rsidRPr="00003498" w:rsidRDefault="00BD7096" w:rsidP="003E406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червня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BD7096" w:rsidRDefault="00BD7096" w:rsidP="00D75BD2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D7096" w:rsidRDefault="00BD7096" w:rsidP="00D75B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F7B93">
        <w:rPr>
          <w:rFonts w:ascii="Times New Roman" w:hAnsi="Times New Roman"/>
          <w:b/>
          <w:sz w:val="24"/>
          <w:szCs w:val="24"/>
          <w:lang w:val="uk-UA"/>
        </w:rPr>
        <w:t>Про визначення гр.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BD7096" w:rsidRDefault="00BD7096" w:rsidP="00D75B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1993 року народження, мешканцю с. Суховерхів </w:t>
      </w:r>
    </w:p>
    <w:p w:rsidR="00BD7096" w:rsidRDefault="00BD7096" w:rsidP="00D75B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F7B93">
        <w:rPr>
          <w:rFonts w:ascii="Times New Roman" w:hAnsi="Times New Roman"/>
          <w:b/>
          <w:sz w:val="24"/>
          <w:szCs w:val="24"/>
          <w:lang w:val="uk-UA"/>
        </w:rPr>
        <w:t xml:space="preserve">порядку побачення з </w:t>
      </w: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малолітнім сином </w:t>
      </w:r>
    </w:p>
    <w:p w:rsidR="00BD7096" w:rsidRDefault="00BD7096" w:rsidP="00D75B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 xml:space="preserve"> 2018 року народження, </w:t>
      </w:r>
    </w:p>
    <w:p w:rsidR="00BD7096" w:rsidRDefault="00BD7096" w:rsidP="00D75BD2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F7B93">
        <w:rPr>
          <w:rFonts w:ascii="Times New Roman" w:hAnsi="Times New Roman"/>
          <w:b/>
          <w:sz w:val="24"/>
          <w:szCs w:val="24"/>
          <w:lang w:val="uk-UA" w:eastAsia="uk-UA"/>
        </w:rPr>
        <w:t>мешканцем с. Суховерхів</w:t>
      </w:r>
    </w:p>
    <w:p w:rsidR="00BD7096" w:rsidRDefault="00BD7096" w:rsidP="00D75B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BD7096" w:rsidRDefault="00BD7096" w:rsidP="00D75B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D7096" w:rsidRDefault="00BD7096" w:rsidP="00D75B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статтею 158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пунктами 73, 74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заяву гр. ОСОБА 1</w:t>
      </w:r>
      <w:r w:rsidRPr="0047379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473795">
        <w:rPr>
          <w:rFonts w:ascii="Times New Roman" w:hAnsi="Times New Roman"/>
          <w:sz w:val="24"/>
          <w:szCs w:val="24"/>
          <w:lang w:val="uk-UA"/>
        </w:rPr>
        <w:t xml:space="preserve"> 1993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25.04.2023 № </w:t>
      </w:r>
      <w:r w:rsidRPr="00516A37">
        <w:rPr>
          <w:rFonts w:ascii="Times New Roman" w:hAnsi="Times New Roman"/>
          <w:sz w:val="24"/>
          <w:szCs w:val="24"/>
          <w:lang w:val="uk-UA"/>
        </w:rPr>
        <w:t>79,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висновок служби у справах дітей Кіцманської міської ради від 26.04.2023 № 62</w:t>
      </w:r>
      <w:r w:rsidRPr="0066575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 рішення Комісії з питань захисту прав,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D7096" w:rsidRPr="007874A2" w:rsidRDefault="00BD7096" w:rsidP="00D75B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D7096" w:rsidRPr="00003498" w:rsidRDefault="00BD7096" w:rsidP="00D75BD2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BD7096" w:rsidRDefault="00BD7096" w:rsidP="00D75B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D7096" w:rsidRPr="000C55BD" w:rsidRDefault="00BD7096" w:rsidP="00D75B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B0033">
        <w:rPr>
          <w:rFonts w:ascii="Times New Roman" w:hAnsi="Times New Roman"/>
          <w:sz w:val="24"/>
          <w:szCs w:val="24"/>
          <w:lang w:val="uk-UA"/>
        </w:rPr>
        <w:t>1.</w:t>
      </w:r>
      <w:r w:rsidRPr="00DB0033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0C55BD">
        <w:rPr>
          <w:rFonts w:ascii="Times New Roman" w:hAnsi="Times New Roman"/>
          <w:bCs/>
          <w:sz w:val="24"/>
          <w:szCs w:val="24"/>
          <w:lang w:val="uk-UA"/>
        </w:rPr>
        <w:t xml:space="preserve">Визначити порядок побачення гр. </w:t>
      </w:r>
      <w:r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0C55B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C55BD">
        <w:rPr>
          <w:rFonts w:ascii="Times New Roman" w:hAnsi="Times New Roman"/>
          <w:sz w:val="24"/>
          <w:szCs w:val="24"/>
          <w:lang w:val="uk-UA"/>
        </w:rPr>
        <w:t xml:space="preserve">1993 року народження, мешканцю с. Суховерхів з </w:t>
      </w:r>
      <w:r w:rsidRPr="000C55BD">
        <w:rPr>
          <w:rFonts w:ascii="Times New Roman" w:hAnsi="Times New Roman"/>
          <w:sz w:val="24"/>
          <w:szCs w:val="24"/>
          <w:lang w:val="uk-UA" w:eastAsia="uk-UA"/>
        </w:rPr>
        <w:t xml:space="preserve">малолітнім сином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0C55BD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0C55BD">
        <w:rPr>
          <w:rFonts w:ascii="Times New Roman" w:hAnsi="Times New Roman"/>
          <w:sz w:val="24"/>
          <w:szCs w:val="24"/>
          <w:lang w:val="uk-UA" w:eastAsia="uk-UA"/>
        </w:rPr>
        <w:t xml:space="preserve"> 2018 року народження, мешканцем с. Суховерхів</w:t>
      </w:r>
      <w:r>
        <w:rPr>
          <w:rFonts w:ascii="Times New Roman" w:hAnsi="Times New Roman"/>
          <w:sz w:val="24"/>
          <w:szCs w:val="24"/>
          <w:lang w:val="uk-UA" w:eastAsia="uk-UA"/>
        </w:rPr>
        <w:t>:</w:t>
      </w:r>
    </w:p>
    <w:p w:rsidR="00BD7096" w:rsidRPr="00CB3E4A" w:rsidRDefault="00BD7096" w:rsidP="00D75BD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 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- в суботу першого  та третього тижня кожного місяця з 12.00 год. по 17.00 год. за місцем проживан</w:t>
      </w:r>
      <w:r>
        <w:rPr>
          <w:rFonts w:ascii="Times New Roman" w:hAnsi="Times New Roman"/>
          <w:bCs/>
          <w:sz w:val="24"/>
          <w:szCs w:val="24"/>
          <w:lang w:val="uk-UA"/>
        </w:rPr>
        <w:t>ня батька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без присутності матері, але за попередньою домовленістю з нею; </w:t>
      </w:r>
    </w:p>
    <w:p w:rsidR="00BD7096" w:rsidRPr="00CB3E4A" w:rsidRDefault="00BD7096" w:rsidP="00D75BD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ab/>
        <w:t xml:space="preserve">- в неділю другого  та четвертого тижня кожного місяця з 12.00 год. по 17.00 год. за місцем проживання </w:t>
      </w:r>
      <w:r>
        <w:rPr>
          <w:rFonts w:ascii="Times New Roman" w:hAnsi="Times New Roman"/>
          <w:bCs/>
          <w:sz w:val="24"/>
          <w:szCs w:val="24"/>
          <w:lang w:val="uk-UA"/>
        </w:rPr>
        <w:t>батька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без присутності матері, але за попередньою домовленістю з нею; </w:t>
      </w:r>
    </w:p>
    <w:p w:rsidR="00BD7096" w:rsidRPr="00CB3E4A" w:rsidRDefault="00BD7096" w:rsidP="00D75BD2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           - в дитячій дошкільній установі під час проведення </w:t>
      </w:r>
      <w:r>
        <w:rPr>
          <w:rFonts w:ascii="Times New Roman" w:hAnsi="Times New Roman"/>
          <w:bCs/>
          <w:sz w:val="24"/>
          <w:szCs w:val="24"/>
          <w:lang w:val="uk-UA"/>
        </w:rPr>
        <w:t>організаційних та святкових заходів.</w:t>
      </w:r>
    </w:p>
    <w:p w:rsidR="00BD7096" w:rsidRDefault="00BD7096" w:rsidP="00D75BD2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</w:p>
    <w:p w:rsidR="00BD7096" w:rsidRPr="00381013" w:rsidRDefault="00BD7096" w:rsidP="00D75BD2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</w:t>
      </w:r>
      <w:r w:rsidRPr="00381013">
        <w:rPr>
          <w:rFonts w:ascii="Times New Roman" w:hAnsi="Times New Roman"/>
          <w:lang w:val="uk-UA"/>
        </w:rPr>
        <w:t>2</w:t>
      </w:r>
      <w:r w:rsidRPr="00156A87">
        <w:rPr>
          <w:rFonts w:ascii="Times New Roman" w:hAnsi="Times New Roman"/>
          <w:color w:val="FF0000"/>
          <w:lang w:val="uk-UA"/>
        </w:rPr>
        <w:t xml:space="preserve">. </w:t>
      </w:r>
      <w:r w:rsidRPr="00861E58">
        <w:rPr>
          <w:rFonts w:ascii="Times New Roman" w:hAnsi="Times New Roman"/>
          <w:bCs/>
          <w:lang w:val="uk-UA"/>
        </w:rPr>
        <w:t xml:space="preserve">Гр. </w:t>
      </w:r>
      <w:r>
        <w:rPr>
          <w:rFonts w:ascii="Times New Roman" w:hAnsi="Times New Roman"/>
          <w:bCs/>
          <w:lang w:val="uk-UA"/>
        </w:rPr>
        <w:t>ОСОБА 3</w:t>
      </w:r>
      <w:r w:rsidRPr="00861E58">
        <w:rPr>
          <w:rFonts w:ascii="Times New Roman" w:hAnsi="Times New Roman"/>
          <w:bCs/>
          <w:lang w:val="uk-UA"/>
        </w:rPr>
        <w:t xml:space="preserve">, </w:t>
      </w:r>
      <w:r>
        <w:rPr>
          <w:rFonts w:ascii="Times New Roman" w:hAnsi="Times New Roman"/>
          <w:bCs/>
          <w:lang w:val="uk-UA"/>
        </w:rPr>
        <w:t>***</w:t>
      </w:r>
      <w:r w:rsidRPr="00861E58">
        <w:rPr>
          <w:rFonts w:ascii="Times New Roman" w:hAnsi="Times New Roman"/>
          <w:bCs/>
          <w:lang w:val="uk-UA"/>
        </w:rPr>
        <w:t>1996 року народження</w:t>
      </w:r>
      <w:r>
        <w:rPr>
          <w:rFonts w:ascii="Times New Roman" w:hAnsi="Times New Roman"/>
          <w:bCs/>
          <w:lang w:val="uk-UA"/>
        </w:rPr>
        <w:t xml:space="preserve"> не перешкоджати батькові ОСОБА 1 у  спілкуванні з сином</w:t>
      </w:r>
      <w:r w:rsidRPr="00381013">
        <w:rPr>
          <w:rFonts w:ascii="Times New Roman" w:hAnsi="Times New Roman"/>
          <w:lang w:val="uk-UA"/>
        </w:rPr>
        <w:t xml:space="preserve">. </w:t>
      </w:r>
    </w:p>
    <w:p w:rsidR="00BD7096" w:rsidRDefault="00BD7096" w:rsidP="00D75BD2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</w:p>
    <w:p w:rsidR="00BD7096" w:rsidRPr="00003498" w:rsidRDefault="00BD7096" w:rsidP="00D75BD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784E05">
        <w:rPr>
          <w:rFonts w:ascii="Times New Roman" w:hAnsi="Times New Roman"/>
          <w:szCs w:val="24"/>
          <w:lang w:val="uk-UA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BD7096" w:rsidRDefault="00BD7096" w:rsidP="00D75BD2">
      <w:pPr>
        <w:pStyle w:val="10"/>
        <w:jc w:val="both"/>
        <w:rPr>
          <w:rFonts w:ascii="Times New Roman" w:hAnsi="Times New Roman"/>
          <w:szCs w:val="24"/>
        </w:rPr>
      </w:pPr>
    </w:p>
    <w:p w:rsidR="00BD7096" w:rsidRDefault="00BD7096" w:rsidP="00D75BD2">
      <w:pPr>
        <w:pStyle w:val="10"/>
        <w:jc w:val="both"/>
        <w:rPr>
          <w:rFonts w:ascii="Times New Roman" w:hAnsi="Times New Roman"/>
          <w:szCs w:val="24"/>
        </w:rPr>
      </w:pPr>
    </w:p>
    <w:p w:rsidR="00BD7096" w:rsidRPr="009B67C2" w:rsidRDefault="00BD7096" w:rsidP="00D75BD2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</w:p>
    <w:p w:rsidR="00BD7096" w:rsidRPr="00723384" w:rsidRDefault="00BD7096" w:rsidP="00D75BD2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sectPr w:rsidR="00BD7096" w:rsidRPr="00723384" w:rsidSect="003E406D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5BD2"/>
    <w:rsid w:val="00003498"/>
    <w:rsid w:val="00046B73"/>
    <w:rsid w:val="000C55BD"/>
    <w:rsid w:val="00156A87"/>
    <w:rsid w:val="001E0F83"/>
    <w:rsid w:val="00280DD2"/>
    <w:rsid w:val="0030599A"/>
    <w:rsid w:val="00333F0A"/>
    <w:rsid w:val="00381013"/>
    <w:rsid w:val="003E406D"/>
    <w:rsid w:val="00473795"/>
    <w:rsid w:val="00516A37"/>
    <w:rsid w:val="00545418"/>
    <w:rsid w:val="006112B7"/>
    <w:rsid w:val="00665758"/>
    <w:rsid w:val="00723384"/>
    <w:rsid w:val="00784E05"/>
    <w:rsid w:val="007874A2"/>
    <w:rsid w:val="007A4346"/>
    <w:rsid w:val="00861E58"/>
    <w:rsid w:val="008E38C5"/>
    <w:rsid w:val="009B67C2"/>
    <w:rsid w:val="00B361AA"/>
    <w:rsid w:val="00BD7096"/>
    <w:rsid w:val="00C80362"/>
    <w:rsid w:val="00CB004D"/>
    <w:rsid w:val="00CB3E4A"/>
    <w:rsid w:val="00D624E8"/>
    <w:rsid w:val="00D75BD2"/>
    <w:rsid w:val="00DB0033"/>
    <w:rsid w:val="00DF1F3D"/>
    <w:rsid w:val="00E0399E"/>
    <w:rsid w:val="00F60C8D"/>
    <w:rsid w:val="00F752F4"/>
    <w:rsid w:val="00FF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B73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D7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75BD2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75BD2"/>
    <w:rPr>
      <w:rFonts w:ascii="Arial" w:hAnsi="Arial"/>
      <w:sz w:val="24"/>
      <w:szCs w:val="20"/>
      <w:lang w:val="uk-UA"/>
    </w:rPr>
  </w:style>
  <w:style w:type="character" w:customStyle="1" w:styleId="SubtitleChar">
    <w:name w:val="Subtitle Char"/>
    <w:aliases w:val="Знак Char"/>
    <w:uiPriority w:val="99"/>
    <w:locked/>
    <w:rsid w:val="00D75BD2"/>
    <w:rPr>
      <w:rFonts w:ascii="Cambria" w:hAnsi="Cambria"/>
      <w:sz w:val="24"/>
    </w:rPr>
  </w:style>
  <w:style w:type="paragraph" w:styleId="Subtitle">
    <w:name w:val="Subtitle"/>
    <w:aliases w:val="Знак"/>
    <w:basedOn w:val="Normal"/>
    <w:next w:val="Normal"/>
    <w:link w:val="SubtitleChar2"/>
    <w:uiPriority w:val="99"/>
    <w:qFormat/>
    <w:rsid w:val="00D75BD2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basedOn w:val="DefaultParagraphFont"/>
    <w:link w:val="Subtitle"/>
    <w:uiPriority w:val="99"/>
    <w:locked/>
    <w:rsid w:val="00D624E8"/>
    <w:rPr>
      <w:rFonts w:ascii="Cambria" w:hAnsi="Cambria" w:cs="Times New Roman"/>
      <w:sz w:val="24"/>
      <w:szCs w:val="24"/>
    </w:rPr>
  </w:style>
  <w:style w:type="character" w:customStyle="1" w:styleId="SubtitleChar2">
    <w:name w:val="Subtitle Char2"/>
    <w:aliases w:val="Знак Char2"/>
    <w:basedOn w:val="DefaultParagraphFont"/>
    <w:link w:val="Subtitle"/>
    <w:uiPriority w:val="99"/>
    <w:locked/>
    <w:rsid w:val="00D75BD2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12">
    <w:name w:val="Заголовок 12"/>
    <w:basedOn w:val="Normal"/>
    <w:next w:val="Normal"/>
    <w:uiPriority w:val="99"/>
    <w:rsid w:val="00D75BD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D75BD2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5BD2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D75BD2"/>
  </w:style>
  <w:style w:type="paragraph" w:customStyle="1" w:styleId="10">
    <w:name w:val="Обычный1"/>
    <w:uiPriority w:val="99"/>
    <w:rsid w:val="00D75BD2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5B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335</Words>
  <Characters>1915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2023-06-08T14:01:00Z</cp:lastPrinted>
  <dcterms:created xsi:type="dcterms:W3CDTF">2023-05-30T08:02:00Z</dcterms:created>
  <dcterms:modified xsi:type="dcterms:W3CDTF">2023-06-14T13:00:00Z</dcterms:modified>
</cp:coreProperties>
</file>