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E2166" w:rsidRDefault="001E2166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0A3981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8263152" r:id="rId5"/>
        </w:object>
      </w:r>
    </w:p>
    <w:p w:rsidR="001E2166" w:rsidRDefault="001E2166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E2166" w:rsidRDefault="001E2166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E2166" w:rsidRDefault="001E2166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E2166" w:rsidRDefault="001E2166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1E2166" w:rsidRDefault="001E2166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1E2166" w:rsidRDefault="001E2166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1E2166" w:rsidRDefault="001E2166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E2166" w:rsidRDefault="001E2166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1E2166" w:rsidRDefault="001E2166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E2166" w:rsidRDefault="001E2166" w:rsidP="008D785D">
      <w:pPr>
        <w:pStyle w:val="Title"/>
        <w:rPr>
          <w:rFonts w:ascii="Times New Roman" w:hAnsi="Times New Roman"/>
          <w:b/>
          <w:szCs w:val="24"/>
        </w:rPr>
      </w:pPr>
    </w:p>
    <w:p w:rsidR="001E2166" w:rsidRDefault="001E2166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144/6</w:t>
      </w:r>
    </w:p>
    <w:p w:rsidR="001E2166" w:rsidRDefault="001E2166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1E2166" w:rsidRDefault="001E2166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07 червня 2023 року                                                                                                       м. Кіцмань</w:t>
      </w:r>
    </w:p>
    <w:p w:rsidR="001E2166" w:rsidRDefault="001E2166" w:rsidP="008D785D">
      <w:pPr>
        <w:rPr>
          <w:sz w:val="24"/>
          <w:lang w:val="uk-UA"/>
        </w:rPr>
      </w:pPr>
    </w:p>
    <w:p w:rsidR="001E2166" w:rsidRDefault="001E216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E2166" w:rsidRPr="003B408E" w:rsidRDefault="001E216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Мурзак Мар’яні Георгіївні</w:t>
      </w:r>
    </w:p>
    <w:p w:rsidR="001E2166" w:rsidRDefault="001E2166" w:rsidP="008D785D">
      <w:pPr>
        <w:jc w:val="both"/>
        <w:rPr>
          <w:b/>
          <w:sz w:val="24"/>
          <w:szCs w:val="24"/>
          <w:lang w:val="uk-UA"/>
        </w:rPr>
      </w:pPr>
    </w:p>
    <w:p w:rsidR="001E2166" w:rsidRDefault="001E2166" w:rsidP="008D785D">
      <w:pPr>
        <w:jc w:val="both"/>
        <w:rPr>
          <w:b/>
          <w:sz w:val="24"/>
          <w:szCs w:val="24"/>
          <w:lang w:val="uk-UA"/>
        </w:rPr>
      </w:pPr>
    </w:p>
    <w:p w:rsidR="001E2166" w:rsidRDefault="001E216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896B67">
        <w:rPr>
          <w:color w:val="000000"/>
          <w:sz w:val="24"/>
          <w:szCs w:val="24"/>
          <w:lang w:val="uk-UA"/>
        </w:rPr>
        <w:t>№109 від 31.05.2023</w:t>
      </w:r>
      <w:r>
        <w:rPr>
          <w:sz w:val="24"/>
          <w:szCs w:val="24"/>
          <w:lang w:val="uk-UA"/>
        </w:rPr>
        <w:t xml:space="preserve">року гр.Мурзак Мар’яни Георгіївни, яка проживає за адресою: с.Шипинці,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дітей ОСОБА 1, 2011р.н., ОСОБА 2, 2018р.н.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народження ОСОБА 1, копія медичного висновку №52 ОСОБА 1, копія форми індивідуальної програми реабілітації інваліда, копія посвідчення дитини інваліда, копія свідоцтва про народження ОСОБА 2, копія медичного висновку №31 ОСОБА 2,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E2166" w:rsidRDefault="001E2166" w:rsidP="007B4068">
      <w:pPr>
        <w:jc w:val="both"/>
        <w:rPr>
          <w:bCs/>
          <w:sz w:val="24"/>
          <w:szCs w:val="24"/>
          <w:lang w:val="uk-UA"/>
        </w:rPr>
      </w:pPr>
    </w:p>
    <w:p w:rsidR="001E2166" w:rsidRDefault="001E216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E2166" w:rsidRDefault="001E216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E2166" w:rsidRDefault="001E216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гр.Мурзак Мар’яні Георгіївні,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с.Шипинці, 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дітей </w:t>
      </w:r>
      <w:r>
        <w:rPr>
          <w:rFonts w:ascii="Times New Roman" w:hAnsi="Times New Roman"/>
          <w:bCs/>
          <w:szCs w:val="24"/>
        </w:rPr>
        <w:t>в  сумі 6000 грн. (шість тисяч гривень).</w:t>
      </w:r>
    </w:p>
    <w:p w:rsidR="001E2166" w:rsidRDefault="001E216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1E2166" w:rsidRDefault="001E216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1E2166" w:rsidRDefault="001E2166" w:rsidP="00AE462C">
      <w:pPr>
        <w:ind w:firstLine="600"/>
        <w:jc w:val="both"/>
        <w:rPr>
          <w:sz w:val="24"/>
          <w:szCs w:val="24"/>
          <w:lang w:val="uk-UA"/>
        </w:rPr>
      </w:pPr>
    </w:p>
    <w:p w:rsidR="001E2166" w:rsidRPr="008B124A" w:rsidRDefault="001E216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E2166" w:rsidRDefault="001E2166" w:rsidP="00AE462C">
      <w:pPr>
        <w:ind w:firstLine="600"/>
        <w:jc w:val="both"/>
        <w:rPr>
          <w:sz w:val="24"/>
          <w:szCs w:val="24"/>
          <w:lang w:val="uk-UA"/>
        </w:rPr>
      </w:pPr>
    </w:p>
    <w:p w:rsidR="001E2166" w:rsidRDefault="001E216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E2166" w:rsidRDefault="001E216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E2166" w:rsidRDefault="001E216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1E2166" w:rsidRDefault="001E216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E2166" w:rsidRDefault="001E216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E2166" w:rsidRDefault="001E2166" w:rsidP="00AE462C">
      <w:pPr>
        <w:rPr>
          <w:b/>
          <w:sz w:val="24"/>
          <w:szCs w:val="24"/>
          <w:lang w:val="uk-UA"/>
        </w:rPr>
      </w:pPr>
    </w:p>
    <w:p w:rsidR="001E2166" w:rsidRDefault="001E216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E2166" w:rsidSect="00CA453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A3981"/>
    <w:rsid w:val="000C419B"/>
    <w:rsid w:val="00130375"/>
    <w:rsid w:val="00150E2F"/>
    <w:rsid w:val="001548E2"/>
    <w:rsid w:val="001B6DCD"/>
    <w:rsid w:val="001C6A3B"/>
    <w:rsid w:val="001E2166"/>
    <w:rsid w:val="001E4299"/>
    <w:rsid w:val="00210848"/>
    <w:rsid w:val="002A4963"/>
    <w:rsid w:val="002F0677"/>
    <w:rsid w:val="00340AAA"/>
    <w:rsid w:val="003B408E"/>
    <w:rsid w:val="003E3B39"/>
    <w:rsid w:val="00477B4A"/>
    <w:rsid w:val="00504454"/>
    <w:rsid w:val="00515BB1"/>
    <w:rsid w:val="005376B1"/>
    <w:rsid w:val="005825EA"/>
    <w:rsid w:val="005B6363"/>
    <w:rsid w:val="006554F3"/>
    <w:rsid w:val="006A4E64"/>
    <w:rsid w:val="00733F6E"/>
    <w:rsid w:val="00747D8D"/>
    <w:rsid w:val="007B4068"/>
    <w:rsid w:val="007C23BD"/>
    <w:rsid w:val="007D0E9D"/>
    <w:rsid w:val="007F0112"/>
    <w:rsid w:val="00832667"/>
    <w:rsid w:val="00857A46"/>
    <w:rsid w:val="00896B67"/>
    <w:rsid w:val="008B124A"/>
    <w:rsid w:val="008D785D"/>
    <w:rsid w:val="00991095"/>
    <w:rsid w:val="009945D9"/>
    <w:rsid w:val="00A75804"/>
    <w:rsid w:val="00A83486"/>
    <w:rsid w:val="00AB23AD"/>
    <w:rsid w:val="00AE462C"/>
    <w:rsid w:val="00B96261"/>
    <w:rsid w:val="00C21D01"/>
    <w:rsid w:val="00C37466"/>
    <w:rsid w:val="00CA4530"/>
    <w:rsid w:val="00D869BE"/>
    <w:rsid w:val="00DA1936"/>
    <w:rsid w:val="00DA1BDE"/>
    <w:rsid w:val="00DA412D"/>
    <w:rsid w:val="00E53F40"/>
    <w:rsid w:val="00EA2C51"/>
    <w:rsid w:val="00F83BD4"/>
    <w:rsid w:val="00F86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73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376</Words>
  <Characters>2146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2023-06-08T13:50:00Z</cp:lastPrinted>
  <dcterms:created xsi:type="dcterms:W3CDTF">2023-06-02T14:07:00Z</dcterms:created>
  <dcterms:modified xsi:type="dcterms:W3CDTF">2023-06-14T12:53:00Z</dcterms:modified>
</cp:coreProperties>
</file>