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B0774" w:rsidRDefault="002B0774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FA7B9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8263037" r:id="rId5"/>
        </w:object>
      </w:r>
    </w:p>
    <w:p w:rsidR="002B0774" w:rsidRDefault="002B0774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2B0774" w:rsidRDefault="002B077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B0774" w:rsidRDefault="002B077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B0774" w:rsidRDefault="002B0774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2B0774" w:rsidRDefault="002B0774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B0774" w:rsidRDefault="002B0774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B0774" w:rsidRDefault="002B0774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B0774" w:rsidRDefault="002B0774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2B0774" w:rsidRDefault="002B0774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0774" w:rsidRDefault="002B0774" w:rsidP="008D785D">
      <w:pPr>
        <w:pStyle w:val="Title"/>
        <w:rPr>
          <w:rFonts w:ascii="Times New Roman" w:hAnsi="Times New Roman"/>
          <w:b/>
          <w:szCs w:val="24"/>
        </w:rPr>
      </w:pPr>
    </w:p>
    <w:p w:rsidR="002B0774" w:rsidRDefault="002B0774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143/6</w:t>
      </w:r>
    </w:p>
    <w:p w:rsidR="002B0774" w:rsidRDefault="002B0774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2B0774" w:rsidRDefault="002B0774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07 червня 2023 року                                                                                                       м. Кіцмань</w:t>
      </w:r>
    </w:p>
    <w:p w:rsidR="002B0774" w:rsidRDefault="002B0774" w:rsidP="008D785D">
      <w:pPr>
        <w:rPr>
          <w:sz w:val="24"/>
          <w:lang w:val="uk-UA"/>
        </w:rPr>
      </w:pPr>
    </w:p>
    <w:p w:rsidR="002B0774" w:rsidRDefault="002B077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B0774" w:rsidRPr="003B408E" w:rsidRDefault="002B077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Литвинюк Галині Іванівні</w:t>
      </w:r>
    </w:p>
    <w:p w:rsidR="002B0774" w:rsidRDefault="002B0774" w:rsidP="008D785D">
      <w:pPr>
        <w:jc w:val="both"/>
        <w:rPr>
          <w:b/>
          <w:sz w:val="24"/>
          <w:szCs w:val="24"/>
          <w:lang w:val="uk-UA"/>
        </w:rPr>
      </w:pPr>
    </w:p>
    <w:p w:rsidR="002B0774" w:rsidRDefault="002B0774" w:rsidP="008D785D">
      <w:pPr>
        <w:jc w:val="both"/>
        <w:rPr>
          <w:b/>
          <w:sz w:val="24"/>
          <w:szCs w:val="24"/>
          <w:lang w:val="uk-UA"/>
        </w:rPr>
      </w:pPr>
    </w:p>
    <w:p w:rsidR="002B0774" w:rsidRDefault="002B077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№411 від 05.06.2023року </w:t>
      </w:r>
      <w:r>
        <w:rPr>
          <w:sz w:val="24"/>
          <w:szCs w:val="24"/>
          <w:lang w:val="uk-UA"/>
        </w:rPr>
        <w:t xml:space="preserve">гр.Литвинюк Галини Іванівни, яка проживає за адресою: с.Суховерхів,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виписки-епікриз із медичної картки стаціонарного хворого, копія МРТ органів малого тазу з в/в контрастним підсиленням, копії виписок з медичної карти  стаціонарного хворого на злоякісне новоутворення №9737, №7872,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B0774" w:rsidRDefault="002B0774" w:rsidP="007B4068">
      <w:pPr>
        <w:jc w:val="both"/>
        <w:rPr>
          <w:bCs/>
          <w:sz w:val="24"/>
          <w:szCs w:val="24"/>
          <w:lang w:val="uk-UA"/>
        </w:rPr>
      </w:pPr>
    </w:p>
    <w:p w:rsidR="002B0774" w:rsidRDefault="002B0774" w:rsidP="00E53F40">
      <w:pPr>
        <w:jc w:val="both"/>
        <w:rPr>
          <w:bCs/>
          <w:sz w:val="24"/>
          <w:szCs w:val="24"/>
          <w:lang w:val="uk-UA"/>
        </w:rPr>
      </w:pPr>
    </w:p>
    <w:p w:rsidR="002B0774" w:rsidRDefault="002B077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B0774" w:rsidRDefault="002B077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B0774" w:rsidRDefault="002B077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гр.Литвинюк Галині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с.Суховерхів, 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5000 грн. (п’ять  тисяч  гривень).</w:t>
      </w:r>
    </w:p>
    <w:p w:rsidR="002B0774" w:rsidRDefault="002B077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B0774" w:rsidRDefault="002B077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2B0774" w:rsidRDefault="002B0774" w:rsidP="00AE462C">
      <w:pPr>
        <w:ind w:firstLine="600"/>
        <w:jc w:val="both"/>
        <w:rPr>
          <w:sz w:val="24"/>
          <w:szCs w:val="24"/>
          <w:lang w:val="uk-UA"/>
        </w:rPr>
      </w:pPr>
    </w:p>
    <w:p w:rsidR="002B0774" w:rsidRPr="008B124A" w:rsidRDefault="002B077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B0774" w:rsidRDefault="002B0774" w:rsidP="00AE462C">
      <w:pPr>
        <w:ind w:firstLine="600"/>
        <w:jc w:val="both"/>
        <w:rPr>
          <w:sz w:val="24"/>
          <w:szCs w:val="24"/>
          <w:lang w:val="uk-UA"/>
        </w:rPr>
      </w:pPr>
    </w:p>
    <w:p w:rsidR="002B0774" w:rsidRDefault="002B077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B0774" w:rsidRDefault="002B077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B0774" w:rsidRDefault="002B077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2B0774" w:rsidSect="0022658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1F22"/>
    <w:rsid w:val="000C419B"/>
    <w:rsid w:val="00150E2F"/>
    <w:rsid w:val="001B6DCD"/>
    <w:rsid w:val="001C6A3B"/>
    <w:rsid w:val="001D3FC0"/>
    <w:rsid w:val="00210848"/>
    <w:rsid w:val="00226589"/>
    <w:rsid w:val="00270DB9"/>
    <w:rsid w:val="00295940"/>
    <w:rsid w:val="002A4963"/>
    <w:rsid w:val="002A6BA1"/>
    <w:rsid w:val="002B0774"/>
    <w:rsid w:val="00340AAA"/>
    <w:rsid w:val="003B408E"/>
    <w:rsid w:val="003E3B39"/>
    <w:rsid w:val="003F04ED"/>
    <w:rsid w:val="004F3BE8"/>
    <w:rsid w:val="00504454"/>
    <w:rsid w:val="00515BB1"/>
    <w:rsid w:val="005376B1"/>
    <w:rsid w:val="005825EA"/>
    <w:rsid w:val="00591B81"/>
    <w:rsid w:val="00747D8D"/>
    <w:rsid w:val="00784C52"/>
    <w:rsid w:val="007B30F9"/>
    <w:rsid w:val="007B4068"/>
    <w:rsid w:val="007D0E9D"/>
    <w:rsid w:val="007F0112"/>
    <w:rsid w:val="0081768E"/>
    <w:rsid w:val="008B124A"/>
    <w:rsid w:val="008D785D"/>
    <w:rsid w:val="00991095"/>
    <w:rsid w:val="00A75804"/>
    <w:rsid w:val="00A83486"/>
    <w:rsid w:val="00AB23AD"/>
    <w:rsid w:val="00AC6A48"/>
    <w:rsid w:val="00AE462C"/>
    <w:rsid w:val="00B61329"/>
    <w:rsid w:val="00B8652A"/>
    <w:rsid w:val="00B96261"/>
    <w:rsid w:val="00C37466"/>
    <w:rsid w:val="00CA4DB2"/>
    <w:rsid w:val="00D534D4"/>
    <w:rsid w:val="00D869BE"/>
    <w:rsid w:val="00D930A7"/>
    <w:rsid w:val="00DA1936"/>
    <w:rsid w:val="00DA412D"/>
    <w:rsid w:val="00DA6BD7"/>
    <w:rsid w:val="00DE735D"/>
    <w:rsid w:val="00E4036F"/>
    <w:rsid w:val="00E53F40"/>
    <w:rsid w:val="00EA2C51"/>
    <w:rsid w:val="00EF36EA"/>
    <w:rsid w:val="00F83BD4"/>
    <w:rsid w:val="00FA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37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365</Words>
  <Characters>2085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2023-06-08T13:40:00Z</cp:lastPrinted>
  <dcterms:created xsi:type="dcterms:W3CDTF">2023-06-06T06:46:00Z</dcterms:created>
  <dcterms:modified xsi:type="dcterms:W3CDTF">2023-06-14T12:51:00Z</dcterms:modified>
</cp:coreProperties>
</file>