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04C79" w:rsidRDefault="00B04C79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F10E19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8262973" r:id="rId5"/>
        </w:object>
      </w:r>
    </w:p>
    <w:p w:rsidR="00B04C79" w:rsidRDefault="00B04C79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04C79" w:rsidRDefault="00B04C7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04C79" w:rsidRDefault="00B04C79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04C79" w:rsidRDefault="00B04C79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B04C79" w:rsidRDefault="00B04C79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04C79" w:rsidRDefault="00B04C79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04C79" w:rsidRDefault="00B04C79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04C79" w:rsidRDefault="00B04C79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B04C79" w:rsidRDefault="00B04C79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04C79" w:rsidRDefault="00B04C79" w:rsidP="008D785D">
      <w:pPr>
        <w:pStyle w:val="Title"/>
        <w:rPr>
          <w:rFonts w:ascii="Times New Roman" w:hAnsi="Times New Roman"/>
          <w:b/>
          <w:szCs w:val="24"/>
        </w:rPr>
      </w:pPr>
    </w:p>
    <w:p w:rsidR="00B04C79" w:rsidRDefault="00B04C79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142/6</w:t>
      </w:r>
    </w:p>
    <w:p w:rsidR="00B04C79" w:rsidRDefault="00B04C79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B04C79" w:rsidRDefault="00B04C79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07 червня 2023 року                                                                                                        м. Кіцмань</w:t>
      </w:r>
    </w:p>
    <w:p w:rsidR="00B04C79" w:rsidRDefault="00B04C79" w:rsidP="008D785D">
      <w:pPr>
        <w:rPr>
          <w:sz w:val="24"/>
          <w:lang w:val="uk-UA"/>
        </w:rPr>
      </w:pPr>
    </w:p>
    <w:p w:rsidR="00B04C79" w:rsidRDefault="00B04C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04C79" w:rsidRPr="003B408E" w:rsidRDefault="00B04C79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Богданюку Іллі Васильовичу</w:t>
      </w:r>
    </w:p>
    <w:p w:rsidR="00B04C79" w:rsidRDefault="00B04C79" w:rsidP="008D785D">
      <w:pPr>
        <w:jc w:val="both"/>
        <w:rPr>
          <w:b/>
          <w:sz w:val="24"/>
          <w:szCs w:val="24"/>
          <w:lang w:val="uk-UA"/>
        </w:rPr>
      </w:pPr>
    </w:p>
    <w:p w:rsidR="00B04C79" w:rsidRDefault="00B04C79" w:rsidP="008D785D">
      <w:pPr>
        <w:jc w:val="both"/>
        <w:rPr>
          <w:b/>
          <w:sz w:val="24"/>
          <w:szCs w:val="24"/>
          <w:lang w:val="uk-UA"/>
        </w:rPr>
      </w:pPr>
    </w:p>
    <w:p w:rsidR="00B04C79" w:rsidRDefault="00B04C79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№105 від 26.05.2023року гр.Богданюка Іллі Васильовича, який проживає за адресою: с.Шипинці, АДРЕСА 1,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придбання ліків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ідентифікаційного  номера, копія виписки із медичної карти стаціонарного хворого №СК-050123/0386 видана  ОКНП «Чернівецький обласний клінічний кардіологічний центр», </w:t>
      </w:r>
      <w:r>
        <w:rPr>
          <w:bCs/>
          <w:sz w:val="24"/>
          <w:szCs w:val="24"/>
          <w:lang w:val="uk-UA"/>
        </w:rPr>
        <w:t xml:space="preserve">копія виписки з медичної карти  стаціонарного хворого на злоякісне новоутворення, акт обстеження матеріально-побутових умов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04C79" w:rsidRDefault="00B04C79" w:rsidP="007B4068">
      <w:pPr>
        <w:jc w:val="both"/>
        <w:rPr>
          <w:bCs/>
          <w:sz w:val="24"/>
          <w:szCs w:val="24"/>
          <w:lang w:val="uk-UA"/>
        </w:rPr>
      </w:pPr>
    </w:p>
    <w:p w:rsidR="00B04C79" w:rsidRDefault="00B04C79" w:rsidP="00E53F40">
      <w:pPr>
        <w:jc w:val="both"/>
        <w:rPr>
          <w:bCs/>
          <w:sz w:val="24"/>
          <w:szCs w:val="24"/>
          <w:lang w:val="uk-UA"/>
        </w:rPr>
      </w:pPr>
    </w:p>
    <w:p w:rsidR="00B04C79" w:rsidRDefault="00B04C7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04C79" w:rsidRDefault="00B04C79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04C79" w:rsidRDefault="00B04C7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гр. </w:t>
      </w:r>
      <w:r w:rsidRPr="008B124A">
        <w:rPr>
          <w:rFonts w:ascii="Times New Roman" w:hAnsi="Times New Roman"/>
          <w:szCs w:val="24"/>
        </w:rPr>
        <w:t>Богданюку Іллі Васильовичу</w:t>
      </w:r>
      <w:r>
        <w:rPr>
          <w:rFonts w:ascii="Times New Roman" w:hAnsi="Times New Roman"/>
          <w:szCs w:val="24"/>
        </w:rPr>
        <w:t>, який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с.Шипинці, 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 придбання  ліків </w:t>
      </w:r>
      <w:r>
        <w:rPr>
          <w:rFonts w:ascii="Times New Roman" w:hAnsi="Times New Roman"/>
          <w:bCs/>
          <w:szCs w:val="24"/>
        </w:rPr>
        <w:t>в  сумі 5000 грн. (п’ять тисяч гривень).</w:t>
      </w:r>
    </w:p>
    <w:p w:rsidR="00B04C79" w:rsidRDefault="00B04C79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B04C79" w:rsidRDefault="00B04C79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:rsidR="00B04C79" w:rsidRDefault="00B04C79" w:rsidP="00AE462C">
      <w:pPr>
        <w:ind w:firstLine="600"/>
        <w:jc w:val="both"/>
        <w:rPr>
          <w:sz w:val="24"/>
          <w:szCs w:val="24"/>
          <w:lang w:val="uk-UA"/>
        </w:rPr>
      </w:pPr>
    </w:p>
    <w:p w:rsidR="00B04C79" w:rsidRPr="008B124A" w:rsidRDefault="00B04C79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04C79" w:rsidRDefault="00B04C79" w:rsidP="00AE462C">
      <w:pPr>
        <w:ind w:firstLine="600"/>
        <w:jc w:val="both"/>
        <w:rPr>
          <w:sz w:val="24"/>
          <w:szCs w:val="24"/>
          <w:lang w:val="uk-UA"/>
        </w:rPr>
      </w:pPr>
    </w:p>
    <w:p w:rsidR="00B04C79" w:rsidRDefault="00B04C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04C79" w:rsidRDefault="00B04C79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04C79" w:rsidRDefault="00B04C79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B04C79" w:rsidSect="00BF44B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321A6"/>
    <w:rsid w:val="000631BB"/>
    <w:rsid w:val="000807F9"/>
    <w:rsid w:val="0008599E"/>
    <w:rsid w:val="000C0D6D"/>
    <w:rsid w:val="000C419B"/>
    <w:rsid w:val="00150E2F"/>
    <w:rsid w:val="001B6DCD"/>
    <w:rsid w:val="001C6A3B"/>
    <w:rsid w:val="00210848"/>
    <w:rsid w:val="002A4963"/>
    <w:rsid w:val="002D77D4"/>
    <w:rsid w:val="003166C4"/>
    <w:rsid w:val="00340AAA"/>
    <w:rsid w:val="003B408E"/>
    <w:rsid w:val="00504454"/>
    <w:rsid w:val="00515BB1"/>
    <w:rsid w:val="00517FD7"/>
    <w:rsid w:val="005376B1"/>
    <w:rsid w:val="005825EA"/>
    <w:rsid w:val="006A31D8"/>
    <w:rsid w:val="006D2740"/>
    <w:rsid w:val="00747D8D"/>
    <w:rsid w:val="007B4068"/>
    <w:rsid w:val="007D0E9D"/>
    <w:rsid w:val="007E455E"/>
    <w:rsid w:val="008012AE"/>
    <w:rsid w:val="00855010"/>
    <w:rsid w:val="008B124A"/>
    <w:rsid w:val="008D785D"/>
    <w:rsid w:val="00956C93"/>
    <w:rsid w:val="00991095"/>
    <w:rsid w:val="009C02D9"/>
    <w:rsid w:val="009E4584"/>
    <w:rsid w:val="00A75804"/>
    <w:rsid w:val="00A83486"/>
    <w:rsid w:val="00AB23AD"/>
    <w:rsid w:val="00AE3CF5"/>
    <w:rsid w:val="00AE462C"/>
    <w:rsid w:val="00B04C79"/>
    <w:rsid w:val="00B04DE8"/>
    <w:rsid w:val="00B96261"/>
    <w:rsid w:val="00BF06C3"/>
    <w:rsid w:val="00BF44B9"/>
    <w:rsid w:val="00CB2878"/>
    <w:rsid w:val="00D869BE"/>
    <w:rsid w:val="00DA1936"/>
    <w:rsid w:val="00DA412D"/>
    <w:rsid w:val="00DA5E74"/>
    <w:rsid w:val="00E53F40"/>
    <w:rsid w:val="00EA2C51"/>
    <w:rsid w:val="00F10E19"/>
    <w:rsid w:val="00F45617"/>
    <w:rsid w:val="00F83BD4"/>
    <w:rsid w:val="00FE0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844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4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373</Words>
  <Characters>2128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2023-06-08T13:27:00Z</cp:lastPrinted>
  <dcterms:created xsi:type="dcterms:W3CDTF">2023-05-30T09:21:00Z</dcterms:created>
  <dcterms:modified xsi:type="dcterms:W3CDTF">2023-06-14T12:50:00Z</dcterms:modified>
</cp:coreProperties>
</file>