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0435A" w:rsidRDefault="00C0435A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604FCC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8262909" r:id="rId5"/>
        </w:object>
      </w:r>
    </w:p>
    <w:p w:rsidR="00C0435A" w:rsidRDefault="00C0435A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0435A" w:rsidRDefault="00C0435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0435A" w:rsidRDefault="00C0435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0435A" w:rsidRDefault="00C0435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C0435A" w:rsidRDefault="00C0435A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0435A" w:rsidRDefault="00C0435A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0435A" w:rsidRDefault="00C0435A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0435A" w:rsidRDefault="00C0435A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C0435A" w:rsidRDefault="00C0435A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0435A" w:rsidRDefault="00C0435A" w:rsidP="008D785D">
      <w:pPr>
        <w:pStyle w:val="Title"/>
        <w:rPr>
          <w:rFonts w:ascii="Times New Roman" w:hAnsi="Times New Roman"/>
          <w:b/>
          <w:szCs w:val="24"/>
        </w:rPr>
      </w:pPr>
    </w:p>
    <w:p w:rsidR="00C0435A" w:rsidRDefault="00C0435A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141/6</w:t>
      </w:r>
    </w:p>
    <w:p w:rsidR="00C0435A" w:rsidRDefault="00C0435A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C0435A" w:rsidRDefault="00C0435A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червня 2023 року                                                                                                       м. Кіцмань</w:t>
      </w:r>
    </w:p>
    <w:p w:rsidR="00C0435A" w:rsidRDefault="00C0435A" w:rsidP="008D785D">
      <w:pPr>
        <w:rPr>
          <w:sz w:val="24"/>
          <w:lang w:val="uk-UA"/>
        </w:rPr>
      </w:pPr>
    </w:p>
    <w:p w:rsidR="00C0435A" w:rsidRDefault="00C043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02D0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02D00">
        <w:rPr>
          <w:b/>
          <w:sz w:val="24"/>
          <w:szCs w:val="24"/>
          <w:lang w:val="uk-UA"/>
        </w:rPr>
        <w:t xml:space="preserve">допомоги </w:t>
      </w:r>
    </w:p>
    <w:p w:rsidR="00C0435A" w:rsidRPr="003B408E" w:rsidRDefault="00C043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Турчинській Ользі Андріївні</w:t>
      </w:r>
    </w:p>
    <w:p w:rsidR="00C0435A" w:rsidRDefault="00C0435A" w:rsidP="008D785D">
      <w:pPr>
        <w:jc w:val="both"/>
        <w:rPr>
          <w:b/>
          <w:sz w:val="24"/>
          <w:szCs w:val="24"/>
          <w:lang w:val="uk-UA"/>
        </w:rPr>
      </w:pPr>
    </w:p>
    <w:p w:rsidR="00C0435A" w:rsidRDefault="00C0435A" w:rsidP="008D785D">
      <w:pPr>
        <w:jc w:val="both"/>
        <w:rPr>
          <w:b/>
          <w:sz w:val="24"/>
          <w:szCs w:val="24"/>
          <w:lang w:val="uk-UA"/>
        </w:rPr>
      </w:pPr>
    </w:p>
    <w:p w:rsidR="00C0435A" w:rsidRDefault="00C0435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№4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 xml:space="preserve"> від 05.06.2023року </w:t>
      </w:r>
      <w:r>
        <w:rPr>
          <w:sz w:val="24"/>
          <w:szCs w:val="24"/>
          <w:lang w:val="uk-UA"/>
        </w:rPr>
        <w:t>гр.Турчинської Ольги Андріївни, яка проживає за адресою: м.Кіцмань, АДРЕСА 1, щодо надання матеріальної допомоги на вирішення соціально-побутових проблем (придбання дров)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Турчинського С.В., копія сповіщення сім’ї № 47 про загибель сина, що пов’язана із захистом Батьківщини, акт обстеження матеріально-побутових умов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0435A" w:rsidRDefault="00C0435A" w:rsidP="007B4068">
      <w:pPr>
        <w:jc w:val="both"/>
        <w:rPr>
          <w:bCs/>
          <w:sz w:val="24"/>
          <w:szCs w:val="24"/>
          <w:lang w:val="uk-UA"/>
        </w:rPr>
      </w:pPr>
    </w:p>
    <w:p w:rsidR="00C0435A" w:rsidRDefault="00C0435A" w:rsidP="00E53F40">
      <w:pPr>
        <w:jc w:val="both"/>
        <w:rPr>
          <w:bCs/>
          <w:sz w:val="24"/>
          <w:szCs w:val="24"/>
          <w:lang w:val="uk-UA"/>
        </w:rPr>
      </w:pPr>
    </w:p>
    <w:p w:rsidR="00C0435A" w:rsidRDefault="00C043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0435A" w:rsidRDefault="00C043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0435A" w:rsidRDefault="00C0435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гр.Турчинській Ользі Андріївні, матері загиблого Турчинського С.В., яка проживає за адресою:</w:t>
      </w:r>
      <w:r>
        <w:rPr>
          <w:szCs w:val="24"/>
        </w:rPr>
        <w:t xml:space="preserve"> </w:t>
      </w:r>
      <w:r w:rsidRPr="009F530C">
        <w:rPr>
          <w:rFonts w:ascii="Times New Roman" w:hAnsi="Times New Roman"/>
          <w:szCs w:val="24"/>
        </w:rPr>
        <w:t xml:space="preserve">м.Кіцмань, </w:t>
      </w:r>
      <w:r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матеріальну допомогу н</w:t>
      </w:r>
      <w:r>
        <w:rPr>
          <w:rFonts w:ascii="Times New Roman" w:hAnsi="Times New Roman"/>
          <w:bCs/>
          <w:szCs w:val="24"/>
        </w:rPr>
        <w:t>а вирішення соціально-побутових проблем (придбання дров) в  сумі 8000 грн. (вісім тисяч гривень).</w:t>
      </w:r>
    </w:p>
    <w:p w:rsidR="00C0435A" w:rsidRDefault="00C0435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C0435A" w:rsidRDefault="00C0435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C0435A" w:rsidRDefault="00C0435A" w:rsidP="00AE462C">
      <w:pPr>
        <w:ind w:firstLine="600"/>
        <w:jc w:val="both"/>
        <w:rPr>
          <w:sz w:val="24"/>
          <w:szCs w:val="24"/>
          <w:lang w:val="uk-UA"/>
        </w:rPr>
      </w:pPr>
    </w:p>
    <w:p w:rsidR="00C0435A" w:rsidRPr="008B124A" w:rsidRDefault="00C0435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0435A" w:rsidRDefault="00C0435A" w:rsidP="00AE462C">
      <w:pPr>
        <w:ind w:firstLine="600"/>
        <w:jc w:val="both"/>
        <w:rPr>
          <w:sz w:val="24"/>
          <w:szCs w:val="24"/>
          <w:lang w:val="uk-UA"/>
        </w:rPr>
      </w:pPr>
    </w:p>
    <w:p w:rsidR="00C0435A" w:rsidRDefault="00C043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0435A" w:rsidRDefault="00C043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0435A" w:rsidRDefault="00C0435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C0435A" w:rsidSect="00113F6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97431"/>
    <w:rsid w:val="000B67AE"/>
    <w:rsid w:val="000C419B"/>
    <w:rsid w:val="00113F64"/>
    <w:rsid w:val="00150E2F"/>
    <w:rsid w:val="001B6DCD"/>
    <w:rsid w:val="001C6A3B"/>
    <w:rsid w:val="00210848"/>
    <w:rsid w:val="00255321"/>
    <w:rsid w:val="002A4963"/>
    <w:rsid w:val="002C4762"/>
    <w:rsid w:val="00316B82"/>
    <w:rsid w:val="00340AAA"/>
    <w:rsid w:val="00377D0F"/>
    <w:rsid w:val="003B3B4A"/>
    <w:rsid w:val="003B408E"/>
    <w:rsid w:val="003D2D5B"/>
    <w:rsid w:val="003E3B39"/>
    <w:rsid w:val="00402D00"/>
    <w:rsid w:val="00452ADA"/>
    <w:rsid w:val="00504454"/>
    <w:rsid w:val="00515BB1"/>
    <w:rsid w:val="005376B1"/>
    <w:rsid w:val="005825EA"/>
    <w:rsid w:val="005F4076"/>
    <w:rsid w:val="00604FCC"/>
    <w:rsid w:val="00662B4A"/>
    <w:rsid w:val="00747D8D"/>
    <w:rsid w:val="007B4068"/>
    <w:rsid w:val="007D0E9D"/>
    <w:rsid w:val="007F0112"/>
    <w:rsid w:val="008B124A"/>
    <w:rsid w:val="008D785D"/>
    <w:rsid w:val="008E60BD"/>
    <w:rsid w:val="00991095"/>
    <w:rsid w:val="009D47BB"/>
    <w:rsid w:val="009F530C"/>
    <w:rsid w:val="00A648F0"/>
    <w:rsid w:val="00A75804"/>
    <w:rsid w:val="00A83486"/>
    <w:rsid w:val="00AB23AD"/>
    <w:rsid w:val="00AC6A48"/>
    <w:rsid w:val="00AE462C"/>
    <w:rsid w:val="00B61329"/>
    <w:rsid w:val="00B92427"/>
    <w:rsid w:val="00B96261"/>
    <w:rsid w:val="00C0435A"/>
    <w:rsid w:val="00C31F68"/>
    <w:rsid w:val="00C37466"/>
    <w:rsid w:val="00C8469A"/>
    <w:rsid w:val="00D534D4"/>
    <w:rsid w:val="00D81146"/>
    <w:rsid w:val="00D869BE"/>
    <w:rsid w:val="00D930A7"/>
    <w:rsid w:val="00DA1936"/>
    <w:rsid w:val="00DA412D"/>
    <w:rsid w:val="00E53F40"/>
    <w:rsid w:val="00E63E47"/>
    <w:rsid w:val="00EA2C51"/>
    <w:rsid w:val="00F32DED"/>
    <w:rsid w:val="00F53E50"/>
    <w:rsid w:val="00F83BD4"/>
    <w:rsid w:val="00FD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03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372</Words>
  <Characters>2126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2023-06-08T13:00:00Z</cp:lastPrinted>
  <dcterms:created xsi:type="dcterms:W3CDTF">2023-06-06T08:30:00Z</dcterms:created>
  <dcterms:modified xsi:type="dcterms:W3CDTF">2023-06-14T12:49:00Z</dcterms:modified>
</cp:coreProperties>
</file>