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D20B54" w:rsidRDefault="00D20B54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5596A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48262852" r:id="rId5"/>
        </w:object>
      </w:r>
    </w:p>
    <w:p w:rsidR="00D20B54" w:rsidRDefault="00D20B54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D20B54" w:rsidRDefault="00D20B54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D20B54" w:rsidRDefault="00D20B54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D20B54" w:rsidRDefault="00D20B54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D20B54" w:rsidRDefault="00D20B54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D20B54" w:rsidRDefault="00D20B54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D20B54" w:rsidRDefault="00D20B54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D20B54" w:rsidRDefault="00D20B54" w:rsidP="00604335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D20B54" w:rsidRDefault="00D20B54" w:rsidP="008D785D">
      <w:pPr>
        <w:pStyle w:val="Title"/>
        <w:rPr>
          <w:rFonts w:ascii="Times New Roman" w:hAnsi="Times New Roman"/>
          <w:b/>
          <w:szCs w:val="24"/>
        </w:rPr>
      </w:pPr>
    </w:p>
    <w:p w:rsidR="00D20B54" w:rsidRDefault="00D20B54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140/6</w:t>
      </w:r>
    </w:p>
    <w:p w:rsidR="00D20B54" w:rsidRDefault="00D20B54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D20B54" w:rsidRDefault="00D20B54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07 червня 2023 року                                                                                                        м. Кіцмань</w:t>
      </w:r>
    </w:p>
    <w:p w:rsidR="00D20B54" w:rsidRDefault="00D20B54" w:rsidP="008D785D">
      <w:pPr>
        <w:rPr>
          <w:sz w:val="24"/>
          <w:lang w:val="uk-UA"/>
        </w:rPr>
      </w:pPr>
    </w:p>
    <w:p w:rsidR="00D20B54" w:rsidRDefault="00D20B5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D20B54" w:rsidRPr="003B408E" w:rsidRDefault="00D20B5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Ахтемійчуку Миколі Миколайовичу</w:t>
      </w:r>
    </w:p>
    <w:p w:rsidR="00D20B54" w:rsidRDefault="00D20B54" w:rsidP="008D785D">
      <w:pPr>
        <w:jc w:val="both"/>
        <w:rPr>
          <w:b/>
          <w:sz w:val="24"/>
          <w:szCs w:val="24"/>
          <w:lang w:val="uk-UA"/>
        </w:rPr>
      </w:pPr>
    </w:p>
    <w:p w:rsidR="00D20B54" w:rsidRDefault="00D20B54" w:rsidP="008D785D">
      <w:pPr>
        <w:jc w:val="both"/>
        <w:rPr>
          <w:b/>
          <w:sz w:val="24"/>
          <w:szCs w:val="24"/>
          <w:lang w:val="uk-UA"/>
        </w:rPr>
      </w:pPr>
    </w:p>
    <w:p w:rsidR="00D20B54" w:rsidRDefault="00D20B54" w:rsidP="007B406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№73 від 10.04.2023року гр.Ахтемійчука Миколи Миколайовича, який проживає за адресою: м.Кіцмань, </w:t>
      </w:r>
      <w:bookmarkStart w:id="1" w:name="_Hlk136336204"/>
      <w:r>
        <w:rPr>
          <w:sz w:val="24"/>
          <w:szCs w:val="24"/>
          <w:lang w:val="uk-UA"/>
        </w:rPr>
        <w:t>АДРЕСА 1,</w:t>
      </w:r>
      <w:bookmarkEnd w:id="1"/>
      <w:r>
        <w:rPr>
          <w:sz w:val="24"/>
          <w:szCs w:val="24"/>
          <w:lang w:val="uk-UA"/>
        </w:rPr>
        <w:t xml:space="preserve"> щодо надання матеріальної допомоги для </w:t>
      </w:r>
      <w:r>
        <w:rPr>
          <w:bCs/>
          <w:sz w:val="24"/>
          <w:szCs w:val="24"/>
          <w:lang w:val="uk-UA"/>
        </w:rPr>
        <w:t>придбання матеріалів на виготовлення тренажера для реабілітаційних тренувань  та відповідні документи, що підтверджують потребу у наданні матеріальної допомоги (копія паспорта та  ідентифікаційного  номера, копія довідки про безпосередню участь особи у заходах, необхідних для забезпечення оборони України, захисту безпеки населення та інтересів держави у зв’язку з військовою агресією Російської  Федерації проти України №409 від 17.01.2023р., копія довідки про обставини травми (поранення, контузії, каліцтва), банківський рахунок для перерахування коштів), к</w:t>
      </w:r>
      <w:r>
        <w:rPr>
          <w:sz w:val="24"/>
          <w:szCs w:val="24"/>
          <w:lang w:val="uk-UA"/>
        </w:rPr>
        <w:t xml:space="preserve">еруючись Програмою 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D20B54" w:rsidRDefault="00D20B54" w:rsidP="00E53F40">
      <w:pPr>
        <w:jc w:val="both"/>
        <w:rPr>
          <w:bCs/>
          <w:sz w:val="24"/>
          <w:szCs w:val="24"/>
          <w:lang w:val="uk-UA"/>
        </w:rPr>
      </w:pPr>
    </w:p>
    <w:p w:rsidR="00D20B54" w:rsidRDefault="00D20B5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D20B54" w:rsidRDefault="00D20B5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D20B54" w:rsidRDefault="00D20B5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гр. </w:t>
      </w:r>
      <w:r w:rsidRPr="009B6777">
        <w:rPr>
          <w:rFonts w:ascii="Times New Roman" w:hAnsi="Times New Roman"/>
          <w:szCs w:val="24"/>
        </w:rPr>
        <w:t>Ахтемійчуку Миколі Миколайовичу</w:t>
      </w:r>
      <w:r>
        <w:rPr>
          <w:rFonts w:ascii="Times New Roman" w:hAnsi="Times New Roman"/>
          <w:szCs w:val="24"/>
        </w:rPr>
        <w:t>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м.Кіцмань, АДРЕСА 1,</w:t>
      </w:r>
      <w:r>
        <w:rPr>
          <w:szCs w:val="24"/>
        </w:rPr>
        <w:t xml:space="preserve"> </w:t>
      </w:r>
      <w:r w:rsidRPr="00604335">
        <w:rPr>
          <w:rFonts w:ascii="Times New Roman" w:hAnsi="Times New Roman"/>
          <w:szCs w:val="24"/>
        </w:rPr>
        <w:t xml:space="preserve">для </w:t>
      </w:r>
      <w:r w:rsidRPr="00604335">
        <w:rPr>
          <w:rFonts w:ascii="Times New Roman" w:hAnsi="Times New Roman"/>
          <w:bCs/>
          <w:szCs w:val="24"/>
        </w:rPr>
        <w:t>придбання матеріалів на виготовлення тренажера для реабілітаційних тренувань</w:t>
      </w:r>
      <w:r>
        <w:rPr>
          <w:rFonts w:ascii="Times New Roman" w:hAnsi="Times New Roman"/>
          <w:bCs/>
          <w:szCs w:val="24"/>
        </w:rPr>
        <w:t xml:space="preserve"> в сумі 20000 грн. (двадцять тисяч гривень).</w:t>
      </w:r>
    </w:p>
    <w:p w:rsidR="00D20B54" w:rsidRDefault="00D20B5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D20B54" w:rsidRDefault="00D20B54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D20B54" w:rsidRDefault="00D20B54" w:rsidP="00AE462C">
      <w:pPr>
        <w:ind w:firstLine="600"/>
        <w:jc w:val="both"/>
        <w:rPr>
          <w:sz w:val="24"/>
          <w:szCs w:val="24"/>
          <w:lang w:val="uk-UA"/>
        </w:rPr>
      </w:pPr>
    </w:p>
    <w:p w:rsidR="00D20B54" w:rsidRPr="008B124A" w:rsidRDefault="00D20B54" w:rsidP="00604335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D20B54" w:rsidRDefault="00D20B54" w:rsidP="00604335">
      <w:pPr>
        <w:ind w:firstLine="567"/>
        <w:jc w:val="both"/>
        <w:rPr>
          <w:sz w:val="24"/>
          <w:szCs w:val="24"/>
          <w:lang w:val="uk-UA"/>
        </w:rPr>
      </w:pPr>
    </w:p>
    <w:p w:rsidR="00D20B54" w:rsidRDefault="00D20B54" w:rsidP="00604335">
      <w:pPr>
        <w:ind w:firstLine="567"/>
        <w:jc w:val="both"/>
        <w:rPr>
          <w:sz w:val="24"/>
          <w:szCs w:val="24"/>
          <w:lang w:val="uk-UA"/>
        </w:rPr>
      </w:pPr>
    </w:p>
    <w:p w:rsidR="00D20B54" w:rsidRDefault="00D20B5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D20B54" w:rsidRDefault="00D20B5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D20B54" w:rsidRDefault="00D20B5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D20B54" w:rsidRDefault="00D20B54" w:rsidP="00AE462C">
      <w:pPr>
        <w:rPr>
          <w:b/>
          <w:sz w:val="24"/>
          <w:szCs w:val="24"/>
          <w:lang w:val="uk-UA"/>
        </w:rPr>
      </w:pPr>
    </w:p>
    <w:p w:rsidR="00D20B54" w:rsidRDefault="00D20B5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D20B54" w:rsidSect="00BE771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53784"/>
    <w:rsid w:val="00057650"/>
    <w:rsid w:val="000665AC"/>
    <w:rsid w:val="000807F9"/>
    <w:rsid w:val="0008599E"/>
    <w:rsid w:val="000C046A"/>
    <w:rsid w:val="000C419B"/>
    <w:rsid w:val="000F33A0"/>
    <w:rsid w:val="00123449"/>
    <w:rsid w:val="00130B36"/>
    <w:rsid w:val="001B6DCD"/>
    <w:rsid w:val="001C16FD"/>
    <w:rsid w:val="001C6A3B"/>
    <w:rsid w:val="001D78D8"/>
    <w:rsid w:val="001F7AD0"/>
    <w:rsid w:val="00210848"/>
    <w:rsid w:val="00225CA1"/>
    <w:rsid w:val="00250536"/>
    <w:rsid w:val="002A4963"/>
    <w:rsid w:val="002A4ABE"/>
    <w:rsid w:val="00340AAA"/>
    <w:rsid w:val="00341F2B"/>
    <w:rsid w:val="0035596A"/>
    <w:rsid w:val="003B408E"/>
    <w:rsid w:val="004D202E"/>
    <w:rsid w:val="004E1992"/>
    <w:rsid w:val="00504454"/>
    <w:rsid w:val="005146CC"/>
    <w:rsid w:val="00515BB1"/>
    <w:rsid w:val="00576B12"/>
    <w:rsid w:val="005825EA"/>
    <w:rsid w:val="005A1736"/>
    <w:rsid w:val="00604335"/>
    <w:rsid w:val="006B6B09"/>
    <w:rsid w:val="006C5A5E"/>
    <w:rsid w:val="00737154"/>
    <w:rsid w:val="00747D8D"/>
    <w:rsid w:val="007B4068"/>
    <w:rsid w:val="007D0E9D"/>
    <w:rsid w:val="008018AE"/>
    <w:rsid w:val="00862A2B"/>
    <w:rsid w:val="008631A3"/>
    <w:rsid w:val="00880B2B"/>
    <w:rsid w:val="00897609"/>
    <w:rsid w:val="00897866"/>
    <w:rsid w:val="008B124A"/>
    <w:rsid w:val="008D785D"/>
    <w:rsid w:val="0093066C"/>
    <w:rsid w:val="009B6777"/>
    <w:rsid w:val="00A75804"/>
    <w:rsid w:val="00AB23AD"/>
    <w:rsid w:val="00AE462C"/>
    <w:rsid w:val="00AE7CBA"/>
    <w:rsid w:val="00B955EF"/>
    <w:rsid w:val="00B96261"/>
    <w:rsid w:val="00BE771C"/>
    <w:rsid w:val="00CE1CE9"/>
    <w:rsid w:val="00D20B54"/>
    <w:rsid w:val="00D21A92"/>
    <w:rsid w:val="00D869BE"/>
    <w:rsid w:val="00DA1936"/>
    <w:rsid w:val="00DA412D"/>
    <w:rsid w:val="00DF082B"/>
    <w:rsid w:val="00E53F40"/>
    <w:rsid w:val="00E93C00"/>
    <w:rsid w:val="00EA4995"/>
    <w:rsid w:val="00EA53D4"/>
    <w:rsid w:val="00EC2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90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2</Pages>
  <Words>404</Words>
  <Characters>2305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9</cp:revision>
  <cp:lastPrinted>2023-06-08T12:21:00Z</cp:lastPrinted>
  <dcterms:created xsi:type="dcterms:W3CDTF">2023-05-30T09:21:00Z</dcterms:created>
  <dcterms:modified xsi:type="dcterms:W3CDTF">2023-06-14T12:48:00Z</dcterms:modified>
</cp:coreProperties>
</file>