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EA4B27" w:rsidRDefault="00EA4B27" w:rsidP="008D785D">
      <w:pPr>
        <w:pStyle w:val="1"/>
        <w:jc w:val="center"/>
        <w:rPr>
          <w:rFonts w:ascii="Times New Roman" w:hAnsi="Times New Roman"/>
          <w:sz w:val="22"/>
          <w:lang w:val="en-GB"/>
        </w:rPr>
      </w:pPr>
      <w:r w:rsidRPr="00604FCC">
        <w:rPr>
          <w:szCs w:val="24"/>
          <w:lang w:val="en-GB"/>
        </w:rPr>
        <w:object w:dxaOrig="612" w:dyaOrig="76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pt;height:36pt" o:ole="" fillcolor="window">
            <v:imagedata r:id="rId4" o:title=""/>
          </v:shape>
          <o:OLEObject Type="Embed" ProgID="Paint.Picture" ShapeID="_x0000_i1025" DrawAspect="Content" ObjectID="_1747558195" r:id="rId5"/>
        </w:object>
      </w:r>
    </w:p>
    <w:p w:rsidR="00EA4B27" w:rsidRDefault="00EA4B27" w:rsidP="008D785D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EA4B27" w:rsidRDefault="00EA4B27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EA4B27" w:rsidRDefault="00EA4B27" w:rsidP="008D785D">
      <w:pPr>
        <w:pStyle w:val="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EA4B27" w:rsidRDefault="00EA4B27" w:rsidP="008D785D"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ВИКОНАВЧИЙ    КОМІТЕТ</w:t>
      </w:r>
    </w:p>
    <w:p w:rsidR="00EA4B27" w:rsidRDefault="00EA4B27" w:rsidP="008D785D">
      <w:pPr>
        <w:pStyle w:val="Normal1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вул.Незалежності, 83, м.Кіцмань, Чернівецької обл.59300 тел.2-39-75, факс.2-39-75</w:t>
      </w:r>
    </w:p>
    <w:p w:rsidR="00EA4B27" w:rsidRDefault="00EA4B27" w:rsidP="008D785D">
      <w:pPr>
        <w:pStyle w:val="Normal1"/>
        <w:jc w:val="center"/>
        <w:rPr>
          <w:rFonts w:ascii="Times New Roman" w:hAnsi="Times New Roman"/>
          <w:szCs w:val="24"/>
          <w:lang w:val="ru-RU"/>
        </w:rPr>
      </w:pPr>
      <w:r>
        <w:rPr>
          <w:rFonts w:ascii="Times New Roman" w:hAnsi="Times New Roman"/>
          <w:szCs w:val="24"/>
          <w:lang w:val="en-US"/>
        </w:rPr>
        <w:t>Email</w:t>
      </w:r>
      <w:r>
        <w:rPr>
          <w:rFonts w:ascii="Times New Roman" w:hAnsi="Times New Roman"/>
          <w:szCs w:val="24"/>
        </w:rPr>
        <w:t>:</w:t>
      </w:r>
      <w:r>
        <w:rPr>
          <w:rFonts w:ascii="Times New Roman" w:hAnsi="Times New Roman"/>
          <w:szCs w:val="24"/>
          <w:lang w:val="ru-RU"/>
        </w:rPr>
        <w:t>04062127@</w:t>
      </w:r>
      <w:r>
        <w:rPr>
          <w:rFonts w:ascii="Times New Roman" w:hAnsi="Times New Roman"/>
          <w:szCs w:val="24"/>
          <w:lang w:val="en-US"/>
        </w:rPr>
        <w:t>mail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gov</w:t>
      </w:r>
      <w:r>
        <w:rPr>
          <w:rFonts w:ascii="Times New Roman" w:hAnsi="Times New Roman"/>
          <w:szCs w:val="24"/>
          <w:lang w:val="ru-RU"/>
        </w:rPr>
        <w:t>.</w:t>
      </w:r>
      <w:r>
        <w:rPr>
          <w:rFonts w:ascii="Times New Roman" w:hAnsi="Times New Roman"/>
          <w:szCs w:val="24"/>
          <w:lang w:val="en-US"/>
        </w:rPr>
        <w:t>ua</w:t>
      </w:r>
    </w:p>
    <w:p w:rsidR="00EA4B27" w:rsidRDefault="00EA4B27" w:rsidP="008D785D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w:pict>
          <v:line id="Пряма сполучна лінія 1" o:spid="_x0000_s1026" style="position:absolute;left:0;text-align:left;z-index:251658240;visibility:visibl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HBG6h7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EA4B27" w:rsidRDefault="00EA4B27" w:rsidP="008D785D">
      <w:pPr>
        <w:pStyle w:val="Normal2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        Проєкт      </w:t>
      </w:r>
    </w:p>
    <w:p w:rsidR="00EA4B27" w:rsidRDefault="00EA4B27" w:rsidP="008D785D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EA4B27" w:rsidRDefault="00EA4B27" w:rsidP="008D785D">
      <w:pPr>
        <w:pStyle w:val="Title"/>
        <w:rPr>
          <w:rFonts w:ascii="Times New Roman" w:hAnsi="Times New Roman"/>
          <w:b/>
          <w:szCs w:val="24"/>
        </w:rPr>
      </w:pPr>
    </w:p>
    <w:p w:rsidR="00EA4B27" w:rsidRDefault="00EA4B27" w:rsidP="008D785D">
      <w:pPr>
        <w:pStyle w:val="Title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Р І Ш Е Н Н Я   №   _____</w:t>
      </w:r>
    </w:p>
    <w:p w:rsidR="00EA4B27" w:rsidRDefault="00EA4B27" w:rsidP="008D785D">
      <w:pPr>
        <w:pStyle w:val="Title"/>
        <w:rPr>
          <w:rFonts w:ascii="Times New Roman" w:hAnsi="Times New Roman"/>
          <w:b/>
          <w:szCs w:val="24"/>
          <w:lang w:val="ru-RU"/>
        </w:rPr>
      </w:pPr>
    </w:p>
    <w:p w:rsidR="00EA4B27" w:rsidRDefault="00EA4B27" w:rsidP="008D785D">
      <w:pPr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_______ 2023 року                                                                                                       м. Кіцмань</w:t>
      </w:r>
    </w:p>
    <w:p w:rsidR="00EA4B27" w:rsidRDefault="00EA4B27" w:rsidP="008D785D">
      <w:pPr>
        <w:rPr>
          <w:sz w:val="24"/>
          <w:lang w:val="uk-UA"/>
        </w:rPr>
      </w:pPr>
    </w:p>
    <w:p w:rsidR="00EA4B27" w:rsidRDefault="00EA4B2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EA4B27" w:rsidRPr="003B408E" w:rsidRDefault="00EA4B2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ОСОБА 1</w:t>
      </w:r>
    </w:p>
    <w:p w:rsidR="00EA4B27" w:rsidRDefault="00EA4B27" w:rsidP="008D785D">
      <w:pPr>
        <w:jc w:val="both"/>
        <w:rPr>
          <w:b/>
          <w:sz w:val="24"/>
          <w:szCs w:val="24"/>
          <w:lang w:val="uk-UA"/>
        </w:rPr>
      </w:pPr>
    </w:p>
    <w:p w:rsidR="00EA4B27" w:rsidRDefault="00EA4B27" w:rsidP="008D785D">
      <w:pPr>
        <w:jc w:val="both"/>
        <w:rPr>
          <w:b/>
          <w:sz w:val="24"/>
          <w:szCs w:val="24"/>
          <w:lang w:val="uk-UA"/>
        </w:rPr>
      </w:pPr>
    </w:p>
    <w:p w:rsidR="00EA4B27" w:rsidRDefault="00EA4B27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№4</w:t>
      </w:r>
      <w:r>
        <w:rPr>
          <w:sz w:val="24"/>
          <w:szCs w:val="24"/>
          <w:lang w:val="uk-UA"/>
        </w:rPr>
        <w:t>14</w:t>
      </w:r>
      <w:r w:rsidRPr="00AC6A48">
        <w:rPr>
          <w:sz w:val="24"/>
          <w:szCs w:val="24"/>
          <w:lang w:val="uk-UA"/>
        </w:rPr>
        <w:t xml:space="preserve"> від 05.06.2023року </w:t>
      </w:r>
      <w:r>
        <w:rPr>
          <w:sz w:val="24"/>
          <w:szCs w:val="24"/>
          <w:lang w:val="uk-UA"/>
        </w:rPr>
        <w:t>гр.ОСОБА 1, яка проживає за адресою: м.Кіцмань, вул.АДРЕСА 1, щодо надання матеріальної допомоги на вирішення соціально-побутових проблем (придбання дров)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 xml:space="preserve">копія паспорта та  ідентифікаційного  номера, </w:t>
      </w:r>
      <w:r>
        <w:rPr>
          <w:bCs/>
          <w:sz w:val="24"/>
          <w:szCs w:val="24"/>
          <w:lang w:val="uk-UA"/>
        </w:rPr>
        <w:t xml:space="preserve">копія свідоцтва про смерть ОСОБА 2, акт обстеження матеріально-побутових умов сім’ї, </w:t>
      </w:r>
      <w:r w:rsidRPr="008B124A">
        <w:rPr>
          <w:bCs/>
          <w:sz w:val="24"/>
          <w:szCs w:val="24"/>
          <w:lang w:val="uk-UA"/>
        </w:rPr>
        <w:t>банківський рахунок для перерахування коштів), к</w:t>
      </w:r>
      <w:r w:rsidRPr="008B124A">
        <w:rPr>
          <w:sz w:val="24"/>
          <w:szCs w:val="24"/>
          <w:lang w:val="uk-UA"/>
        </w:rPr>
        <w:t xml:space="preserve">еруючись Програмою </w:t>
      </w:r>
      <w:r>
        <w:rPr>
          <w:sz w:val="24"/>
          <w:szCs w:val="24"/>
          <w:lang w:val="uk-UA"/>
        </w:rPr>
        <w:t xml:space="preserve">сприяння соціального захисту населення на території Кіцманської територіальної громади на 2023рік, затвердженою рішенням </w:t>
      </w:r>
      <w:r>
        <w:rPr>
          <w:sz w:val="24"/>
          <w:szCs w:val="24"/>
          <w:lang w:val="en-US"/>
        </w:rPr>
        <w:t>XXIV</w:t>
      </w:r>
      <w:r>
        <w:rPr>
          <w:sz w:val="24"/>
          <w:szCs w:val="24"/>
          <w:lang w:val="uk-UA"/>
        </w:rPr>
        <w:t xml:space="preserve"> сесії Кіцманської міської ради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en-US"/>
        </w:rPr>
        <w:t>VIII</w:t>
      </w:r>
      <w:r w:rsidRPr="00A75804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скликання  від 16.12.2022 року №375/12,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 та 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ст. 34 Закону України «Про місцеве самоврядування в Україні»,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:rsidR="00EA4B27" w:rsidRDefault="00EA4B27" w:rsidP="007B4068">
      <w:pPr>
        <w:jc w:val="both"/>
        <w:rPr>
          <w:bCs/>
          <w:sz w:val="24"/>
          <w:szCs w:val="24"/>
          <w:lang w:val="uk-UA"/>
        </w:rPr>
      </w:pPr>
    </w:p>
    <w:p w:rsidR="00EA4B27" w:rsidRDefault="00EA4B27" w:rsidP="00E53F40">
      <w:pPr>
        <w:jc w:val="both"/>
        <w:rPr>
          <w:bCs/>
          <w:sz w:val="24"/>
          <w:szCs w:val="24"/>
          <w:lang w:val="uk-UA"/>
        </w:rPr>
      </w:pPr>
    </w:p>
    <w:p w:rsidR="00EA4B27" w:rsidRDefault="00EA4B2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EA4B27" w:rsidRDefault="00EA4B2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EA4B27" w:rsidRDefault="00EA4B2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>1. Виділити матеріальну допомогу гр.ОСОБА 1, яка проживає за адресою:</w:t>
      </w:r>
      <w:r>
        <w:rPr>
          <w:szCs w:val="24"/>
        </w:rPr>
        <w:t xml:space="preserve"> </w:t>
      </w:r>
      <w:r w:rsidRPr="009F530C">
        <w:rPr>
          <w:rFonts w:ascii="Times New Roman" w:hAnsi="Times New Roman"/>
          <w:szCs w:val="24"/>
        </w:rPr>
        <w:t>м.Кіцмань, вул.</w:t>
      </w:r>
      <w:r>
        <w:rPr>
          <w:rFonts w:ascii="Times New Roman" w:hAnsi="Times New Roman"/>
          <w:szCs w:val="24"/>
        </w:rPr>
        <w:t>АДРЕСА 1</w:t>
      </w:r>
      <w:r w:rsidRPr="008B124A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>а вирішення соціально-побутових проблем (придбання дров) в  сумі ______ грн. (___________ гривень).</w:t>
      </w:r>
    </w:p>
    <w:p w:rsidR="00EA4B27" w:rsidRDefault="00EA4B2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EA4B27" w:rsidRDefault="00EA4B27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2. Відділу бухгалтерського обліку та звітності (Чорней І. В.) перерахувати кошти на банківський рахунок, вказаний заявницею.</w:t>
      </w:r>
    </w:p>
    <w:p w:rsidR="00EA4B27" w:rsidRDefault="00EA4B27" w:rsidP="00AE462C">
      <w:pPr>
        <w:ind w:firstLine="600"/>
        <w:jc w:val="both"/>
        <w:rPr>
          <w:sz w:val="24"/>
          <w:szCs w:val="24"/>
          <w:lang w:val="uk-UA"/>
        </w:rPr>
      </w:pPr>
    </w:p>
    <w:p w:rsidR="00EA4B27" w:rsidRPr="008B124A" w:rsidRDefault="00EA4B27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EA4B27" w:rsidRDefault="00EA4B27" w:rsidP="00AE462C">
      <w:pPr>
        <w:ind w:firstLine="600"/>
        <w:jc w:val="both"/>
        <w:rPr>
          <w:sz w:val="24"/>
          <w:szCs w:val="24"/>
          <w:lang w:val="uk-UA"/>
        </w:rPr>
      </w:pPr>
    </w:p>
    <w:p w:rsidR="00EA4B27" w:rsidRDefault="00EA4B2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A4B27" w:rsidRDefault="00EA4B27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:rsidR="00EA4B27" w:rsidRDefault="00EA4B27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Мі</w:t>
      </w:r>
      <w:r>
        <w:rPr>
          <w:b/>
          <w:sz w:val="24"/>
          <w:szCs w:val="24"/>
        </w:rPr>
        <w:t>ськ</w:t>
      </w:r>
      <w:r>
        <w:rPr>
          <w:b/>
          <w:sz w:val="24"/>
          <w:szCs w:val="24"/>
          <w:lang w:val="uk-UA"/>
        </w:rPr>
        <w:t>ий</w:t>
      </w:r>
      <w:r>
        <w:rPr>
          <w:b/>
          <w:sz w:val="24"/>
          <w:szCs w:val="24"/>
        </w:rPr>
        <w:t xml:space="preserve">  голов</w:t>
      </w:r>
      <w:r>
        <w:rPr>
          <w:b/>
          <w:sz w:val="24"/>
          <w:szCs w:val="24"/>
          <w:lang w:val="uk-UA"/>
        </w:rPr>
        <w:t>а</w:t>
      </w:r>
      <w:r>
        <w:rPr>
          <w:b/>
          <w:sz w:val="24"/>
          <w:szCs w:val="24"/>
        </w:rPr>
        <w:t xml:space="preserve">           </w:t>
      </w:r>
      <w:r>
        <w:rPr>
          <w:b/>
          <w:sz w:val="24"/>
          <w:szCs w:val="24"/>
          <w:lang w:val="uk-UA"/>
        </w:rPr>
        <w:t xml:space="preserve">                                                               </w:t>
      </w:r>
      <w:r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  <w:lang w:val="uk-UA"/>
        </w:rPr>
        <w:t>Сергій  БУЛЕГА</w:t>
      </w:r>
      <w:r>
        <w:rPr>
          <w:b/>
          <w:sz w:val="24"/>
          <w:szCs w:val="24"/>
        </w:rPr>
        <w:t xml:space="preserve">  </w:t>
      </w:r>
    </w:p>
    <w:sectPr w:rsidR="00EA4B27" w:rsidSect="00113F64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174A"/>
    <w:rsid w:val="00055EAF"/>
    <w:rsid w:val="000807F9"/>
    <w:rsid w:val="0008599E"/>
    <w:rsid w:val="00097431"/>
    <w:rsid w:val="000C419B"/>
    <w:rsid w:val="00113F64"/>
    <w:rsid w:val="00150E2F"/>
    <w:rsid w:val="001B6DCD"/>
    <w:rsid w:val="001C4139"/>
    <w:rsid w:val="001C6A3B"/>
    <w:rsid w:val="00210848"/>
    <w:rsid w:val="002A4963"/>
    <w:rsid w:val="002D6CFF"/>
    <w:rsid w:val="00340AAA"/>
    <w:rsid w:val="003B3B4A"/>
    <w:rsid w:val="003B408E"/>
    <w:rsid w:val="003D2D5B"/>
    <w:rsid w:val="003E3B39"/>
    <w:rsid w:val="00452ADA"/>
    <w:rsid w:val="00504454"/>
    <w:rsid w:val="00515BB1"/>
    <w:rsid w:val="005376B1"/>
    <w:rsid w:val="005825EA"/>
    <w:rsid w:val="00604FCC"/>
    <w:rsid w:val="00662B4A"/>
    <w:rsid w:val="00747D8D"/>
    <w:rsid w:val="007B4068"/>
    <w:rsid w:val="007D0E9D"/>
    <w:rsid w:val="007F0112"/>
    <w:rsid w:val="008B124A"/>
    <w:rsid w:val="008D785D"/>
    <w:rsid w:val="008E60BD"/>
    <w:rsid w:val="00991095"/>
    <w:rsid w:val="009F530C"/>
    <w:rsid w:val="00A2735E"/>
    <w:rsid w:val="00A75804"/>
    <w:rsid w:val="00A83486"/>
    <w:rsid w:val="00AB23AD"/>
    <w:rsid w:val="00AC6A48"/>
    <w:rsid w:val="00AE462C"/>
    <w:rsid w:val="00B61329"/>
    <w:rsid w:val="00B96261"/>
    <w:rsid w:val="00C37466"/>
    <w:rsid w:val="00D13FEB"/>
    <w:rsid w:val="00D534D4"/>
    <w:rsid w:val="00D545A4"/>
    <w:rsid w:val="00D81146"/>
    <w:rsid w:val="00D869BE"/>
    <w:rsid w:val="00D930A7"/>
    <w:rsid w:val="00DA1936"/>
    <w:rsid w:val="00DA412D"/>
    <w:rsid w:val="00E53F40"/>
    <w:rsid w:val="00E63E47"/>
    <w:rsid w:val="00EA2C51"/>
    <w:rsid w:val="00EA4B27"/>
    <w:rsid w:val="00EE5FAC"/>
    <w:rsid w:val="00F14F21"/>
    <w:rsid w:val="00F32DED"/>
    <w:rsid w:val="00F83BD4"/>
    <w:rsid w:val="00FD61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2688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688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23</TotalTime>
  <Pages>1</Pages>
  <Words>347</Words>
  <Characters>1978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dcterms:created xsi:type="dcterms:W3CDTF">2023-06-06T08:30:00Z</dcterms:created>
  <dcterms:modified xsi:type="dcterms:W3CDTF">2023-06-06T09:04:00Z</dcterms:modified>
</cp:coreProperties>
</file>