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2E3BCC" w:rsidRDefault="002E3BCC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FA7B9A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47550331" r:id="rId5"/>
        </w:object>
      </w:r>
    </w:p>
    <w:p w:rsidR="002E3BCC" w:rsidRDefault="002E3BCC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2E3BCC" w:rsidRDefault="002E3BCC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2E3BCC" w:rsidRDefault="002E3BCC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2E3BCC" w:rsidRDefault="002E3BCC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2E3BCC" w:rsidRDefault="002E3BCC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2E3BCC" w:rsidRDefault="002E3BCC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2E3BCC" w:rsidRDefault="002E3BCC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2E3BCC" w:rsidRDefault="002E3BCC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Проєкт      </w:t>
      </w:r>
    </w:p>
    <w:p w:rsidR="002E3BCC" w:rsidRDefault="002E3BCC" w:rsidP="008D785D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E3BCC" w:rsidRDefault="002E3BCC" w:rsidP="008D785D">
      <w:pPr>
        <w:pStyle w:val="Title"/>
        <w:rPr>
          <w:rFonts w:ascii="Times New Roman" w:hAnsi="Times New Roman"/>
          <w:b/>
          <w:szCs w:val="24"/>
        </w:rPr>
      </w:pPr>
    </w:p>
    <w:p w:rsidR="002E3BCC" w:rsidRDefault="002E3BCC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 _____</w:t>
      </w:r>
    </w:p>
    <w:p w:rsidR="002E3BCC" w:rsidRDefault="002E3BCC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2E3BCC" w:rsidRDefault="002E3BCC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 2023 року                                                                                                       м. Кіцмань</w:t>
      </w:r>
    </w:p>
    <w:p w:rsidR="002E3BCC" w:rsidRDefault="002E3BCC" w:rsidP="008D785D">
      <w:pPr>
        <w:rPr>
          <w:sz w:val="24"/>
          <w:lang w:val="uk-UA"/>
        </w:rPr>
      </w:pPr>
    </w:p>
    <w:p w:rsidR="002E3BCC" w:rsidRDefault="002E3BC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2E3BCC" w:rsidRPr="003B408E" w:rsidRDefault="002E3BC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ОСОБА 1</w:t>
      </w:r>
    </w:p>
    <w:p w:rsidR="002E3BCC" w:rsidRDefault="002E3BCC" w:rsidP="008D785D">
      <w:pPr>
        <w:jc w:val="both"/>
        <w:rPr>
          <w:b/>
          <w:sz w:val="24"/>
          <w:szCs w:val="24"/>
          <w:lang w:val="uk-UA"/>
        </w:rPr>
      </w:pPr>
    </w:p>
    <w:p w:rsidR="002E3BCC" w:rsidRDefault="002E3BCC" w:rsidP="008D785D">
      <w:pPr>
        <w:jc w:val="both"/>
        <w:rPr>
          <w:b/>
          <w:sz w:val="24"/>
          <w:szCs w:val="24"/>
          <w:lang w:val="uk-UA"/>
        </w:rPr>
      </w:pPr>
    </w:p>
    <w:p w:rsidR="002E3BCC" w:rsidRDefault="002E3BCC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№411 від 05.06.2023року </w:t>
      </w:r>
      <w:r>
        <w:rPr>
          <w:sz w:val="24"/>
          <w:szCs w:val="24"/>
          <w:lang w:val="uk-UA"/>
        </w:rPr>
        <w:t xml:space="preserve">гр.ОСОБА 1, яка проживає за адресою: с.Суховерхів, вул.АДРЕСА 1,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придбання ліків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 ідентифікаційного  номера, </w:t>
      </w:r>
      <w:r>
        <w:rPr>
          <w:bCs/>
          <w:sz w:val="24"/>
          <w:szCs w:val="24"/>
          <w:lang w:val="uk-UA"/>
        </w:rPr>
        <w:t xml:space="preserve">копія виписки-епікриз із медичної картки стаціонарного хворого, копія МРТ органів малого тазу з в/в контрастним підсиленням, копія виписки з медичної карти  стаціонарного хворого на злоякісне новоутворення №9737,7872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2E3BCC" w:rsidRDefault="002E3BCC" w:rsidP="007B4068">
      <w:pPr>
        <w:jc w:val="both"/>
        <w:rPr>
          <w:bCs/>
          <w:sz w:val="24"/>
          <w:szCs w:val="24"/>
          <w:lang w:val="uk-UA"/>
        </w:rPr>
      </w:pPr>
    </w:p>
    <w:p w:rsidR="002E3BCC" w:rsidRDefault="002E3BCC" w:rsidP="00E53F40">
      <w:pPr>
        <w:jc w:val="both"/>
        <w:rPr>
          <w:bCs/>
          <w:sz w:val="24"/>
          <w:szCs w:val="24"/>
          <w:lang w:val="uk-UA"/>
        </w:rPr>
      </w:pPr>
    </w:p>
    <w:p w:rsidR="002E3BCC" w:rsidRDefault="002E3BC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2E3BCC" w:rsidRDefault="002E3BC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2E3BCC" w:rsidRDefault="002E3BCC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гр.ОСОБА 1,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с.Суховерхів, вул.АДРЕСА 1</w:t>
      </w:r>
      <w:r w:rsidRPr="008B124A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придбання лікі</w:t>
      </w:r>
      <w:r>
        <w:rPr>
          <w:rFonts w:ascii="Times New Roman" w:hAnsi="Times New Roman"/>
          <w:bCs/>
          <w:szCs w:val="24"/>
        </w:rPr>
        <w:t>в в  сумі ______ грн. (___________ гривень).</w:t>
      </w:r>
    </w:p>
    <w:p w:rsidR="002E3BCC" w:rsidRDefault="002E3BCC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2E3BCC" w:rsidRDefault="002E3BC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2E3BCC" w:rsidRDefault="002E3BCC" w:rsidP="00AE462C">
      <w:pPr>
        <w:ind w:firstLine="600"/>
        <w:jc w:val="both"/>
        <w:rPr>
          <w:sz w:val="24"/>
          <w:szCs w:val="24"/>
          <w:lang w:val="uk-UA"/>
        </w:rPr>
      </w:pPr>
    </w:p>
    <w:p w:rsidR="002E3BCC" w:rsidRPr="008B124A" w:rsidRDefault="002E3BCC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2E3BCC" w:rsidRDefault="002E3BCC" w:rsidP="00AE462C">
      <w:pPr>
        <w:ind w:firstLine="600"/>
        <w:jc w:val="both"/>
        <w:rPr>
          <w:sz w:val="24"/>
          <w:szCs w:val="24"/>
          <w:lang w:val="uk-UA"/>
        </w:rPr>
      </w:pPr>
    </w:p>
    <w:p w:rsidR="002E3BCC" w:rsidRDefault="002E3BC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2E3BCC" w:rsidRDefault="002E3BC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2E3BCC" w:rsidRDefault="002E3BC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2E3BCC" w:rsidRDefault="002E3BC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2E3BCC" w:rsidRDefault="002E3BC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2E3BCC" w:rsidRDefault="002E3BCC" w:rsidP="00AE462C">
      <w:pPr>
        <w:rPr>
          <w:b/>
          <w:sz w:val="24"/>
          <w:szCs w:val="24"/>
          <w:lang w:val="uk-UA"/>
        </w:rPr>
      </w:pPr>
    </w:p>
    <w:p w:rsidR="002E3BCC" w:rsidRDefault="002E3BC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2E3BCC" w:rsidSect="0022658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55EAF"/>
    <w:rsid w:val="000807F9"/>
    <w:rsid w:val="0008599E"/>
    <w:rsid w:val="000C1F22"/>
    <w:rsid w:val="000C419B"/>
    <w:rsid w:val="00150E2F"/>
    <w:rsid w:val="001B6DCD"/>
    <w:rsid w:val="001C6A3B"/>
    <w:rsid w:val="00210848"/>
    <w:rsid w:val="00226589"/>
    <w:rsid w:val="002A4963"/>
    <w:rsid w:val="002E3BCC"/>
    <w:rsid w:val="00340AAA"/>
    <w:rsid w:val="003B408E"/>
    <w:rsid w:val="003E3B39"/>
    <w:rsid w:val="003F04ED"/>
    <w:rsid w:val="004F3BE8"/>
    <w:rsid w:val="00504454"/>
    <w:rsid w:val="00515BB1"/>
    <w:rsid w:val="005376B1"/>
    <w:rsid w:val="005825EA"/>
    <w:rsid w:val="006B2D7F"/>
    <w:rsid w:val="00747D8D"/>
    <w:rsid w:val="007B4068"/>
    <w:rsid w:val="007D0E9D"/>
    <w:rsid w:val="007F0112"/>
    <w:rsid w:val="007F30A1"/>
    <w:rsid w:val="0081768E"/>
    <w:rsid w:val="008B124A"/>
    <w:rsid w:val="008D785D"/>
    <w:rsid w:val="00991095"/>
    <w:rsid w:val="00A75804"/>
    <w:rsid w:val="00A83486"/>
    <w:rsid w:val="00AB23AD"/>
    <w:rsid w:val="00AC6A48"/>
    <w:rsid w:val="00AE462C"/>
    <w:rsid w:val="00B61329"/>
    <w:rsid w:val="00B96261"/>
    <w:rsid w:val="00C37466"/>
    <w:rsid w:val="00CA4DB2"/>
    <w:rsid w:val="00D534D4"/>
    <w:rsid w:val="00D869BE"/>
    <w:rsid w:val="00D930A7"/>
    <w:rsid w:val="00DA1936"/>
    <w:rsid w:val="00DA412D"/>
    <w:rsid w:val="00DA6BD7"/>
    <w:rsid w:val="00E124FC"/>
    <w:rsid w:val="00E4036F"/>
    <w:rsid w:val="00E53F40"/>
    <w:rsid w:val="00EA2C51"/>
    <w:rsid w:val="00F83BD4"/>
    <w:rsid w:val="00FA7B9A"/>
    <w:rsid w:val="00FD2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985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5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360</Words>
  <Characters>2055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dcterms:created xsi:type="dcterms:W3CDTF">2023-06-06T06:46:00Z</dcterms:created>
  <dcterms:modified xsi:type="dcterms:W3CDTF">2023-06-06T06:52:00Z</dcterms:modified>
</cp:coreProperties>
</file>