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90C24" w:rsidRPr="00A01FFE" w:rsidRDefault="00590C24" w:rsidP="00A01FFE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47490973" r:id="rId6"/>
        </w:object>
      </w:r>
    </w:p>
    <w:p w:rsidR="00590C24" w:rsidRPr="007A33F1" w:rsidRDefault="00590C24" w:rsidP="007A33F1">
      <w:pPr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  <w:r w:rsidRPr="007A33F1">
        <w:rPr>
          <w:rFonts w:ascii="Times New Roman" w:hAnsi="Times New Roman"/>
          <w:b/>
          <w:sz w:val="26"/>
          <w:szCs w:val="20"/>
          <w:lang w:eastAsia="ru-RU"/>
        </w:rPr>
        <w:t>УКРАЇНА</w:t>
      </w:r>
    </w:p>
    <w:p w:rsidR="00590C24" w:rsidRPr="007A33F1" w:rsidRDefault="00590C24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КІЦМАНСЬКА МІСЬКА РАДА</w:t>
      </w:r>
    </w:p>
    <w:p w:rsidR="00590C24" w:rsidRPr="007A33F1" w:rsidRDefault="00590C24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ЧЕРНІВЕЦЬКОГО  РАЙОНУ ЧЕРНІВЕЦЬКОЇ ОБЛАСТІ</w:t>
      </w:r>
    </w:p>
    <w:p w:rsidR="00590C24" w:rsidRPr="007A33F1" w:rsidRDefault="00590C24" w:rsidP="007A33F1">
      <w:pPr>
        <w:spacing w:after="0" w:line="240" w:lineRule="auto"/>
        <w:jc w:val="center"/>
        <w:rPr>
          <w:rFonts w:ascii="Arial" w:hAnsi="Arial"/>
          <w:sz w:val="28"/>
          <w:szCs w:val="28"/>
          <w:lang w:eastAsia="ru-RU"/>
        </w:rPr>
      </w:pPr>
      <w:r w:rsidRPr="007A33F1">
        <w:rPr>
          <w:rFonts w:ascii="Times New Roman" w:hAnsi="Times New Roman"/>
          <w:b/>
          <w:bCs/>
          <w:sz w:val="28"/>
          <w:szCs w:val="28"/>
          <w:lang w:eastAsia="ru-RU"/>
        </w:rPr>
        <w:t>ВИКОНАВЧИЙ    КОМІТЕТ</w:t>
      </w:r>
    </w:p>
    <w:p w:rsidR="00590C24" w:rsidRPr="007A33F1" w:rsidRDefault="00590C24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>вул.Незалежності, 83, м.Кіцмань, Чернівецької обл.59300 тел.2-39-75, факс.2-39-75</w:t>
      </w:r>
    </w:p>
    <w:p w:rsidR="00590C24" w:rsidRPr="007A33F1" w:rsidRDefault="00590C24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7A33F1">
        <w:rPr>
          <w:rFonts w:ascii="Times New Roman" w:hAnsi="Times New Roman"/>
          <w:sz w:val="24"/>
          <w:szCs w:val="24"/>
          <w:lang w:val="en-US" w:eastAsia="ru-RU"/>
        </w:rPr>
        <w:t>Email</w:t>
      </w:r>
      <w:r w:rsidRPr="007A33F1">
        <w:rPr>
          <w:rFonts w:ascii="Times New Roman" w:hAnsi="Times New Roman"/>
          <w:sz w:val="24"/>
          <w:szCs w:val="24"/>
          <w:lang w:eastAsia="ru-RU"/>
        </w:rPr>
        <w:t>: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04062127@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gov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ua</w:t>
      </w:r>
    </w:p>
    <w:p w:rsidR="00590C24" w:rsidRPr="007A33F1" w:rsidRDefault="00590C24" w:rsidP="007A33F1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noProof/>
          <w:lang w:val="ru-RU" w:eastAsia="ru-RU"/>
        </w:rPr>
        <w:pict>
          <v:line id="Пряма сполучна лінія 3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590C24" w:rsidRPr="007A33F1" w:rsidRDefault="00590C24" w:rsidP="007A33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590C24" w:rsidRPr="007A33F1" w:rsidRDefault="00590C24" w:rsidP="007A33F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>Проєкт</w:t>
      </w:r>
    </w:p>
    <w:p w:rsidR="00590C24" w:rsidRPr="007A33F1" w:rsidRDefault="00590C24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90C24" w:rsidRPr="007A33F1" w:rsidRDefault="00590C24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Р І Ш Е Н Н Я   №  </w:t>
      </w:r>
    </w:p>
    <w:p w:rsidR="00590C24" w:rsidRPr="007A33F1" w:rsidRDefault="00590C24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590C24" w:rsidRPr="007A33F1" w:rsidRDefault="00590C24" w:rsidP="007A33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 xml:space="preserve">  ___________ 202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7A33F1">
        <w:rPr>
          <w:rFonts w:ascii="Times New Roman" w:hAnsi="Times New Roman"/>
          <w:sz w:val="24"/>
          <w:szCs w:val="24"/>
          <w:lang w:eastAsia="ru-RU"/>
        </w:rPr>
        <w:t xml:space="preserve"> року                                                                                            м. Кіцмань</w:t>
      </w:r>
    </w:p>
    <w:p w:rsidR="00590C24" w:rsidRPr="007A33F1" w:rsidRDefault="00590C24" w:rsidP="007A33F1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p w:rsidR="00590C24" w:rsidRDefault="00590C24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351F65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351F65">
        <w:rPr>
          <w:rFonts w:ascii="Times New Roman" w:hAnsi="Times New Roman"/>
          <w:b/>
          <w:sz w:val="24"/>
          <w:szCs w:val="24"/>
        </w:rPr>
        <w:t>Про видачу посвідчення реабілітовано</w:t>
      </w:r>
      <w:r>
        <w:rPr>
          <w:rFonts w:ascii="Times New Roman" w:hAnsi="Times New Roman"/>
          <w:b/>
          <w:sz w:val="24"/>
          <w:szCs w:val="24"/>
        </w:rPr>
        <w:t>ї</w:t>
      </w:r>
    </w:p>
    <w:p w:rsidR="00590C24" w:rsidRDefault="00590C24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громадянці ОСОБА 1,</w:t>
      </w:r>
    </w:p>
    <w:p w:rsidR="00590C24" w:rsidRPr="00351F65" w:rsidRDefault="00590C24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жительці с. Шипинці</w:t>
      </w:r>
    </w:p>
    <w:p w:rsidR="00590C24" w:rsidRPr="00351F65" w:rsidRDefault="00590C24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590C24" w:rsidRPr="00351F65" w:rsidRDefault="00590C24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>Розглянувши заяву за вх.</w:t>
      </w:r>
      <w:r w:rsidRPr="002515B8">
        <w:rPr>
          <w:rFonts w:ascii="Times New Roman" w:hAnsi="Times New Roman"/>
          <w:sz w:val="24"/>
          <w:szCs w:val="24"/>
        </w:rPr>
        <w:t>№180</w:t>
      </w:r>
      <w:r w:rsidRPr="00835C5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 xml:space="preserve">від </w:t>
      </w:r>
      <w:r>
        <w:rPr>
          <w:rFonts w:ascii="Times New Roman" w:hAnsi="Times New Roman"/>
          <w:sz w:val="24"/>
          <w:szCs w:val="24"/>
        </w:rPr>
        <w:t>30</w:t>
      </w:r>
      <w:r w:rsidRPr="00351F65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5</w:t>
      </w:r>
      <w:r w:rsidRPr="00351F65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51F65">
        <w:rPr>
          <w:rFonts w:ascii="Times New Roman" w:hAnsi="Times New Roman"/>
          <w:sz w:val="24"/>
          <w:szCs w:val="24"/>
        </w:rPr>
        <w:t xml:space="preserve">р. </w:t>
      </w:r>
      <w:r>
        <w:rPr>
          <w:rFonts w:ascii="Times New Roman" w:hAnsi="Times New Roman"/>
          <w:sz w:val="24"/>
          <w:szCs w:val="24"/>
        </w:rPr>
        <w:t>ОСОБА 1</w:t>
      </w:r>
      <w:r w:rsidRPr="00351F65">
        <w:rPr>
          <w:rFonts w:ascii="Times New Roman" w:hAnsi="Times New Roman"/>
          <w:sz w:val="24"/>
          <w:szCs w:val="24"/>
        </w:rPr>
        <w:t>, як</w:t>
      </w:r>
      <w:r>
        <w:rPr>
          <w:rFonts w:ascii="Times New Roman" w:hAnsi="Times New Roman"/>
          <w:sz w:val="24"/>
          <w:szCs w:val="24"/>
        </w:rPr>
        <w:t>а</w:t>
      </w:r>
      <w:r w:rsidRPr="00351F65">
        <w:rPr>
          <w:rFonts w:ascii="Times New Roman" w:hAnsi="Times New Roman"/>
          <w:sz w:val="24"/>
          <w:szCs w:val="24"/>
        </w:rPr>
        <w:t xml:space="preserve"> проживає за адресою: с.</w:t>
      </w:r>
      <w:r>
        <w:rPr>
          <w:rFonts w:ascii="Times New Roman" w:hAnsi="Times New Roman"/>
          <w:sz w:val="24"/>
          <w:szCs w:val="24"/>
        </w:rPr>
        <w:t>Шипинці</w:t>
      </w:r>
      <w:r w:rsidRPr="00351F65">
        <w:rPr>
          <w:rFonts w:ascii="Times New Roman" w:hAnsi="Times New Roman"/>
          <w:sz w:val="24"/>
          <w:szCs w:val="24"/>
        </w:rPr>
        <w:t xml:space="preserve">, вул. </w:t>
      </w:r>
      <w:r>
        <w:rPr>
          <w:rFonts w:ascii="Times New Roman" w:hAnsi="Times New Roman"/>
          <w:sz w:val="24"/>
          <w:szCs w:val="24"/>
        </w:rPr>
        <w:t>АДРЕСА 1</w:t>
      </w:r>
      <w:r w:rsidRPr="00351F65">
        <w:rPr>
          <w:rFonts w:ascii="Times New Roman" w:hAnsi="Times New Roman"/>
          <w:sz w:val="24"/>
          <w:szCs w:val="24"/>
        </w:rPr>
        <w:t>, щодо видачі посвідчення реабілітовано</w:t>
      </w:r>
      <w:r>
        <w:rPr>
          <w:rFonts w:ascii="Times New Roman" w:hAnsi="Times New Roman"/>
          <w:sz w:val="24"/>
          <w:szCs w:val="24"/>
        </w:rPr>
        <w:t>ї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(дитина реабілітованої особи) </w:t>
      </w:r>
      <w:r w:rsidRPr="00351F65">
        <w:rPr>
          <w:rFonts w:ascii="Times New Roman" w:hAnsi="Times New Roman"/>
          <w:sz w:val="24"/>
          <w:szCs w:val="24"/>
        </w:rPr>
        <w:t>та відповідні документи що підтверджують право у видачі посвідчення</w:t>
      </w:r>
      <w:r>
        <w:rPr>
          <w:rFonts w:ascii="Times New Roman" w:hAnsi="Times New Roman"/>
          <w:sz w:val="24"/>
          <w:szCs w:val="24"/>
        </w:rPr>
        <w:t xml:space="preserve"> (копія паспорта та ідентифікаційного коду, копія довідки про реабілітацію, видана прокуратурою Івано-Франківської області 07.02.1992р. №1723-91, копія архівної довідки №20/108/05/13-2023, копія свідоцтва про народження ОСОБА 1, копія свідоцтва про одруження ОСОБА 2, копія свідоцтва про одруження ОСОБА 3) </w:t>
      </w:r>
      <w:r w:rsidRPr="00351F65">
        <w:rPr>
          <w:rFonts w:ascii="Times New Roman" w:hAnsi="Times New Roman"/>
          <w:sz w:val="24"/>
          <w:szCs w:val="24"/>
        </w:rPr>
        <w:t xml:space="preserve"> керуючись статтями 140, 146 Конституції України, підпунктом 2 пункту “б” частини 1 статті 34 Закону України “Про місцеве самоврядування в Україні”, Законом України “Про реабілітацію жертв репресій комуністичного тоталітарного режиму 1917-1991 років”, постановою Кабінету Міністрів України від 24 червня 1991 року № 48 “Про заходи щодо реалізації Закону Української РСР «Про реабілітацію жертв політичних репресій на Україні”, </w:t>
      </w:r>
      <w:r w:rsidRPr="00351F65">
        <w:rPr>
          <w:rFonts w:ascii="Times New Roman" w:hAnsi="Times New Roman"/>
          <w:color w:val="000000"/>
          <w:sz w:val="24"/>
          <w:szCs w:val="24"/>
          <w:lang w:eastAsia="uk-UA"/>
        </w:rPr>
        <w:t>відповідно до «</w:t>
      </w:r>
      <w:r w:rsidRPr="00351F65">
        <w:rPr>
          <w:rFonts w:ascii="Times New Roman" w:hAnsi="Times New Roman"/>
          <w:sz w:val="24"/>
          <w:szCs w:val="24"/>
        </w:rPr>
        <w:t>Положення про порядок видачі посвідчень реабілітованим, які мають право на пільги передбачені Законом України «Про реабілітацію жертв репресій комуністичного тоталітарного режиму 1917-1991років»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затвердженого рішення ХХХІІ сесії Кіцманської міської ради </w:t>
      </w:r>
      <w:r w:rsidRPr="00351F65">
        <w:rPr>
          <w:rFonts w:ascii="Times New Roman" w:hAnsi="Times New Roman"/>
          <w:sz w:val="24"/>
          <w:szCs w:val="24"/>
          <w:lang w:val="en-US"/>
        </w:rPr>
        <w:t>V</w:t>
      </w:r>
      <w:r w:rsidRPr="00351F65">
        <w:rPr>
          <w:rFonts w:ascii="Times New Roman" w:hAnsi="Times New Roman"/>
          <w:sz w:val="24"/>
          <w:szCs w:val="24"/>
        </w:rPr>
        <w:t>ІІ скликання від 07.08.2020р. №190/8 виконавчий комітет міської  ради</w:t>
      </w:r>
    </w:p>
    <w:p w:rsidR="00590C24" w:rsidRPr="00351F65" w:rsidRDefault="00590C24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90C24" w:rsidRPr="00351F65" w:rsidRDefault="00590C24" w:rsidP="007A33F1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 </w:t>
      </w:r>
      <w:r w:rsidRPr="00351F65">
        <w:rPr>
          <w:rFonts w:ascii="Times New Roman" w:hAnsi="Times New Roman"/>
          <w:sz w:val="24"/>
          <w:szCs w:val="24"/>
          <w:lang w:eastAsia="ru-RU"/>
        </w:rPr>
        <w:t xml:space="preserve">    </w:t>
      </w:r>
    </w:p>
    <w:p w:rsidR="00590C24" w:rsidRPr="00351F65" w:rsidRDefault="00590C24" w:rsidP="007A33F1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b/>
          <w:bCs/>
          <w:sz w:val="24"/>
          <w:szCs w:val="24"/>
          <w:lang w:eastAsia="ru-RU"/>
        </w:rPr>
        <w:t>В И Р І Ш И В:</w:t>
      </w:r>
    </w:p>
    <w:p w:rsidR="00590C24" w:rsidRPr="00351F65" w:rsidRDefault="00590C24" w:rsidP="007A33F1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bookmarkEnd w:id="0"/>
    <w:p w:rsidR="00590C24" w:rsidRPr="00351F65" w:rsidRDefault="00590C24" w:rsidP="00EA4A12">
      <w:pPr>
        <w:pStyle w:val="ListParagraph"/>
        <w:numPr>
          <w:ilvl w:val="0"/>
          <w:numId w:val="3"/>
        </w:numPr>
        <w:spacing w:after="0" w:line="252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>Видати</w:t>
      </w:r>
      <w:r>
        <w:rPr>
          <w:rFonts w:ascii="Times New Roman" w:hAnsi="Times New Roman"/>
          <w:sz w:val="24"/>
          <w:szCs w:val="24"/>
        </w:rPr>
        <w:t xml:space="preserve"> громадянці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ОСОБА 1, 1960р.н.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яка проживає за адресою: </w:t>
      </w:r>
      <w:r w:rsidRPr="00351F65"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</w:rPr>
        <w:t>Шипинці</w:t>
      </w:r>
      <w:r w:rsidRPr="00351F65">
        <w:rPr>
          <w:rFonts w:ascii="Times New Roman" w:hAnsi="Times New Roman"/>
          <w:sz w:val="24"/>
          <w:szCs w:val="24"/>
        </w:rPr>
        <w:t xml:space="preserve">, вул. </w:t>
      </w:r>
      <w:r>
        <w:rPr>
          <w:rFonts w:ascii="Times New Roman" w:hAnsi="Times New Roman"/>
          <w:sz w:val="24"/>
          <w:szCs w:val="24"/>
        </w:rPr>
        <w:t>АДРЕСА 1, п</w:t>
      </w:r>
      <w:r w:rsidRPr="00351F65">
        <w:rPr>
          <w:rFonts w:ascii="Times New Roman" w:hAnsi="Times New Roman"/>
          <w:sz w:val="24"/>
          <w:szCs w:val="24"/>
        </w:rPr>
        <w:t>освідчення реабілітовано</w:t>
      </w:r>
      <w:r>
        <w:rPr>
          <w:rFonts w:ascii="Times New Roman" w:hAnsi="Times New Roman"/>
          <w:sz w:val="24"/>
          <w:szCs w:val="24"/>
        </w:rPr>
        <w:t>ї</w:t>
      </w:r>
      <w:r w:rsidRPr="00351F65">
        <w:rPr>
          <w:rFonts w:ascii="Times New Roman" w:hAnsi="Times New Roman"/>
          <w:sz w:val="24"/>
          <w:szCs w:val="24"/>
        </w:rPr>
        <w:t>, згідно з яким має право на пільги передбачені Законом України “Про реабілітацію жертв репресій комуністичного тоталітарного режиму 1917-1991 років”.</w:t>
      </w:r>
    </w:p>
    <w:p w:rsidR="00590C24" w:rsidRPr="00351F65" w:rsidRDefault="00590C24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2.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>Вважати дію посвідчення з дня його видачі.</w:t>
      </w:r>
    </w:p>
    <w:p w:rsidR="00590C24" w:rsidRPr="00351F65" w:rsidRDefault="00590C24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3.  </w:t>
      </w:r>
      <w:r w:rsidRPr="00351F65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590C24" w:rsidRPr="007A33F1" w:rsidRDefault="00590C24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590C24" w:rsidRPr="007A33F1" w:rsidRDefault="00590C24" w:rsidP="007A33F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590C24" w:rsidRPr="00CC5E3C" w:rsidRDefault="00590C24" w:rsidP="00CC5E3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CC5E3C">
        <w:rPr>
          <w:rFonts w:ascii="Times New Roman" w:hAnsi="Times New Roman"/>
          <w:b/>
          <w:sz w:val="24"/>
          <w:szCs w:val="24"/>
          <w:lang w:eastAsia="ru-RU"/>
        </w:rPr>
        <w:t>Мі</w:t>
      </w:r>
      <w:r w:rsidRPr="00CC5E3C">
        <w:rPr>
          <w:rFonts w:ascii="Times New Roman" w:hAnsi="Times New Roman"/>
          <w:b/>
          <w:sz w:val="24"/>
          <w:szCs w:val="24"/>
          <w:lang w:val="ru-RU" w:eastAsia="ru-RU"/>
        </w:rPr>
        <w:t>ськ</w:t>
      </w:r>
      <w:r w:rsidRPr="00CC5E3C">
        <w:rPr>
          <w:rFonts w:ascii="Times New Roman" w:hAnsi="Times New Roman"/>
          <w:b/>
          <w:sz w:val="24"/>
          <w:szCs w:val="24"/>
          <w:lang w:eastAsia="ru-RU"/>
        </w:rPr>
        <w:t>ий</w:t>
      </w:r>
      <w:r w:rsidRPr="00CC5E3C">
        <w:rPr>
          <w:rFonts w:ascii="Times New Roman" w:hAnsi="Times New Roman"/>
          <w:b/>
          <w:sz w:val="24"/>
          <w:szCs w:val="24"/>
          <w:lang w:val="ru-RU" w:eastAsia="ru-RU"/>
        </w:rPr>
        <w:t xml:space="preserve">  голов</w:t>
      </w:r>
      <w:r w:rsidRPr="00CC5E3C">
        <w:rPr>
          <w:rFonts w:ascii="Times New Roman" w:hAnsi="Times New Roman"/>
          <w:b/>
          <w:sz w:val="24"/>
          <w:szCs w:val="24"/>
          <w:lang w:eastAsia="ru-RU"/>
        </w:rPr>
        <w:t>а</w:t>
      </w:r>
      <w:r w:rsidRPr="00CC5E3C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</w:t>
      </w:r>
      <w:r w:rsidRPr="00CC5E3C">
        <w:rPr>
          <w:rFonts w:ascii="Times New Roman" w:hAnsi="Times New Roman"/>
          <w:b/>
          <w:sz w:val="24"/>
          <w:szCs w:val="24"/>
          <w:lang w:eastAsia="ru-RU"/>
        </w:rPr>
        <w:t xml:space="preserve">           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</w:t>
      </w:r>
      <w:r w:rsidRPr="00CC5E3C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</w:t>
      </w:r>
      <w:r w:rsidRPr="00CC5E3C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</w:t>
      </w:r>
      <w:r w:rsidRPr="00CC5E3C">
        <w:rPr>
          <w:rFonts w:ascii="Times New Roman" w:hAnsi="Times New Roman"/>
          <w:b/>
          <w:sz w:val="24"/>
          <w:szCs w:val="24"/>
          <w:lang w:eastAsia="ru-RU"/>
        </w:rPr>
        <w:t>Сергій БУЛЕГА</w:t>
      </w:r>
    </w:p>
    <w:p w:rsidR="00590C24" w:rsidRPr="007A33F1" w:rsidRDefault="00590C24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90C24" w:rsidRPr="007A33F1" w:rsidRDefault="00590C24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90C24" w:rsidRPr="007A33F1" w:rsidRDefault="00590C24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90C24" w:rsidRDefault="00590C24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90C24" w:rsidRDefault="00590C24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90C24" w:rsidRDefault="00590C24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90C24" w:rsidRDefault="00590C24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90C24" w:rsidRPr="007A33F1" w:rsidRDefault="00590C24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sectPr w:rsidR="00590C24" w:rsidRPr="007A33F1" w:rsidSect="000D085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3CF4"/>
    <w:multiLevelType w:val="hybridMultilevel"/>
    <w:tmpl w:val="452E5DE4"/>
    <w:lvl w:ilvl="0" w:tplc="614C081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DD67657"/>
    <w:multiLevelType w:val="hybridMultilevel"/>
    <w:tmpl w:val="EA1CEFDA"/>
    <w:lvl w:ilvl="0" w:tplc="FD16FD70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9A4CF1"/>
    <w:multiLevelType w:val="hybridMultilevel"/>
    <w:tmpl w:val="3016489C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8EA"/>
    <w:rsid w:val="00033571"/>
    <w:rsid w:val="00071221"/>
    <w:rsid w:val="00083247"/>
    <w:rsid w:val="000D0855"/>
    <w:rsid w:val="00101582"/>
    <w:rsid w:val="00117B83"/>
    <w:rsid w:val="00156ED6"/>
    <w:rsid w:val="001673EB"/>
    <w:rsid w:val="00177786"/>
    <w:rsid w:val="00193427"/>
    <w:rsid w:val="001978E0"/>
    <w:rsid w:val="001A343A"/>
    <w:rsid w:val="001A3AA3"/>
    <w:rsid w:val="001A5433"/>
    <w:rsid w:val="001C7CC7"/>
    <w:rsid w:val="001D53F4"/>
    <w:rsid w:val="00221E6E"/>
    <w:rsid w:val="002515B8"/>
    <w:rsid w:val="002B1CA0"/>
    <w:rsid w:val="002B4758"/>
    <w:rsid w:val="002C09D1"/>
    <w:rsid w:val="002F5F54"/>
    <w:rsid w:val="003309A6"/>
    <w:rsid w:val="003369E1"/>
    <w:rsid w:val="00351F65"/>
    <w:rsid w:val="00360528"/>
    <w:rsid w:val="00361ADA"/>
    <w:rsid w:val="003C043B"/>
    <w:rsid w:val="0043244B"/>
    <w:rsid w:val="00472512"/>
    <w:rsid w:val="004A32C3"/>
    <w:rsid w:val="00590C24"/>
    <w:rsid w:val="005A4210"/>
    <w:rsid w:val="005C7FB5"/>
    <w:rsid w:val="005E5320"/>
    <w:rsid w:val="005F71F2"/>
    <w:rsid w:val="006060E2"/>
    <w:rsid w:val="00626566"/>
    <w:rsid w:val="00627B00"/>
    <w:rsid w:val="00657251"/>
    <w:rsid w:val="006C763F"/>
    <w:rsid w:val="00743051"/>
    <w:rsid w:val="00750B83"/>
    <w:rsid w:val="007A33F1"/>
    <w:rsid w:val="007E3096"/>
    <w:rsid w:val="007E4810"/>
    <w:rsid w:val="007E6EFE"/>
    <w:rsid w:val="00835C5F"/>
    <w:rsid w:val="008538EA"/>
    <w:rsid w:val="00891095"/>
    <w:rsid w:val="00905C49"/>
    <w:rsid w:val="009308B8"/>
    <w:rsid w:val="00930A44"/>
    <w:rsid w:val="00993F50"/>
    <w:rsid w:val="009C2A26"/>
    <w:rsid w:val="009E3143"/>
    <w:rsid w:val="00A01C19"/>
    <w:rsid w:val="00A01FFE"/>
    <w:rsid w:val="00A12828"/>
    <w:rsid w:val="00A33695"/>
    <w:rsid w:val="00A54898"/>
    <w:rsid w:val="00AB3E77"/>
    <w:rsid w:val="00B902FF"/>
    <w:rsid w:val="00BB57C8"/>
    <w:rsid w:val="00BE27DA"/>
    <w:rsid w:val="00C332B5"/>
    <w:rsid w:val="00C51EB7"/>
    <w:rsid w:val="00C62862"/>
    <w:rsid w:val="00CC2231"/>
    <w:rsid w:val="00CC43CE"/>
    <w:rsid w:val="00CC5E3C"/>
    <w:rsid w:val="00CE1263"/>
    <w:rsid w:val="00CE1A90"/>
    <w:rsid w:val="00CE297D"/>
    <w:rsid w:val="00CF2A0C"/>
    <w:rsid w:val="00CF3267"/>
    <w:rsid w:val="00D211C5"/>
    <w:rsid w:val="00D31A2B"/>
    <w:rsid w:val="00D5250D"/>
    <w:rsid w:val="00D8580C"/>
    <w:rsid w:val="00DC18CE"/>
    <w:rsid w:val="00E90190"/>
    <w:rsid w:val="00EA1878"/>
    <w:rsid w:val="00EA4A12"/>
    <w:rsid w:val="00EB4C17"/>
    <w:rsid w:val="00ED70F7"/>
    <w:rsid w:val="00EE1D46"/>
    <w:rsid w:val="00F16626"/>
    <w:rsid w:val="00F42334"/>
    <w:rsid w:val="00FB1084"/>
    <w:rsid w:val="00FF4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084"/>
    <w:pPr>
      <w:spacing w:after="160" w:line="259" w:lineRule="auto"/>
    </w:pPr>
    <w:rPr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B1084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FB1084"/>
    <w:rPr>
      <w:lang w:val="uk-UA"/>
    </w:rPr>
  </w:style>
  <w:style w:type="paragraph" w:customStyle="1" w:styleId="1">
    <w:name w:val="Звичайний1"/>
    <w:uiPriority w:val="99"/>
    <w:rsid w:val="00A01FFE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6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378</Words>
  <Characters>2157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Тарас Щербан</dc:creator>
  <cp:keywords/>
  <dc:description/>
  <cp:lastModifiedBy>пк</cp:lastModifiedBy>
  <cp:revision>4</cp:revision>
  <cp:lastPrinted>2022-08-08T08:42:00Z</cp:lastPrinted>
  <dcterms:created xsi:type="dcterms:W3CDTF">2023-05-30T09:22:00Z</dcterms:created>
  <dcterms:modified xsi:type="dcterms:W3CDTF">2023-06-05T14:23:00Z</dcterms:modified>
</cp:coreProperties>
</file>