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116" w:rsidRPr="00A461C0" w:rsidRDefault="00303116"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7491357" r:id="rId8"/>
        </w:object>
      </w:r>
    </w:p>
    <w:p w:rsidR="00303116" w:rsidRPr="00D927B7" w:rsidRDefault="00303116" w:rsidP="00EE1455">
      <w:pPr>
        <w:pStyle w:val="1"/>
        <w:ind w:right="-2"/>
        <w:rPr>
          <w:rFonts w:ascii="Times New Roman" w:hAnsi="Times New Roman"/>
          <w:szCs w:val="26"/>
        </w:rPr>
      </w:pPr>
      <w:r w:rsidRPr="00D927B7">
        <w:rPr>
          <w:rFonts w:ascii="Times New Roman" w:hAnsi="Times New Roman"/>
          <w:szCs w:val="26"/>
        </w:rPr>
        <w:t>УКРАЇНА</w:t>
      </w:r>
    </w:p>
    <w:p w:rsidR="00303116" w:rsidRPr="00D927B7" w:rsidRDefault="00303116"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303116" w:rsidRPr="00D927B7" w:rsidRDefault="00303116"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303116" w:rsidRPr="00D927B7" w:rsidRDefault="00303116"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303116" w:rsidRPr="00A461C0" w:rsidRDefault="00303116"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303116" w:rsidRPr="00A461C0" w:rsidRDefault="00303116"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303116" w:rsidRPr="00A461C0" w:rsidRDefault="00303116"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303116" w:rsidRDefault="00303116" w:rsidP="00EE1455">
      <w:pPr>
        <w:pStyle w:val="Normal2"/>
        <w:jc w:val="right"/>
        <w:rPr>
          <w:rFonts w:ascii="Times New Roman" w:hAnsi="Times New Roman"/>
          <w:b/>
          <w:szCs w:val="24"/>
        </w:rPr>
      </w:pPr>
      <w:r>
        <w:rPr>
          <w:rFonts w:ascii="Times New Roman" w:hAnsi="Times New Roman"/>
          <w:b/>
          <w:szCs w:val="24"/>
        </w:rPr>
        <w:t>Проєкт</w:t>
      </w:r>
    </w:p>
    <w:p w:rsidR="00303116" w:rsidRDefault="00303116" w:rsidP="00EE1455">
      <w:pPr>
        <w:pStyle w:val="Normal2"/>
        <w:jc w:val="center"/>
        <w:rPr>
          <w:rFonts w:ascii="Times New Roman" w:hAnsi="Times New Roman"/>
          <w:b/>
          <w:szCs w:val="24"/>
        </w:rPr>
      </w:pPr>
    </w:p>
    <w:p w:rsidR="00303116" w:rsidRPr="00A461C0" w:rsidRDefault="00303116"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303116" w:rsidRPr="00A461C0" w:rsidRDefault="00303116" w:rsidP="00EE1455">
      <w:pPr>
        <w:pStyle w:val="Normal2"/>
        <w:jc w:val="center"/>
        <w:rPr>
          <w:rFonts w:ascii="Times New Roman" w:hAnsi="Times New Roman"/>
          <w:szCs w:val="24"/>
        </w:rPr>
      </w:pPr>
    </w:p>
    <w:p w:rsidR="00303116" w:rsidRDefault="00303116"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303116" w:rsidRPr="00A461C0" w:rsidRDefault="00303116" w:rsidP="00EE1455">
      <w:pPr>
        <w:pStyle w:val="Normal2"/>
        <w:rPr>
          <w:rFonts w:ascii="Times New Roman" w:hAnsi="Times New Roman"/>
          <w:b/>
          <w:szCs w:val="24"/>
        </w:rPr>
      </w:pPr>
    </w:p>
    <w:p w:rsidR="00303116" w:rsidRDefault="00303116"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303116" w:rsidRDefault="00303116" w:rsidP="006120F3">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303116" w:rsidRDefault="00303116" w:rsidP="006120F3">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303116" w:rsidRDefault="00303116" w:rsidP="0032457C">
      <w:pPr>
        <w:contextualSpacing/>
        <w:jc w:val="both"/>
        <w:rPr>
          <w:rFonts w:ascii="Times New Roman" w:hAnsi="Times New Roman"/>
          <w:b/>
          <w:sz w:val="24"/>
          <w:szCs w:val="24"/>
          <w:lang w:val="uk-UA"/>
        </w:rPr>
      </w:pPr>
    </w:p>
    <w:p w:rsidR="00303116" w:rsidRDefault="00303116"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384</w:t>
      </w:r>
      <w:r w:rsidRPr="00322060">
        <w:rPr>
          <w:rFonts w:ascii="Times New Roman" w:hAnsi="Times New Roman"/>
          <w:sz w:val="24"/>
          <w:szCs w:val="24"/>
          <w:lang w:val="uk-UA"/>
        </w:rPr>
        <w:t xml:space="preserve"> від </w:t>
      </w:r>
      <w:r>
        <w:rPr>
          <w:rFonts w:ascii="Times New Roman" w:hAnsi="Times New Roman"/>
          <w:sz w:val="24"/>
          <w:szCs w:val="24"/>
          <w:lang w:val="uk-UA"/>
        </w:rPr>
        <w:t>24</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1995р.н.,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1951р.н.,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303116" w:rsidRPr="00D40E12" w:rsidRDefault="00303116"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303116" w:rsidRDefault="00303116"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1951р.н., який потребує постійного стороннього догляду, зареєстрований та проживає за адресою: м.Кіцмань, вул.АДРЕСА 1, Чернівецького району, Чернівецької області </w:t>
      </w:r>
      <w:r>
        <w:rPr>
          <w:rFonts w:ascii="Times New Roman" w:hAnsi="Times New Roman"/>
          <w:bCs/>
          <w:sz w:val="24"/>
          <w:szCs w:val="24"/>
          <w:lang w:val="uk-UA"/>
        </w:rPr>
        <w:t>(висновок додається).</w:t>
      </w:r>
    </w:p>
    <w:p w:rsidR="00303116" w:rsidRDefault="00303116"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303116" w:rsidRDefault="00303116" w:rsidP="000A10DB">
      <w:pPr>
        <w:spacing w:after="0" w:line="240" w:lineRule="auto"/>
        <w:rPr>
          <w:rFonts w:ascii="Times New Roman" w:hAnsi="Times New Roman"/>
          <w:b/>
          <w:sz w:val="24"/>
          <w:szCs w:val="24"/>
          <w:lang w:val="uk-UA"/>
        </w:rPr>
      </w:pPr>
    </w:p>
    <w:p w:rsidR="00303116" w:rsidRDefault="00303116" w:rsidP="000A10DB">
      <w:pPr>
        <w:spacing w:after="0" w:line="240" w:lineRule="auto"/>
        <w:jc w:val="center"/>
        <w:rPr>
          <w:rFonts w:ascii="Times New Roman" w:hAnsi="Times New Roman"/>
          <w:b/>
          <w:sz w:val="24"/>
          <w:szCs w:val="24"/>
          <w:lang w:val="uk-UA"/>
        </w:rPr>
      </w:pPr>
    </w:p>
    <w:p w:rsidR="00303116" w:rsidRDefault="00303116"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303116" w:rsidRDefault="00303116" w:rsidP="000A10DB">
      <w:pPr>
        <w:spacing w:after="0" w:line="240" w:lineRule="auto"/>
        <w:jc w:val="center"/>
        <w:rPr>
          <w:rFonts w:ascii="Times New Roman" w:hAnsi="Times New Roman"/>
          <w:b/>
          <w:sz w:val="24"/>
          <w:szCs w:val="24"/>
          <w:lang w:val="uk-UA"/>
        </w:rPr>
      </w:pPr>
    </w:p>
    <w:p w:rsidR="00303116" w:rsidRPr="006E1E18" w:rsidRDefault="00303116" w:rsidP="000A10DB">
      <w:pPr>
        <w:spacing w:after="0" w:line="240" w:lineRule="auto"/>
        <w:jc w:val="center"/>
        <w:rPr>
          <w:rFonts w:ascii="Times New Roman" w:hAnsi="Times New Roman"/>
          <w:b/>
          <w:sz w:val="24"/>
          <w:szCs w:val="24"/>
          <w:lang w:val="uk-UA"/>
        </w:rPr>
      </w:pPr>
    </w:p>
    <w:p w:rsidR="00303116" w:rsidRDefault="00303116"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303116"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116" w:rsidRDefault="00303116" w:rsidP="00EE1455">
      <w:pPr>
        <w:spacing w:after="0" w:line="240" w:lineRule="auto"/>
      </w:pPr>
      <w:r>
        <w:separator/>
      </w:r>
    </w:p>
  </w:endnote>
  <w:endnote w:type="continuationSeparator" w:id="0">
    <w:p w:rsidR="00303116" w:rsidRDefault="00303116"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116" w:rsidRDefault="00303116" w:rsidP="00EE1455">
      <w:pPr>
        <w:spacing w:after="0" w:line="240" w:lineRule="auto"/>
      </w:pPr>
      <w:r>
        <w:separator/>
      </w:r>
    </w:p>
  </w:footnote>
  <w:footnote w:type="continuationSeparator" w:id="0">
    <w:p w:rsidR="00303116" w:rsidRDefault="00303116"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04E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3116"/>
    <w:rsid w:val="0030538B"/>
    <w:rsid w:val="00307527"/>
    <w:rsid w:val="00317427"/>
    <w:rsid w:val="00322060"/>
    <w:rsid w:val="0032457C"/>
    <w:rsid w:val="003259E0"/>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87478"/>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277A"/>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707F"/>
    <w:rsid w:val="006575FB"/>
    <w:rsid w:val="00664391"/>
    <w:rsid w:val="00670F1B"/>
    <w:rsid w:val="006711AF"/>
    <w:rsid w:val="00691820"/>
    <w:rsid w:val="006A2FB6"/>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A23C6"/>
    <w:rsid w:val="008E0317"/>
    <w:rsid w:val="008E0685"/>
    <w:rsid w:val="008E5606"/>
    <w:rsid w:val="008E59B6"/>
    <w:rsid w:val="00910929"/>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9603F"/>
    <w:rsid w:val="009A71DA"/>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927B7"/>
    <w:rsid w:val="00DA3797"/>
    <w:rsid w:val="00DA7419"/>
    <w:rsid w:val="00DB0D15"/>
    <w:rsid w:val="00DC18D1"/>
    <w:rsid w:val="00DC27F0"/>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32FB"/>
    <w:rsid w:val="00EE483B"/>
    <w:rsid w:val="00EF14AD"/>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580098223">
      <w:marLeft w:val="0"/>
      <w:marRight w:val="0"/>
      <w:marTop w:val="0"/>
      <w:marBottom w:val="0"/>
      <w:divBdr>
        <w:top w:val="none" w:sz="0" w:space="0" w:color="auto"/>
        <w:left w:val="none" w:sz="0" w:space="0" w:color="auto"/>
        <w:bottom w:val="none" w:sz="0" w:space="0" w:color="auto"/>
        <w:right w:val="none" w:sz="0" w:space="0" w:color="auto"/>
      </w:divBdr>
    </w:div>
    <w:div w:id="1580098224">
      <w:marLeft w:val="0"/>
      <w:marRight w:val="0"/>
      <w:marTop w:val="0"/>
      <w:marBottom w:val="0"/>
      <w:divBdr>
        <w:top w:val="none" w:sz="0" w:space="0" w:color="auto"/>
        <w:left w:val="none" w:sz="0" w:space="0" w:color="auto"/>
        <w:bottom w:val="none" w:sz="0" w:space="0" w:color="auto"/>
        <w:right w:val="none" w:sz="0" w:space="0" w:color="auto"/>
      </w:divBdr>
    </w:div>
    <w:div w:id="15800982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288</Words>
  <Characters>1643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2023-03-08T11:39:00Z</cp:lastPrinted>
  <dcterms:created xsi:type="dcterms:W3CDTF">2023-05-30T07:35:00Z</dcterms:created>
  <dcterms:modified xsi:type="dcterms:W3CDTF">2023-06-05T14:30:00Z</dcterms:modified>
</cp:coreProperties>
</file>