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B4643" w:rsidRDefault="004B4643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0A3981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7488448" r:id="rId5"/>
        </w:object>
      </w:r>
    </w:p>
    <w:p w:rsidR="004B4643" w:rsidRDefault="004B4643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4B4643" w:rsidRDefault="004B464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B4643" w:rsidRDefault="004B464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B4643" w:rsidRDefault="004B4643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B4643" w:rsidRDefault="004B4643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4B4643" w:rsidRDefault="004B4643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4B4643" w:rsidRDefault="004B4643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B4643" w:rsidRDefault="004B4643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4B4643" w:rsidRDefault="004B4643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B4643" w:rsidRDefault="004B4643" w:rsidP="008D785D">
      <w:pPr>
        <w:pStyle w:val="Title"/>
        <w:rPr>
          <w:rFonts w:ascii="Times New Roman" w:hAnsi="Times New Roman"/>
          <w:b/>
          <w:szCs w:val="24"/>
        </w:rPr>
      </w:pPr>
    </w:p>
    <w:p w:rsidR="004B4643" w:rsidRDefault="004B4643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4B4643" w:rsidRDefault="004B4643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4B4643" w:rsidRDefault="004B4643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4B4643" w:rsidRDefault="004B4643" w:rsidP="008D785D">
      <w:pPr>
        <w:rPr>
          <w:sz w:val="24"/>
          <w:lang w:val="uk-UA"/>
        </w:rPr>
      </w:pPr>
    </w:p>
    <w:p w:rsidR="004B4643" w:rsidRDefault="004B464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B4643" w:rsidRPr="003B408E" w:rsidRDefault="004B464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4B4643" w:rsidRDefault="004B4643" w:rsidP="008D785D">
      <w:pPr>
        <w:jc w:val="both"/>
        <w:rPr>
          <w:b/>
          <w:sz w:val="24"/>
          <w:szCs w:val="24"/>
          <w:lang w:val="uk-UA"/>
        </w:rPr>
      </w:pPr>
    </w:p>
    <w:p w:rsidR="004B4643" w:rsidRDefault="004B4643" w:rsidP="008D785D">
      <w:pPr>
        <w:jc w:val="both"/>
        <w:rPr>
          <w:b/>
          <w:sz w:val="24"/>
          <w:szCs w:val="24"/>
          <w:lang w:val="uk-UA"/>
        </w:rPr>
      </w:pPr>
    </w:p>
    <w:p w:rsidR="004B4643" w:rsidRDefault="004B464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</w:t>
      </w:r>
      <w:r w:rsidRPr="00B971CA">
        <w:rPr>
          <w:sz w:val="24"/>
          <w:szCs w:val="24"/>
          <w:lang w:val="uk-UA"/>
        </w:rPr>
        <w:t>. №105</w:t>
      </w:r>
      <w:r w:rsidRPr="00C37466"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</w:t>
      </w:r>
      <w:r w:rsidRPr="00B971CA">
        <w:rPr>
          <w:sz w:val="24"/>
          <w:szCs w:val="24"/>
          <w:lang w:val="uk-UA"/>
        </w:rPr>
        <w:t>26.05.2023року</w:t>
      </w:r>
      <w:r>
        <w:rPr>
          <w:sz w:val="24"/>
          <w:szCs w:val="24"/>
          <w:lang w:val="uk-UA"/>
        </w:rPr>
        <w:t xml:space="preserve"> гр.ОСОБА 1, яка проживає за адресою: с.Шипинці, вул.АДРЕСА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дітей ОСОБА 2, 2011р.н., ОСОБА 3, 2018р.н.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народження ОСОБА 2, копія медичного висновку №52 ОСОБА 2, копія форми індивідуальної програми реабілітації інваліда, копія посвідчення дитини інваліда, копія свідоцтва про народження ОСОБА 3, копія медичного висновку №31 ОСОБА 3,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B4643" w:rsidRDefault="004B4643" w:rsidP="007B4068">
      <w:pPr>
        <w:jc w:val="both"/>
        <w:rPr>
          <w:bCs/>
          <w:sz w:val="24"/>
          <w:szCs w:val="24"/>
          <w:lang w:val="uk-UA"/>
        </w:rPr>
      </w:pPr>
    </w:p>
    <w:p w:rsidR="004B4643" w:rsidRDefault="004B4643" w:rsidP="00E53F40">
      <w:pPr>
        <w:jc w:val="both"/>
        <w:rPr>
          <w:bCs/>
          <w:sz w:val="24"/>
          <w:szCs w:val="24"/>
          <w:lang w:val="uk-UA"/>
        </w:rPr>
      </w:pPr>
    </w:p>
    <w:p w:rsidR="004B4643" w:rsidRDefault="004B464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B4643" w:rsidRDefault="004B464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B4643" w:rsidRDefault="004B464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гр.ОСОБА 1,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с.Шипинці, вул.АДРЕСА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дітей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4B4643" w:rsidRDefault="004B464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4B4643" w:rsidRDefault="004B464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4B4643" w:rsidRDefault="004B4643" w:rsidP="00AE462C">
      <w:pPr>
        <w:ind w:firstLine="600"/>
        <w:jc w:val="both"/>
        <w:rPr>
          <w:sz w:val="24"/>
          <w:szCs w:val="24"/>
          <w:lang w:val="uk-UA"/>
        </w:rPr>
      </w:pPr>
    </w:p>
    <w:p w:rsidR="004B4643" w:rsidRPr="008B124A" w:rsidRDefault="004B464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B4643" w:rsidRDefault="004B4643" w:rsidP="00AE462C">
      <w:pPr>
        <w:ind w:firstLine="600"/>
        <w:jc w:val="both"/>
        <w:rPr>
          <w:sz w:val="24"/>
          <w:szCs w:val="24"/>
          <w:lang w:val="uk-UA"/>
        </w:rPr>
      </w:pPr>
    </w:p>
    <w:p w:rsidR="004B4643" w:rsidRDefault="004B464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B4643" w:rsidRDefault="004B464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B4643" w:rsidRDefault="004B464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4B4643" w:rsidRDefault="004B464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B4643" w:rsidRDefault="004B464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B4643" w:rsidRPr="00AE462C" w:rsidRDefault="004B4643" w:rsidP="00AE462C">
      <w:pPr>
        <w:ind w:firstLine="600"/>
        <w:jc w:val="both"/>
        <w:rPr>
          <w:lang w:val="uk-UA"/>
        </w:rPr>
      </w:pPr>
    </w:p>
    <w:sectPr w:rsidR="004B4643" w:rsidRPr="00AE462C" w:rsidSect="000A39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A3981"/>
    <w:rsid w:val="000C419B"/>
    <w:rsid w:val="00130375"/>
    <w:rsid w:val="00150E2F"/>
    <w:rsid w:val="001548E2"/>
    <w:rsid w:val="001B6DCD"/>
    <w:rsid w:val="001C6A3B"/>
    <w:rsid w:val="00210848"/>
    <w:rsid w:val="002A4963"/>
    <w:rsid w:val="00340AAA"/>
    <w:rsid w:val="003B408E"/>
    <w:rsid w:val="003E3B39"/>
    <w:rsid w:val="004B4643"/>
    <w:rsid w:val="00504454"/>
    <w:rsid w:val="00515BB1"/>
    <w:rsid w:val="005376B1"/>
    <w:rsid w:val="005825EA"/>
    <w:rsid w:val="00747D8D"/>
    <w:rsid w:val="007B4068"/>
    <w:rsid w:val="007D0E9D"/>
    <w:rsid w:val="007F0112"/>
    <w:rsid w:val="008B124A"/>
    <w:rsid w:val="008D785D"/>
    <w:rsid w:val="00991095"/>
    <w:rsid w:val="009945D9"/>
    <w:rsid w:val="009A1AA1"/>
    <w:rsid w:val="00A75804"/>
    <w:rsid w:val="00A83486"/>
    <w:rsid w:val="00AB23AD"/>
    <w:rsid w:val="00AB31B0"/>
    <w:rsid w:val="00AB7C6A"/>
    <w:rsid w:val="00AE462C"/>
    <w:rsid w:val="00B96261"/>
    <w:rsid w:val="00B971CA"/>
    <w:rsid w:val="00C37466"/>
    <w:rsid w:val="00D869BE"/>
    <w:rsid w:val="00DA1936"/>
    <w:rsid w:val="00DA412D"/>
    <w:rsid w:val="00DF5F8E"/>
    <w:rsid w:val="00E53F40"/>
    <w:rsid w:val="00EA2C51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58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371</Words>
  <Characters>2115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dcterms:created xsi:type="dcterms:W3CDTF">2023-06-02T14:07:00Z</dcterms:created>
  <dcterms:modified xsi:type="dcterms:W3CDTF">2023-06-05T13:41:00Z</dcterms:modified>
</cp:coreProperties>
</file>