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06708" w:rsidRDefault="00F06708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F10E19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7488283" r:id="rId5"/>
        </w:object>
      </w:r>
    </w:p>
    <w:p w:rsidR="00F06708" w:rsidRDefault="00F06708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06708" w:rsidRDefault="00F0670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06708" w:rsidRDefault="00F0670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06708" w:rsidRDefault="00F06708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F06708" w:rsidRDefault="00F06708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06708" w:rsidRDefault="00F06708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06708" w:rsidRDefault="00F06708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06708" w:rsidRDefault="00F06708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F06708" w:rsidRDefault="00F06708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06708" w:rsidRDefault="00F06708" w:rsidP="008D785D">
      <w:pPr>
        <w:pStyle w:val="Title"/>
        <w:rPr>
          <w:rFonts w:ascii="Times New Roman" w:hAnsi="Times New Roman"/>
          <w:b/>
          <w:szCs w:val="24"/>
        </w:rPr>
      </w:pPr>
    </w:p>
    <w:p w:rsidR="00F06708" w:rsidRDefault="00F06708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F06708" w:rsidRDefault="00F06708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F06708" w:rsidRDefault="00F06708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F06708" w:rsidRDefault="00F06708" w:rsidP="008D785D">
      <w:pPr>
        <w:rPr>
          <w:sz w:val="24"/>
          <w:lang w:val="uk-UA"/>
        </w:rPr>
      </w:pPr>
    </w:p>
    <w:p w:rsidR="00F06708" w:rsidRDefault="00F0670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F06708" w:rsidRDefault="00F0670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F06708" w:rsidRDefault="00F06708" w:rsidP="008D785D">
      <w:pPr>
        <w:jc w:val="both"/>
        <w:rPr>
          <w:b/>
          <w:sz w:val="24"/>
          <w:szCs w:val="24"/>
          <w:lang w:val="uk-UA"/>
        </w:rPr>
      </w:pPr>
    </w:p>
    <w:p w:rsidR="00F06708" w:rsidRDefault="00F0670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№105 від 26.05.2023року гр.ОСОБА 1, який проживає за адресою: с.Шипинці, пров.АДРЕСА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 ідентифікаційного  номера, копія виписки із медичної карти стаціонарного хворого №СК-050123/0386 видана  ОКНП «Чернівецький обласний клінічний кардіологічний центр», 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06708" w:rsidRDefault="00F06708" w:rsidP="007B4068">
      <w:pPr>
        <w:jc w:val="both"/>
        <w:rPr>
          <w:bCs/>
          <w:sz w:val="24"/>
          <w:szCs w:val="24"/>
          <w:lang w:val="uk-UA"/>
        </w:rPr>
      </w:pPr>
    </w:p>
    <w:p w:rsidR="00F06708" w:rsidRDefault="00F06708" w:rsidP="00E53F40">
      <w:pPr>
        <w:jc w:val="both"/>
        <w:rPr>
          <w:bCs/>
          <w:sz w:val="24"/>
          <w:szCs w:val="24"/>
          <w:lang w:val="uk-UA"/>
        </w:rPr>
      </w:pPr>
    </w:p>
    <w:p w:rsidR="00F06708" w:rsidRDefault="00F0670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06708" w:rsidRDefault="00F0670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06708" w:rsidRDefault="00F0670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 ОСОБА 1,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с.Шипинці, </w:t>
      </w:r>
      <w:r w:rsidRPr="008B124A">
        <w:rPr>
          <w:rFonts w:ascii="Times New Roman" w:hAnsi="Times New Roman"/>
          <w:szCs w:val="24"/>
        </w:rPr>
        <w:t>пров.</w:t>
      </w:r>
      <w:r>
        <w:rPr>
          <w:rFonts w:ascii="Times New Roman" w:hAnsi="Times New Roman"/>
          <w:szCs w:val="24"/>
        </w:rPr>
        <w:t>АДРЕСА 1</w:t>
      </w:r>
      <w:r w:rsidRPr="008B124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придбання 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F06708" w:rsidRDefault="00F0670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F06708" w:rsidRDefault="00F0670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F06708" w:rsidRDefault="00F06708" w:rsidP="00AE462C">
      <w:pPr>
        <w:ind w:firstLine="600"/>
        <w:jc w:val="both"/>
        <w:rPr>
          <w:sz w:val="24"/>
          <w:szCs w:val="24"/>
          <w:lang w:val="uk-UA"/>
        </w:rPr>
      </w:pPr>
    </w:p>
    <w:p w:rsidR="00F06708" w:rsidRPr="008B124A" w:rsidRDefault="00F0670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06708" w:rsidRDefault="00F06708" w:rsidP="00AE462C">
      <w:pPr>
        <w:ind w:firstLine="600"/>
        <w:jc w:val="both"/>
        <w:rPr>
          <w:sz w:val="24"/>
          <w:szCs w:val="24"/>
          <w:lang w:val="uk-UA"/>
        </w:rPr>
      </w:pPr>
    </w:p>
    <w:p w:rsidR="00F06708" w:rsidRDefault="00F0670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06708" w:rsidRDefault="00F0670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06708" w:rsidRDefault="00F0670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F06708" w:rsidRDefault="00F0670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06708" w:rsidRDefault="00F0670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06708" w:rsidRDefault="00F0670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06708" w:rsidSect="00F10E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631BB"/>
    <w:rsid w:val="000807F9"/>
    <w:rsid w:val="0008599E"/>
    <w:rsid w:val="000C419B"/>
    <w:rsid w:val="00150E2F"/>
    <w:rsid w:val="001B6DCD"/>
    <w:rsid w:val="001C6A3B"/>
    <w:rsid w:val="00210848"/>
    <w:rsid w:val="002A4963"/>
    <w:rsid w:val="002D77D4"/>
    <w:rsid w:val="00340AAA"/>
    <w:rsid w:val="003B408E"/>
    <w:rsid w:val="00504454"/>
    <w:rsid w:val="00515BB1"/>
    <w:rsid w:val="005376B1"/>
    <w:rsid w:val="005825EA"/>
    <w:rsid w:val="006D2740"/>
    <w:rsid w:val="00747D8D"/>
    <w:rsid w:val="00785255"/>
    <w:rsid w:val="007B4068"/>
    <w:rsid w:val="007D0E9D"/>
    <w:rsid w:val="008B124A"/>
    <w:rsid w:val="008D785D"/>
    <w:rsid w:val="0096396E"/>
    <w:rsid w:val="00991095"/>
    <w:rsid w:val="009E4584"/>
    <w:rsid w:val="00A75804"/>
    <w:rsid w:val="00A83486"/>
    <w:rsid w:val="00AB23AD"/>
    <w:rsid w:val="00AE3CF5"/>
    <w:rsid w:val="00AE462C"/>
    <w:rsid w:val="00B01222"/>
    <w:rsid w:val="00B743BD"/>
    <w:rsid w:val="00B96261"/>
    <w:rsid w:val="00BF06C3"/>
    <w:rsid w:val="00CB2878"/>
    <w:rsid w:val="00D869BE"/>
    <w:rsid w:val="00DA1936"/>
    <w:rsid w:val="00DA412D"/>
    <w:rsid w:val="00E53F40"/>
    <w:rsid w:val="00EA2C51"/>
    <w:rsid w:val="00F06708"/>
    <w:rsid w:val="00F10E19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13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348</Words>
  <Characters>1990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2023-05-30T09:21:00Z</dcterms:created>
  <dcterms:modified xsi:type="dcterms:W3CDTF">2023-06-05T13:38:00Z</dcterms:modified>
</cp:coreProperties>
</file>