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E6BDA" w:rsidRPr="00BC40F0" w:rsidRDefault="001E6BDA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7485887" r:id="rId6"/>
        </w:object>
      </w:r>
      <w:bookmarkEnd w:id="0"/>
    </w:p>
    <w:p w:rsidR="001E6BDA" w:rsidRPr="00BC40F0" w:rsidRDefault="001E6BDA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1E6BDA" w:rsidRPr="00BC40F0" w:rsidRDefault="001E6BDA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1E6BDA" w:rsidRPr="00BC40F0" w:rsidRDefault="001E6BDA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1E6BDA" w:rsidRPr="00BC40F0" w:rsidRDefault="001E6BDA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1E6BDA" w:rsidRPr="00BC40F0" w:rsidRDefault="001E6BDA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1E6BDA" w:rsidRDefault="001E6BDA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1E6BDA" w:rsidRPr="00F72909" w:rsidRDefault="001E6BDA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359.2pt,8.3pt" to="185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1E6BDA" w:rsidRPr="000B22C9" w:rsidRDefault="001E6BDA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1E6BDA" w:rsidRPr="00E82FEF" w:rsidRDefault="001E6BDA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1E6BDA" w:rsidRPr="00BC40F0" w:rsidRDefault="001E6BDA" w:rsidP="00D81B58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1E6BDA" w:rsidRPr="00BC40F0" w:rsidRDefault="001E6BDA" w:rsidP="00D81B58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1E6BDA" w:rsidRDefault="001E6BDA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1E6BDA" w:rsidRPr="00BC40F0" w:rsidRDefault="001E6BDA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1E6BDA" w:rsidRPr="004D4B21" w:rsidRDefault="001E6BDA" w:rsidP="006F2A3A">
      <w:pPr>
        <w:ind w:right="4535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Кущак О.Г. на розміщення тимчасової споруди для провадження підприємницької діяльності по вул. Незалежності, </w:t>
      </w:r>
      <w:r>
        <w:rPr>
          <w:b/>
          <w:sz w:val="24"/>
          <w:lang w:val="uk-UA"/>
        </w:rPr>
        <w:t>42</w:t>
      </w:r>
      <w:r w:rsidRPr="004D4B21">
        <w:rPr>
          <w:b/>
          <w:sz w:val="24"/>
          <w:lang w:val="uk-UA"/>
        </w:rPr>
        <w:t xml:space="preserve"> в 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1E6BDA" w:rsidRPr="00DE2C1F" w:rsidRDefault="001E6BDA" w:rsidP="006F2A3A">
      <w:pPr>
        <w:rPr>
          <w:b/>
          <w:sz w:val="24"/>
          <w:lang w:val="uk-UA"/>
        </w:rPr>
      </w:pPr>
    </w:p>
    <w:p w:rsidR="001E6BDA" w:rsidRPr="0099080B" w:rsidRDefault="001E6BDA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101</w:t>
      </w:r>
      <w:r w:rsidRPr="0099080B">
        <w:rPr>
          <w:sz w:val="24"/>
          <w:lang w:val="uk-UA"/>
        </w:rPr>
        <w:t xml:space="preserve"> від 2</w:t>
      </w:r>
      <w:r>
        <w:rPr>
          <w:sz w:val="24"/>
          <w:lang w:val="uk-UA"/>
        </w:rPr>
        <w:t>2</w:t>
      </w:r>
      <w:r w:rsidRPr="0099080B">
        <w:rPr>
          <w:sz w:val="24"/>
          <w:lang w:val="uk-UA"/>
        </w:rPr>
        <w:t>.0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>.202</w:t>
      </w:r>
      <w:r>
        <w:rPr>
          <w:sz w:val="24"/>
          <w:lang w:val="uk-UA"/>
        </w:rPr>
        <w:t>3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Кущак Ольги Георгіївни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4D4B21">
        <w:rPr>
          <w:sz w:val="24"/>
          <w:lang w:val="uk-UA"/>
        </w:rPr>
        <w:t xml:space="preserve">по вул. Незалежності, </w:t>
      </w:r>
      <w:r>
        <w:rPr>
          <w:sz w:val="24"/>
          <w:lang w:val="uk-UA"/>
        </w:rPr>
        <w:t>42</w:t>
      </w:r>
      <w:r w:rsidRPr="004D4B21">
        <w:rPr>
          <w:sz w:val="24"/>
          <w:lang w:val="uk-UA"/>
        </w:rPr>
        <w:t xml:space="preserve"> в м. Кіцмань </w:t>
      </w:r>
      <w:r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 серія ААБ №760489,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1E6BDA" w:rsidRPr="00587554" w:rsidRDefault="001E6BDA" w:rsidP="006F2A3A">
      <w:pPr>
        <w:jc w:val="both"/>
        <w:rPr>
          <w:sz w:val="24"/>
          <w:lang w:val="uk-UA"/>
        </w:rPr>
      </w:pPr>
    </w:p>
    <w:p w:rsidR="001E6BDA" w:rsidRPr="00587554" w:rsidRDefault="001E6BDA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1E6BDA" w:rsidRPr="001147F0" w:rsidRDefault="001E6BDA" w:rsidP="006F2A3A">
      <w:pPr>
        <w:jc w:val="center"/>
        <w:rPr>
          <w:sz w:val="24"/>
          <w:highlight w:val="yellow"/>
          <w:lang w:val="uk-UA"/>
        </w:rPr>
      </w:pPr>
    </w:p>
    <w:p w:rsidR="001E6BDA" w:rsidRPr="00734CC9" w:rsidRDefault="001E6BDA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Кущак Ользі Георгіївні </w:t>
      </w:r>
      <w:r w:rsidRPr="00734CC9">
        <w:rPr>
          <w:sz w:val="24"/>
          <w:szCs w:val="24"/>
        </w:rPr>
        <w:t>на розміщення тимчасової споруди</w:t>
      </w:r>
      <w:r>
        <w:rPr>
          <w:sz w:val="24"/>
          <w:szCs w:val="24"/>
        </w:rPr>
        <w:t xml:space="preserve">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 xml:space="preserve">по </w:t>
      </w:r>
      <w:r>
        <w:rPr>
          <w:sz w:val="24"/>
        </w:rPr>
        <w:t>вул. Незалежності, 42</w:t>
      </w:r>
      <w:r w:rsidRPr="004D4B21">
        <w:rPr>
          <w:sz w:val="24"/>
        </w:rPr>
        <w:t xml:space="preserve"> 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</w:p>
    <w:p w:rsidR="001E6BDA" w:rsidRPr="00734CC9" w:rsidRDefault="001E6BDA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>ФОП Кущак Ользі Георгіївні</w:t>
      </w:r>
      <w:r w:rsidRPr="00734CC9">
        <w:rPr>
          <w:sz w:val="24"/>
          <w:szCs w:val="24"/>
        </w:rPr>
        <w:t>:</w:t>
      </w:r>
    </w:p>
    <w:p w:rsidR="001E6BDA" w:rsidRPr="00622703" w:rsidRDefault="001E6BDA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</w:t>
      </w:r>
      <w:bookmarkStart w:id="1" w:name="_GoBack"/>
      <w:bookmarkEnd w:id="1"/>
      <w:r w:rsidRPr="00622703">
        <w:rPr>
          <w:sz w:val="24"/>
          <w:szCs w:val="24"/>
        </w:rPr>
        <w:t xml:space="preserve">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1E6BDA" w:rsidRPr="00734CC9" w:rsidRDefault="001E6BDA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1E6BDA" w:rsidRPr="00734CC9" w:rsidRDefault="001E6BDA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1E6BDA" w:rsidRPr="00734CC9" w:rsidRDefault="001E6BDA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1E6BDA" w:rsidRPr="002E2AB8" w:rsidRDefault="001E6BDA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>Контроль за виконанням цього рішення покласти на</w:t>
      </w:r>
      <w:r>
        <w:t xml:space="preserve"> першого </w:t>
      </w:r>
      <w:r w:rsidRPr="00973B4B">
        <w:t xml:space="preserve">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1E6BDA" w:rsidRPr="00622703" w:rsidRDefault="001E6BDA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1E6BDA" w:rsidRPr="002E2AB8" w:rsidRDefault="001E6BDA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1E6BDA" w:rsidRDefault="001E6BDA" w:rsidP="0054721F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sectPr w:rsidR="001E6BD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0C4E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342DF"/>
    <w:rsid w:val="001349E2"/>
    <w:rsid w:val="0018598B"/>
    <w:rsid w:val="001862AE"/>
    <w:rsid w:val="001979B4"/>
    <w:rsid w:val="001A4634"/>
    <w:rsid w:val="001B2D66"/>
    <w:rsid w:val="001B3352"/>
    <w:rsid w:val="001E5A6C"/>
    <w:rsid w:val="001E6BDA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4721F"/>
    <w:rsid w:val="00566F10"/>
    <w:rsid w:val="00582586"/>
    <w:rsid w:val="0058294A"/>
    <w:rsid w:val="00587554"/>
    <w:rsid w:val="005A140A"/>
    <w:rsid w:val="005B1D7B"/>
    <w:rsid w:val="005D7885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34CC9"/>
    <w:rsid w:val="00741CC4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07662"/>
    <w:rsid w:val="00914BED"/>
    <w:rsid w:val="00954DB6"/>
    <w:rsid w:val="009666FF"/>
    <w:rsid w:val="00973B4B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507B9"/>
    <w:rsid w:val="00C76F47"/>
    <w:rsid w:val="00C83AC9"/>
    <w:rsid w:val="00C86362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B5A19"/>
    <w:rsid w:val="00DC0731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38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368</Words>
  <Characters>2098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3</cp:revision>
  <cp:lastPrinted>2023-06-02T12:06:00Z</cp:lastPrinted>
  <dcterms:created xsi:type="dcterms:W3CDTF">2023-06-02T14:06:00Z</dcterms:created>
  <dcterms:modified xsi:type="dcterms:W3CDTF">2023-06-05T12:58:00Z</dcterms:modified>
</cp:coreProperties>
</file>