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FD" w:rsidRPr="00003498" w:rsidRDefault="00D970FD" w:rsidP="00506261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7233105" r:id="rId5"/>
        </w:object>
      </w:r>
    </w:p>
    <w:p w:rsidR="00D970FD" w:rsidRPr="00003498" w:rsidRDefault="00D970FD" w:rsidP="00506261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D970FD" w:rsidRPr="00003498" w:rsidRDefault="00D970FD" w:rsidP="00506261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D970FD" w:rsidRPr="00003498" w:rsidRDefault="00D970FD" w:rsidP="00506261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D970FD" w:rsidRPr="00003498" w:rsidRDefault="00D970FD" w:rsidP="00506261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D970FD" w:rsidRPr="00003498" w:rsidRDefault="00D970FD" w:rsidP="00506261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D970FD" w:rsidRPr="00003498" w:rsidRDefault="00D970FD" w:rsidP="00506261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D970FD" w:rsidRPr="00003498" w:rsidRDefault="00D970FD" w:rsidP="00506261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D970FD" w:rsidRPr="00003498" w:rsidRDefault="00D970FD" w:rsidP="00506261">
      <w:pPr>
        <w:spacing w:after="0" w:line="240" w:lineRule="auto"/>
        <w:jc w:val="right"/>
        <w:rPr>
          <w:rFonts w:ascii="Times New Roman" w:hAnsi="Times New Roman"/>
        </w:rPr>
      </w:pPr>
    </w:p>
    <w:p w:rsidR="00D970FD" w:rsidRPr="00003498" w:rsidRDefault="00D970FD" w:rsidP="0050626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D970FD" w:rsidRPr="00003498" w:rsidRDefault="00D970FD" w:rsidP="005062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D970FD" w:rsidRPr="00003498" w:rsidRDefault="00D970FD" w:rsidP="005062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970FD" w:rsidRPr="00003498" w:rsidRDefault="00D970FD" w:rsidP="0050626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D970FD" w:rsidRDefault="00D970FD" w:rsidP="00506261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970FD" w:rsidRDefault="00D970FD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F7B93">
        <w:rPr>
          <w:rFonts w:ascii="Times New Roman" w:hAnsi="Times New Roman"/>
          <w:b/>
          <w:sz w:val="24"/>
          <w:szCs w:val="24"/>
          <w:lang w:val="uk-UA"/>
        </w:rPr>
        <w:t>Про визначення гр.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D970FD" w:rsidRDefault="00D970FD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1960 року народження та </w:t>
      </w:r>
    </w:p>
    <w:p w:rsidR="00D970FD" w:rsidRDefault="00D970FD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D970FD" w:rsidRDefault="00D970FD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1958 року народження, </w:t>
      </w:r>
    </w:p>
    <w:p w:rsidR="00D970FD" w:rsidRDefault="00D970FD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мешканцям с. Суховерхів порядку побачення з </w:t>
      </w:r>
    </w:p>
    <w:p w:rsidR="00D970FD" w:rsidRDefault="00D970FD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F7B93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малолітнім онуком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ОСОБА 3</w:t>
      </w:r>
      <w:r w:rsidRPr="00FF7B93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D970FD" w:rsidRPr="00FF7B93" w:rsidRDefault="00D970FD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FF7B93">
        <w:rPr>
          <w:rFonts w:ascii="Times New Roman" w:hAnsi="Times New Roman"/>
          <w:b/>
          <w:sz w:val="24"/>
          <w:szCs w:val="24"/>
          <w:lang w:val="uk-UA" w:eastAsia="uk-UA"/>
        </w:rPr>
        <w:t xml:space="preserve"> 2018 року народження, мешканцем с. Суховерхів</w:t>
      </w:r>
    </w:p>
    <w:p w:rsidR="00D970FD" w:rsidRDefault="00D970FD" w:rsidP="00506261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970FD" w:rsidRPr="007874A2" w:rsidRDefault="00D970FD" w:rsidP="0050626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 257, 263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>розглянувши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заяву гр. ОЛСОБА 1</w:t>
      </w:r>
      <w:r w:rsidRPr="00FF7B93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F7B93">
        <w:rPr>
          <w:rFonts w:ascii="Times New Roman" w:hAnsi="Times New Roman"/>
          <w:sz w:val="24"/>
          <w:szCs w:val="24"/>
          <w:lang w:val="uk-UA"/>
        </w:rPr>
        <w:t xml:space="preserve">1960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FF7B93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F7B93">
        <w:rPr>
          <w:rFonts w:ascii="Times New Roman" w:hAnsi="Times New Roman"/>
          <w:sz w:val="24"/>
          <w:szCs w:val="24"/>
          <w:lang w:val="uk-UA"/>
        </w:rPr>
        <w:t>1958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25.04.2023 № </w:t>
      </w:r>
      <w:r w:rsidRPr="00516A37">
        <w:rPr>
          <w:rFonts w:ascii="Times New Roman" w:hAnsi="Times New Roman"/>
          <w:sz w:val="24"/>
          <w:szCs w:val="24"/>
          <w:lang w:val="uk-UA"/>
        </w:rPr>
        <w:t>82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враховуючи висновок служби у справах дітей Кіцманської міської ради від 26.04.2023 № 61</w:t>
      </w:r>
      <w:r w:rsidRPr="00665758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 рішення Комісії з питань захисту прав дитини при виконавчому комітеті Кіцманської міської ради від 26.05.2023 № 1,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D970FD" w:rsidRPr="00003498" w:rsidRDefault="00D970FD" w:rsidP="0050626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970FD" w:rsidRPr="00003498" w:rsidRDefault="00D970FD" w:rsidP="00506261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D970FD" w:rsidRDefault="00D970FD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70FD" w:rsidRPr="008579DB" w:rsidRDefault="00D970FD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DB0033">
        <w:rPr>
          <w:rFonts w:ascii="Times New Roman" w:hAnsi="Times New Roman"/>
          <w:sz w:val="24"/>
          <w:szCs w:val="24"/>
          <w:lang w:val="uk-UA"/>
        </w:rPr>
        <w:t>1.</w:t>
      </w:r>
      <w:r w:rsidRPr="00DB0033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DB0033">
        <w:rPr>
          <w:rFonts w:ascii="Times New Roman" w:hAnsi="Times New Roman"/>
          <w:bCs/>
          <w:sz w:val="24"/>
          <w:szCs w:val="24"/>
          <w:lang w:val="uk-UA"/>
        </w:rPr>
        <w:t>Визначити порядок побачення гр.</w:t>
      </w:r>
      <w:r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8579D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579DB">
        <w:rPr>
          <w:rFonts w:ascii="Times New Roman" w:hAnsi="Times New Roman"/>
          <w:sz w:val="24"/>
          <w:szCs w:val="24"/>
          <w:lang w:val="uk-UA"/>
        </w:rPr>
        <w:t xml:space="preserve">1960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8579D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579DB">
        <w:rPr>
          <w:rFonts w:ascii="Times New Roman" w:hAnsi="Times New Roman"/>
          <w:sz w:val="24"/>
          <w:szCs w:val="24"/>
          <w:lang w:val="uk-UA"/>
        </w:rPr>
        <w:t>1958 року народження,</w:t>
      </w:r>
      <w:r>
        <w:rPr>
          <w:rFonts w:ascii="Times New Roman" w:hAnsi="Times New Roman"/>
          <w:sz w:val="24"/>
          <w:szCs w:val="24"/>
          <w:lang w:val="uk-UA"/>
        </w:rPr>
        <w:t xml:space="preserve"> мешканцям с. Суховерхів </w:t>
      </w:r>
      <w:r w:rsidRPr="00247C90">
        <w:rPr>
          <w:rFonts w:ascii="Times New Roman" w:hAnsi="Times New Roman"/>
          <w:sz w:val="24"/>
          <w:szCs w:val="24"/>
          <w:lang w:val="uk-UA"/>
        </w:rPr>
        <w:t xml:space="preserve">з </w:t>
      </w:r>
      <w:r w:rsidRPr="00247C90">
        <w:rPr>
          <w:rFonts w:ascii="Times New Roman" w:hAnsi="Times New Roman"/>
          <w:sz w:val="24"/>
          <w:szCs w:val="24"/>
          <w:lang w:val="uk-UA" w:eastAsia="uk-UA"/>
        </w:rPr>
        <w:t xml:space="preserve">малолітнім онуком </w:t>
      </w:r>
      <w:r>
        <w:rPr>
          <w:rFonts w:ascii="Times New Roman" w:hAnsi="Times New Roman"/>
          <w:sz w:val="24"/>
          <w:szCs w:val="24"/>
          <w:lang w:val="uk-UA" w:eastAsia="uk-UA"/>
        </w:rPr>
        <w:t>ОСОБА 3</w:t>
      </w:r>
      <w:r w:rsidRPr="008579DB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8579DB">
        <w:rPr>
          <w:rFonts w:ascii="Times New Roman" w:hAnsi="Times New Roman"/>
          <w:sz w:val="24"/>
          <w:szCs w:val="24"/>
          <w:lang w:val="uk-UA" w:eastAsia="uk-UA"/>
        </w:rPr>
        <w:t xml:space="preserve"> 2018 року народження, мешканцем с. Суховерхів:</w:t>
      </w:r>
    </w:p>
    <w:p w:rsidR="00D970FD" w:rsidRPr="00CB3E4A" w:rsidRDefault="00D970FD" w:rsidP="00506261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EB43EC">
        <w:rPr>
          <w:rFonts w:ascii="Times New Roman" w:hAnsi="Times New Roman"/>
          <w:bCs/>
          <w:sz w:val="24"/>
          <w:szCs w:val="24"/>
          <w:lang w:val="uk-UA"/>
        </w:rPr>
        <w:tab/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- в суботу першого  та третього тижня кожного місяця з 12.00 год. по 17.00 год. за місцем проживання бабусі та дідуся без присутності матері, але за попередньою домовленістю з нею; </w:t>
      </w:r>
    </w:p>
    <w:p w:rsidR="00D970FD" w:rsidRPr="00CB3E4A" w:rsidRDefault="00D970FD" w:rsidP="00506261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B3E4A">
        <w:rPr>
          <w:rFonts w:ascii="Times New Roman" w:hAnsi="Times New Roman"/>
          <w:bCs/>
          <w:sz w:val="24"/>
          <w:szCs w:val="24"/>
          <w:lang w:val="uk-UA"/>
        </w:rPr>
        <w:tab/>
        <w:t xml:space="preserve">- в неділю другого  та четвертого тижня кожного місяця з 12.00 год. по 17.00 год. за місцем проживання бабусі та дідуся без присутності матері, але за попередньою домовленістю з нею; </w:t>
      </w:r>
    </w:p>
    <w:p w:rsidR="00D970FD" w:rsidRPr="00CB3E4A" w:rsidRDefault="00D970FD" w:rsidP="00506261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           - в дитячій дошкільній установі під час проведення святкових заходів;</w:t>
      </w:r>
    </w:p>
    <w:p w:rsidR="00D970FD" w:rsidRDefault="00D970FD" w:rsidP="00506261">
      <w:pPr>
        <w:spacing w:after="0" w:line="240" w:lineRule="auto"/>
        <w:jc w:val="both"/>
        <w:rPr>
          <w:rFonts w:ascii="Times New Roman" w:hAnsi="Times New Roman"/>
          <w:lang w:val="uk-UA"/>
        </w:rPr>
      </w:pPr>
    </w:p>
    <w:p w:rsidR="00D970FD" w:rsidRPr="00381013" w:rsidRDefault="00D970FD" w:rsidP="00506261">
      <w:pPr>
        <w:pStyle w:val="Subtitle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</w:t>
      </w:r>
      <w:r w:rsidRPr="00381013">
        <w:rPr>
          <w:rFonts w:ascii="Times New Roman" w:hAnsi="Times New Roman"/>
          <w:lang w:val="uk-UA"/>
        </w:rPr>
        <w:t xml:space="preserve">2. </w:t>
      </w:r>
      <w:r w:rsidRPr="00861E58">
        <w:rPr>
          <w:rFonts w:ascii="Times New Roman" w:hAnsi="Times New Roman"/>
          <w:bCs/>
          <w:lang w:val="uk-UA"/>
        </w:rPr>
        <w:t>Гр.</w:t>
      </w:r>
      <w:r>
        <w:rPr>
          <w:rFonts w:ascii="Times New Roman" w:hAnsi="Times New Roman"/>
          <w:bCs/>
          <w:lang w:val="uk-UA"/>
        </w:rPr>
        <w:t xml:space="preserve"> ОСОБА 4</w:t>
      </w:r>
      <w:r w:rsidRPr="00861E58">
        <w:rPr>
          <w:rFonts w:ascii="Times New Roman" w:hAnsi="Times New Roman"/>
          <w:bCs/>
          <w:lang w:val="uk-UA"/>
        </w:rPr>
        <w:t xml:space="preserve">, </w:t>
      </w:r>
      <w:r>
        <w:rPr>
          <w:rFonts w:ascii="Times New Roman" w:hAnsi="Times New Roman"/>
          <w:bCs/>
          <w:lang w:val="uk-UA"/>
        </w:rPr>
        <w:t>***</w:t>
      </w:r>
      <w:r w:rsidRPr="00861E58">
        <w:rPr>
          <w:rFonts w:ascii="Times New Roman" w:hAnsi="Times New Roman"/>
          <w:bCs/>
          <w:lang w:val="uk-UA"/>
        </w:rPr>
        <w:t>1996 року народження</w:t>
      </w:r>
      <w:r>
        <w:rPr>
          <w:rFonts w:ascii="Times New Roman" w:hAnsi="Times New Roman"/>
          <w:bCs/>
          <w:lang w:val="uk-UA"/>
        </w:rPr>
        <w:t xml:space="preserve"> не перешкоджати гр.ОСОБА 1</w:t>
      </w:r>
      <w:r w:rsidRPr="008579DB">
        <w:rPr>
          <w:rFonts w:ascii="Times New Roman" w:hAnsi="Times New Roman"/>
          <w:lang w:val="uk-UA"/>
        </w:rPr>
        <w:t xml:space="preserve"> та </w:t>
      </w:r>
      <w:r>
        <w:rPr>
          <w:rFonts w:ascii="Times New Roman" w:hAnsi="Times New Roman"/>
          <w:lang w:val="uk-UA"/>
        </w:rPr>
        <w:t xml:space="preserve">ОСОБА 2 </w:t>
      </w:r>
      <w:r w:rsidRPr="008579DB">
        <w:rPr>
          <w:rFonts w:ascii="Times New Roman" w:hAnsi="Times New Roman"/>
          <w:lang w:val="uk-UA"/>
        </w:rPr>
        <w:t xml:space="preserve"> </w:t>
      </w:r>
      <w:r>
        <w:rPr>
          <w:rFonts w:ascii="Times New Roman" w:hAnsi="Times New Roman"/>
          <w:bCs/>
          <w:lang w:val="uk-UA"/>
        </w:rPr>
        <w:t>у  спілкуванні з онуком.</w:t>
      </w:r>
      <w:r w:rsidRPr="00381013">
        <w:rPr>
          <w:rFonts w:ascii="Times New Roman" w:hAnsi="Times New Roman"/>
          <w:lang w:val="uk-UA"/>
        </w:rPr>
        <w:t xml:space="preserve"> </w:t>
      </w:r>
    </w:p>
    <w:p w:rsidR="00D970FD" w:rsidRDefault="00D970FD" w:rsidP="0050626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D970FD" w:rsidRPr="00003498" w:rsidRDefault="00D970FD" w:rsidP="0050626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784E05">
        <w:rPr>
          <w:rFonts w:ascii="Times New Roman" w:hAnsi="Times New Roman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D970FD" w:rsidRDefault="00D970FD" w:rsidP="00506261">
      <w:pPr>
        <w:pStyle w:val="1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D970FD" w:rsidRDefault="00D970FD" w:rsidP="00506261">
      <w:pPr>
        <w:pStyle w:val="10"/>
        <w:rPr>
          <w:rFonts w:ascii="Times New Roman" w:hAnsi="Times New Roman"/>
          <w:b/>
          <w:szCs w:val="24"/>
        </w:rPr>
      </w:pPr>
    </w:p>
    <w:p w:rsidR="00D970FD" w:rsidRDefault="00D970FD" w:rsidP="00506261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:rsidR="00D970FD" w:rsidRDefault="00D970FD" w:rsidP="00506261">
      <w:pPr>
        <w:pStyle w:val="10"/>
        <w:rPr>
          <w:rFonts w:ascii="Times New Roman" w:hAnsi="Times New Roman"/>
          <w:b/>
          <w:szCs w:val="24"/>
        </w:rPr>
      </w:pPr>
    </w:p>
    <w:sectPr w:rsidR="00D970FD" w:rsidSect="00506261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6261"/>
    <w:rsid w:val="00003498"/>
    <w:rsid w:val="000C17A9"/>
    <w:rsid w:val="00142C2B"/>
    <w:rsid w:val="001B28AE"/>
    <w:rsid w:val="00247C90"/>
    <w:rsid w:val="00381013"/>
    <w:rsid w:val="00473795"/>
    <w:rsid w:val="00506261"/>
    <w:rsid w:val="00516A37"/>
    <w:rsid w:val="00624B12"/>
    <w:rsid w:val="00665758"/>
    <w:rsid w:val="00723384"/>
    <w:rsid w:val="00784E05"/>
    <w:rsid w:val="007874A2"/>
    <w:rsid w:val="008579DB"/>
    <w:rsid w:val="00861E58"/>
    <w:rsid w:val="00871FA2"/>
    <w:rsid w:val="00BA205C"/>
    <w:rsid w:val="00C56F41"/>
    <w:rsid w:val="00CB3E4A"/>
    <w:rsid w:val="00D34EE2"/>
    <w:rsid w:val="00D62652"/>
    <w:rsid w:val="00D970FD"/>
    <w:rsid w:val="00DB0033"/>
    <w:rsid w:val="00DB227D"/>
    <w:rsid w:val="00E0399E"/>
    <w:rsid w:val="00EB43EC"/>
    <w:rsid w:val="00F752F4"/>
    <w:rsid w:val="00F91C1C"/>
    <w:rsid w:val="00FF7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652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50626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0626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06261"/>
    <w:rPr>
      <w:rFonts w:ascii="Arial" w:hAnsi="Arial"/>
      <w:sz w:val="24"/>
      <w:szCs w:val="20"/>
      <w:lang w:val="uk-UA"/>
    </w:rPr>
  </w:style>
  <w:style w:type="character" w:customStyle="1" w:styleId="SubtitleChar">
    <w:name w:val="Subtitle Char"/>
    <w:aliases w:val="Знак Char"/>
    <w:uiPriority w:val="99"/>
    <w:locked/>
    <w:rsid w:val="00506261"/>
    <w:rPr>
      <w:rFonts w:ascii="Cambria" w:hAnsi="Cambria"/>
      <w:sz w:val="24"/>
    </w:rPr>
  </w:style>
  <w:style w:type="paragraph" w:styleId="Subtitle">
    <w:name w:val="Subtitle"/>
    <w:aliases w:val="Знак"/>
    <w:basedOn w:val="Normal"/>
    <w:next w:val="Normal"/>
    <w:link w:val="SubtitleChar2"/>
    <w:uiPriority w:val="99"/>
    <w:qFormat/>
    <w:rsid w:val="00506261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basedOn w:val="DefaultParagraphFont"/>
    <w:link w:val="Subtitle"/>
    <w:uiPriority w:val="99"/>
    <w:locked/>
    <w:rPr>
      <w:rFonts w:ascii="Cambria" w:hAnsi="Cambria" w:cs="Times New Roman"/>
      <w:sz w:val="24"/>
      <w:szCs w:val="24"/>
    </w:rPr>
  </w:style>
  <w:style w:type="character" w:customStyle="1" w:styleId="SubtitleChar2">
    <w:name w:val="Subtitle Char2"/>
    <w:aliases w:val="Знак Char2"/>
    <w:basedOn w:val="DefaultParagraphFont"/>
    <w:link w:val="Subtitle"/>
    <w:uiPriority w:val="99"/>
    <w:locked/>
    <w:rsid w:val="0050626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12">
    <w:name w:val="Заголовок 12"/>
    <w:basedOn w:val="Normal"/>
    <w:next w:val="Normal"/>
    <w:uiPriority w:val="99"/>
    <w:rsid w:val="0050626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506261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506261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506261"/>
  </w:style>
  <w:style w:type="paragraph" w:customStyle="1" w:styleId="10">
    <w:name w:val="Обычный1"/>
    <w:uiPriority w:val="99"/>
    <w:rsid w:val="00506261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5062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339</Words>
  <Characters>1937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dcterms:created xsi:type="dcterms:W3CDTF">2023-05-30T08:03:00Z</dcterms:created>
  <dcterms:modified xsi:type="dcterms:W3CDTF">2023-06-02T14:45:00Z</dcterms:modified>
</cp:coreProperties>
</file>