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566" w:rsidRPr="00003498" w:rsidRDefault="00E82566" w:rsidP="00D75BD2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47232879" r:id="rId5"/>
        </w:object>
      </w:r>
    </w:p>
    <w:p w:rsidR="00E82566" w:rsidRPr="00003498" w:rsidRDefault="00E82566" w:rsidP="00D75BD2">
      <w:pPr>
        <w:pStyle w:val="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E82566" w:rsidRPr="00003498" w:rsidRDefault="00E82566" w:rsidP="00D75BD2">
      <w:pPr>
        <w:pStyle w:val="1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E82566" w:rsidRPr="00003498" w:rsidRDefault="00E82566" w:rsidP="00D75BD2">
      <w:pPr>
        <w:pStyle w:val="1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E82566" w:rsidRPr="00003498" w:rsidRDefault="00E82566" w:rsidP="00D75BD2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E82566" w:rsidRPr="00003498" w:rsidRDefault="00E82566" w:rsidP="00D75BD2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E82566" w:rsidRPr="00003498" w:rsidRDefault="00E82566" w:rsidP="00D75BD2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E82566" w:rsidRPr="00003498" w:rsidRDefault="00E82566" w:rsidP="00D75BD2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E82566" w:rsidRPr="00003498" w:rsidRDefault="00E82566" w:rsidP="00D75BD2">
      <w:pPr>
        <w:spacing w:after="0" w:line="240" w:lineRule="auto"/>
        <w:jc w:val="right"/>
        <w:rPr>
          <w:rFonts w:ascii="Times New Roman" w:hAnsi="Times New Roman"/>
        </w:rPr>
      </w:pPr>
    </w:p>
    <w:p w:rsidR="00E82566" w:rsidRPr="00003498" w:rsidRDefault="00E82566" w:rsidP="00D75BD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  <w:lang w:val="uk-UA"/>
        </w:rPr>
        <w:t>ПРОЄКТ</w:t>
      </w:r>
    </w:p>
    <w:p w:rsidR="00E82566" w:rsidRPr="00003498" w:rsidRDefault="00E82566" w:rsidP="00D75BD2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E82566" w:rsidRPr="00003498" w:rsidRDefault="00E82566" w:rsidP="00D75BD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82566" w:rsidRPr="00003498" w:rsidRDefault="00E82566" w:rsidP="00D75BD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E82566" w:rsidRPr="00003498" w:rsidRDefault="00E82566" w:rsidP="00D75BD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82566" w:rsidRPr="00003498" w:rsidRDefault="00E82566" w:rsidP="00D75BD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  <w:t>м. Кіцмань</w:t>
      </w:r>
    </w:p>
    <w:p w:rsidR="00E82566" w:rsidRDefault="00E82566" w:rsidP="00D75BD2">
      <w:pPr>
        <w:pStyle w:val="NoSpacing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E82566" w:rsidRDefault="00E82566" w:rsidP="00D75BD2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FF7B93">
        <w:rPr>
          <w:rFonts w:ascii="Times New Roman" w:hAnsi="Times New Roman"/>
          <w:b/>
          <w:sz w:val="24"/>
          <w:szCs w:val="24"/>
          <w:lang w:val="uk-UA"/>
        </w:rPr>
        <w:t xml:space="preserve">Про визначення гр. </w:t>
      </w: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FF7B93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E82566" w:rsidRDefault="00E82566" w:rsidP="00D75BD2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FF7B93">
        <w:rPr>
          <w:rFonts w:ascii="Times New Roman" w:hAnsi="Times New Roman"/>
          <w:b/>
          <w:sz w:val="24"/>
          <w:szCs w:val="24"/>
          <w:lang w:val="uk-UA"/>
        </w:rPr>
        <w:t xml:space="preserve"> 1993 року народження, мешканцю с. Суховерхів </w:t>
      </w:r>
    </w:p>
    <w:p w:rsidR="00E82566" w:rsidRDefault="00E82566" w:rsidP="00D75BD2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FF7B93">
        <w:rPr>
          <w:rFonts w:ascii="Times New Roman" w:hAnsi="Times New Roman"/>
          <w:b/>
          <w:sz w:val="24"/>
          <w:szCs w:val="24"/>
          <w:lang w:val="uk-UA"/>
        </w:rPr>
        <w:t xml:space="preserve">порядку побачення з </w:t>
      </w:r>
      <w:r w:rsidRPr="00FF7B93">
        <w:rPr>
          <w:rFonts w:ascii="Times New Roman" w:hAnsi="Times New Roman"/>
          <w:b/>
          <w:sz w:val="24"/>
          <w:szCs w:val="24"/>
          <w:lang w:val="uk-UA" w:eastAsia="uk-UA"/>
        </w:rPr>
        <w:t xml:space="preserve">малолітнім сином </w:t>
      </w:r>
    </w:p>
    <w:p w:rsidR="00E82566" w:rsidRDefault="00E82566" w:rsidP="00D75BD2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ОСОБА 2,  ***</w:t>
      </w:r>
      <w:r w:rsidRPr="00FF7B93">
        <w:rPr>
          <w:rFonts w:ascii="Times New Roman" w:hAnsi="Times New Roman"/>
          <w:b/>
          <w:sz w:val="24"/>
          <w:szCs w:val="24"/>
          <w:lang w:val="uk-UA" w:eastAsia="uk-UA"/>
        </w:rPr>
        <w:t xml:space="preserve"> 2018 року народження, </w:t>
      </w:r>
    </w:p>
    <w:p w:rsidR="00E82566" w:rsidRDefault="00E82566" w:rsidP="00D75BD2">
      <w:pPr>
        <w:pStyle w:val="NoSpacing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F7B93">
        <w:rPr>
          <w:rFonts w:ascii="Times New Roman" w:hAnsi="Times New Roman"/>
          <w:b/>
          <w:sz w:val="24"/>
          <w:szCs w:val="24"/>
          <w:lang w:val="uk-UA" w:eastAsia="uk-UA"/>
        </w:rPr>
        <w:t>мешканцем с. Суховерхів</w:t>
      </w:r>
    </w:p>
    <w:p w:rsidR="00E82566" w:rsidRDefault="00E82566" w:rsidP="00D75BD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E82566" w:rsidRPr="007874A2" w:rsidRDefault="00E82566" w:rsidP="00D75BD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>, статтею 158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Сімейного кодексу України,  </w:t>
      </w:r>
      <w:r>
        <w:rPr>
          <w:rFonts w:ascii="Times New Roman" w:hAnsi="Times New Roman"/>
          <w:sz w:val="24"/>
          <w:szCs w:val="24"/>
          <w:lang w:val="uk-UA"/>
        </w:rPr>
        <w:t xml:space="preserve">пунктами 73, 74 </w:t>
      </w:r>
      <w:r w:rsidRPr="00E0399E">
        <w:rPr>
          <w:rFonts w:ascii="Times New Roman" w:hAnsi="Times New Roman"/>
          <w:sz w:val="24"/>
          <w:szCs w:val="24"/>
          <w:lang w:val="uk-UA"/>
        </w:rPr>
        <w:t>постан</w:t>
      </w:r>
      <w:r>
        <w:rPr>
          <w:rFonts w:ascii="Times New Roman" w:hAnsi="Times New Roman"/>
          <w:sz w:val="24"/>
          <w:szCs w:val="24"/>
          <w:lang w:val="uk-UA"/>
        </w:rPr>
        <w:t xml:space="preserve">ови КМУ від 24.09.2008 </w:t>
      </w:r>
      <w:r w:rsidRPr="00E0399E">
        <w:rPr>
          <w:rFonts w:ascii="Times New Roman" w:hAnsi="Times New Roman"/>
          <w:sz w:val="24"/>
          <w:szCs w:val="24"/>
          <w:lang w:val="uk-UA"/>
        </w:rPr>
        <w:t>№ 866 «Питання діяльності органів 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розглянувши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заяву гр. ОСОБА 1</w:t>
      </w:r>
      <w:r w:rsidRPr="00473795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***1</w:t>
      </w:r>
      <w:r w:rsidRPr="00473795">
        <w:rPr>
          <w:rFonts w:ascii="Times New Roman" w:hAnsi="Times New Roman"/>
          <w:sz w:val="24"/>
          <w:szCs w:val="24"/>
          <w:lang w:val="uk-UA"/>
        </w:rPr>
        <w:t>993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від 25.04.2023 № </w:t>
      </w:r>
      <w:r w:rsidRPr="00516A37">
        <w:rPr>
          <w:rFonts w:ascii="Times New Roman" w:hAnsi="Times New Roman"/>
          <w:sz w:val="24"/>
          <w:szCs w:val="24"/>
          <w:lang w:val="uk-UA"/>
        </w:rPr>
        <w:t>79,</w:t>
      </w:r>
      <w:r>
        <w:rPr>
          <w:rFonts w:ascii="Times New Roman" w:hAnsi="Times New Roman"/>
          <w:sz w:val="24"/>
          <w:szCs w:val="24"/>
          <w:lang w:val="uk-UA"/>
        </w:rPr>
        <w:t xml:space="preserve"> враховуючи висновок служби у справах дітей Кіцманської міської ради від 26.04.2023 № 62</w:t>
      </w:r>
      <w:r w:rsidRPr="00665758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та рішення Комісії з питань захисту прав дитини при виконавчому комітеті Кіцманської міської ради від 26.05.2023 № 2,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E82566" w:rsidRPr="00003498" w:rsidRDefault="00E82566" w:rsidP="00D75BD2">
      <w:pPr>
        <w:pStyle w:val="10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E82566" w:rsidRDefault="00E82566" w:rsidP="00D75BD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82566" w:rsidRPr="000C55BD" w:rsidRDefault="00E82566" w:rsidP="00D75BD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DB0033">
        <w:rPr>
          <w:rFonts w:ascii="Times New Roman" w:hAnsi="Times New Roman"/>
          <w:sz w:val="24"/>
          <w:szCs w:val="24"/>
          <w:lang w:val="uk-UA"/>
        </w:rPr>
        <w:t>1.</w:t>
      </w:r>
      <w:r w:rsidRPr="00DB0033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0C55BD">
        <w:rPr>
          <w:rFonts w:ascii="Times New Roman" w:hAnsi="Times New Roman"/>
          <w:bCs/>
          <w:sz w:val="24"/>
          <w:szCs w:val="24"/>
          <w:lang w:val="uk-UA"/>
        </w:rPr>
        <w:t xml:space="preserve">Визначити порядок побачення гр. </w:t>
      </w:r>
      <w:r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0C55BD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0C55BD">
        <w:rPr>
          <w:rFonts w:ascii="Times New Roman" w:hAnsi="Times New Roman"/>
          <w:sz w:val="24"/>
          <w:szCs w:val="24"/>
          <w:lang w:val="uk-UA"/>
        </w:rPr>
        <w:t xml:space="preserve">1993 року народження, мешканцю с. Суховерхів з </w:t>
      </w:r>
      <w:r w:rsidRPr="000C55BD">
        <w:rPr>
          <w:rFonts w:ascii="Times New Roman" w:hAnsi="Times New Roman"/>
          <w:sz w:val="24"/>
          <w:szCs w:val="24"/>
          <w:lang w:val="uk-UA" w:eastAsia="uk-UA"/>
        </w:rPr>
        <w:t xml:space="preserve">малолітнім сином </w:t>
      </w:r>
      <w:r>
        <w:rPr>
          <w:rFonts w:ascii="Times New Roman" w:hAnsi="Times New Roman"/>
          <w:sz w:val="24"/>
          <w:szCs w:val="24"/>
          <w:lang w:val="uk-UA" w:eastAsia="uk-UA"/>
        </w:rPr>
        <w:t>ОСОБА 2</w:t>
      </w:r>
      <w:r w:rsidRPr="000C55BD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0C55BD">
        <w:rPr>
          <w:rFonts w:ascii="Times New Roman" w:hAnsi="Times New Roman"/>
          <w:sz w:val="24"/>
          <w:szCs w:val="24"/>
          <w:lang w:val="uk-UA" w:eastAsia="uk-UA"/>
        </w:rPr>
        <w:t>2018 року народження, мешканцем с. Суховерхів</w:t>
      </w:r>
      <w:r>
        <w:rPr>
          <w:rFonts w:ascii="Times New Roman" w:hAnsi="Times New Roman"/>
          <w:sz w:val="24"/>
          <w:szCs w:val="24"/>
          <w:lang w:val="uk-UA" w:eastAsia="uk-UA"/>
        </w:rPr>
        <w:t>:</w:t>
      </w:r>
    </w:p>
    <w:p w:rsidR="00E82566" w:rsidRPr="00CB3E4A" w:rsidRDefault="00E82566" w:rsidP="00D75BD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  </w:t>
      </w:r>
      <w:r w:rsidRPr="00CB3E4A">
        <w:rPr>
          <w:rFonts w:ascii="Times New Roman" w:hAnsi="Times New Roman"/>
          <w:bCs/>
          <w:sz w:val="24"/>
          <w:szCs w:val="24"/>
          <w:lang w:val="uk-UA"/>
        </w:rPr>
        <w:t>- в суботу першого  та третього тижня кожного місяця з 12.00 год. по 17.00 год. за місцем проживан</w:t>
      </w:r>
      <w:r>
        <w:rPr>
          <w:rFonts w:ascii="Times New Roman" w:hAnsi="Times New Roman"/>
          <w:bCs/>
          <w:sz w:val="24"/>
          <w:szCs w:val="24"/>
          <w:lang w:val="uk-UA"/>
        </w:rPr>
        <w:t>ня батька</w:t>
      </w:r>
      <w:r w:rsidRPr="00CB3E4A">
        <w:rPr>
          <w:rFonts w:ascii="Times New Roman" w:hAnsi="Times New Roman"/>
          <w:bCs/>
          <w:sz w:val="24"/>
          <w:szCs w:val="24"/>
          <w:lang w:val="uk-UA"/>
        </w:rPr>
        <w:t xml:space="preserve"> без присутності матері, але за попередньою домовленістю з нею; </w:t>
      </w:r>
    </w:p>
    <w:p w:rsidR="00E82566" w:rsidRPr="00CB3E4A" w:rsidRDefault="00E82566" w:rsidP="00D75BD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CB3E4A">
        <w:rPr>
          <w:rFonts w:ascii="Times New Roman" w:hAnsi="Times New Roman"/>
          <w:bCs/>
          <w:sz w:val="24"/>
          <w:szCs w:val="24"/>
          <w:lang w:val="uk-UA"/>
        </w:rPr>
        <w:tab/>
        <w:t xml:space="preserve">- в неділю другого  та четвертого тижня кожного місяця з 12.00 год. по 17.00 год. за місцем проживання </w:t>
      </w:r>
      <w:r>
        <w:rPr>
          <w:rFonts w:ascii="Times New Roman" w:hAnsi="Times New Roman"/>
          <w:bCs/>
          <w:sz w:val="24"/>
          <w:szCs w:val="24"/>
          <w:lang w:val="uk-UA"/>
        </w:rPr>
        <w:t>батька</w:t>
      </w:r>
      <w:r w:rsidRPr="00CB3E4A">
        <w:rPr>
          <w:rFonts w:ascii="Times New Roman" w:hAnsi="Times New Roman"/>
          <w:bCs/>
          <w:sz w:val="24"/>
          <w:szCs w:val="24"/>
          <w:lang w:val="uk-UA"/>
        </w:rPr>
        <w:t xml:space="preserve"> без присутності матері, але за попередньою домовленістю з нею; </w:t>
      </w:r>
    </w:p>
    <w:p w:rsidR="00E82566" w:rsidRPr="00CB3E4A" w:rsidRDefault="00E82566" w:rsidP="00D75BD2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CB3E4A">
        <w:rPr>
          <w:rFonts w:ascii="Times New Roman" w:hAnsi="Times New Roman"/>
          <w:bCs/>
          <w:sz w:val="24"/>
          <w:szCs w:val="24"/>
          <w:lang w:val="uk-UA"/>
        </w:rPr>
        <w:t xml:space="preserve">            - в дитячій дошкільній установі під час проведення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організаційних та </w:t>
      </w:r>
      <w:r w:rsidRPr="00CB3E4A">
        <w:rPr>
          <w:rFonts w:ascii="Times New Roman" w:hAnsi="Times New Roman"/>
          <w:bCs/>
          <w:sz w:val="24"/>
          <w:szCs w:val="24"/>
          <w:lang w:val="uk-UA"/>
        </w:rPr>
        <w:t>святкових заходів;</w:t>
      </w:r>
    </w:p>
    <w:p w:rsidR="00E82566" w:rsidRDefault="00E82566" w:rsidP="00D75BD2">
      <w:pPr>
        <w:pStyle w:val="Subtitle"/>
        <w:spacing w:after="0" w:line="240" w:lineRule="auto"/>
        <w:jc w:val="both"/>
        <w:rPr>
          <w:rFonts w:ascii="Times New Roman" w:hAnsi="Times New Roman"/>
          <w:lang w:val="uk-UA"/>
        </w:rPr>
      </w:pPr>
    </w:p>
    <w:p w:rsidR="00E82566" w:rsidRPr="00381013" w:rsidRDefault="00E82566" w:rsidP="00D75BD2">
      <w:pPr>
        <w:pStyle w:val="Subtitle"/>
        <w:spacing w:after="0" w:line="240" w:lineRule="auto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 </w:t>
      </w:r>
      <w:r w:rsidRPr="00381013">
        <w:rPr>
          <w:rFonts w:ascii="Times New Roman" w:hAnsi="Times New Roman"/>
          <w:lang w:val="uk-UA"/>
        </w:rPr>
        <w:t>2</w:t>
      </w:r>
      <w:r w:rsidRPr="00156A87">
        <w:rPr>
          <w:rFonts w:ascii="Times New Roman" w:hAnsi="Times New Roman"/>
          <w:color w:val="FF0000"/>
          <w:lang w:val="uk-UA"/>
        </w:rPr>
        <w:t xml:space="preserve">. </w:t>
      </w:r>
      <w:r w:rsidRPr="00861E58">
        <w:rPr>
          <w:rFonts w:ascii="Times New Roman" w:hAnsi="Times New Roman"/>
          <w:bCs/>
          <w:lang w:val="uk-UA"/>
        </w:rPr>
        <w:t xml:space="preserve">Гр. </w:t>
      </w:r>
      <w:r>
        <w:rPr>
          <w:rFonts w:ascii="Times New Roman" w:hAnsi="Times New Roman"/>
          <w:bCs/>
          <w:lang w:val="uk-UA"/>
        </w:rPr>
        <w:t>ОСОБА 3</w:t>
      </w:r>
      <w:r w:rsidRPr="00861E58">
        <w:rPr>
          <w:rFonts w:ascii="Times New Roman" w:hAnsi="Times New Roman"/>
          <w:bCs/>
          <w:lang w:val="uk-UA"/>
        </w:rPr>
        <w:t xml:space="preserve">, </w:t>
      </w:r>
      <w:r>
        <w:rPr>
          <w:rFonts w:ascii="Times New Roman" w:hAnsi="Times New Roman"/>
          <w:bCs/>
          <w:lang w:val="uk-UA"/>
        </w:rPr>
        <w:t>***</w:t>
      </w:r>
      <w:r w:rsidRPr="00861E58">
        <w:rPr>
          <w:rFonts w:ascii="Times New Roman" w:hAnsi="Times New Roman"/>
          <w:bCs/>
          <w:lang w:val="uk-UA"/>
        </w:rPr>
        <w:t>1996 року народження</w:t>
      </w:r>
      <w:r>
        <w:rPr>
          <w:rFonts w:ascii="Times New Roman" w:hAnsi="Times New Roman"/>
          <w:bCs/>
          <w:lang w:val="uk-UA"/>
        </w:rPr>
        <w:t xml:space="preserve"> не перешкоджати батькові ОСОБА 1 у  спілкуванні з сином</w:t>
      </w:r>
      <w:r w:rsidRPr="00381013">
        <w:rPr>
          <w:rFonts w:ascii="Times New Roman" w:hAnsi="Times New Roman"/>
          <w:lang w:val="uk-UA"/>
        </w:rPr>
        <w:t xml:space="preserve">. </w:t>
      </w:r>
    </w:p>
    <w:p w:rsidR="00E82566" w:rsidRDefault="00E82566" w:rsidP="00D75BD2">
      <w:pPr>
        <w:pStyle w:val="Subtitle"/>
        <w:spacing w:after="0" w:line="240" w:lineRule="auto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</w:t>
      </w:r>
    </w:p>
    <w:p w:rsidR="00E82566" w:rsidRPr="00003498" w:rsidRDefault="00E82566" w:rsidP="00D75BD2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784E05">
        <w:rPr>
          <w:rFonts w:ascii="Times New Roman" w:hAnsi="Times New Roman"/>
          <w:szCs w:val="24"/>
          <w:lang w:val="uk-UA"/>
        </w:rPr>
        <w:t xml:space="preserve">             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E82566" w:rsidRDefault="00E82566" w:rsidP="00D75BD2">
      <w:pPr>
        <w:pStyle w:val="10"/>
        <w:jc w:val="both"/>
        <w:rPr>
          <w:rFonts w:ascii="Times New Roman" w:hAnsi="Times New Roman"/>
          <w:szCs w:val="24"/>
        </w:rPr>
      </w:pPr>
    </w:p>
    <w:p w:rsidR="00E82566" w:rsidRPr="009B67C2" w:rsidRDefault="00E82566" w:rsidP="00D75BD2">
      <w:pPr>
        <w:pStyle w:val="10"/>
        <w:jc w:val="both"/>
        <w:rPr>
          <w:rFonts w:ascii="Times New Roman" w:hAnsi="Times New Roman"/>
          <w:b/>
          <w:color w:val="FF0000"/>
          <w:szCs w:val="24"/>
        </w:rPr>
      </w:pPr>
    </w:p>
    <w:p w:rsidR="00E82566" w:rsidRPr="00723384" w:rsidRDefault="00E82566" w:rsidP="00D75BD2">
      <w:pPr>
        <w:pStyle w:val="10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                                        Сергій  БУЛЕГА</w:t>
      </w:r>
    </w:p>
    <w:sectPr w:rsidR="00E82566" w:rsidRPr="00723384" w:rsidSect="00D75BD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5BD2"/>
    <w:rsid w:val="00003498"/>
    <w:rsid w:val="00046B73"/>
    <w:rsid w:val="000C55BD"/>
    <w:rsid w:val="00156A87"/>
    <w:rsid w:val="00381013"/>
    <w:rsid w:val="003A071C"/>
    <w:rsid w:val="00473795"/>
    <w:rsid w:val="00516A37"/>
    <w:rsid w:val="00545418"/>
    <w:rsid w:val="0064784D"/>
    <w:rsid w:val="00665758"/>
    <w:rsid w:val="00723384"/>
    <w:rsid w:val="00784E05"/>
    <w:rsid w:val="007874A2"/>
    <w:rsid w:val="007A4346"/>
    <w:rsid w:val="00861E58"/>
    <w:rsid w:val="008B2439"/>
    <w:rsid w:val="008E38C5"/>
    <w:rsid w:val="009B67C2"/>
    <w:rsid w:val="00B361AA"/>
    <w:rsid w:val="00BC3EAB"/>
    <w:rsid w:val="00CB3E4A"/>
    <w:rsid w:val="00D75BD2"/>
    <w:rsid w:val="00DB0033"/>
    <w:rsid w:val="00E0399E"/>
    <w:rsid w:val="00E82566"/>
    <w:rsid w:val="00F4445F"/>
    <w:rsid w:val="00F60C8D"/>
    <w:rsid w:val="00F752F4"/>
    <w:rsid w:val="00FF7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B73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D75B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D75BD2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D75BD2"/>
    <w:rPr>
      <w:rFonts w:ascii="Arial" w:hAnsi="Arial"/>
      <w:sz w:val="24"/>
      <w:szCs w:val="20"/>
      <w:lang w:val="uk-UA"/>
    </w:rPr>
  </w:style>
  <w:style w:type="character" w:customStyle="1" w:styleId="SubtitleChar">
    <w:name w:val="Subtitle Char"/>
    <w:aliases w:val="Знак Char"/>
    <w:uiPriority w:val="99"/>
    <w:locked/>
    <w:rsid w:val="00D75BD2"/>
    <w:rPr>
      <w:rFonts w:ascii="Cambria" w:hAnsi="Cambria"/>
      <w:sz w:val="24"/>
    </w:rPr>
  </w:style>
  <w:style w:type="paragraph" w:styleId="Subtitle">
    <w:name w:val="Subtitle"/>
    <w:aliases w:val="Знак"/>
    <w:basedOn w:val="Normal"/>
    <w:next w:val="Normal"/>
    <w:link w:val="SubtitleChar2"/>
    <w:uiPriority w:val="99"/>
    <w:qFormat/>
    <w:rsid w:val="00D75BD2"/>
    <w:pPr>
      <w:spacing w:after="60"/>
      <w:jc w:val="center"/>
      <w:outlineLvl w:val="1"/>
    </w:pPr>
    <w:rPr>
      <w:rFonts w:ascii="Cambria" w:hAnsi="Cambria"/>
      <w:sz w:val="24"/>
      <w:szCs w:val="20"/>
    </w:rPr>
  </w:style>
  <w:style w:type="character" w:customStyle="1" w:styleId="SubtitleChar1">
    <w:name w:val="Subtitle Char1"/>
    <w:aliases w:val="Знак Char1"/>
    <w:basedOn w:val="DefaultParagraphFont"/>
    <w:link w:val="Subtitle"/>
    <w:uiPriority w:val="99"/>
    <w:locked/>
    <w:rPr>
      <w:rFonts w:ascii="Cambria" w:hAnsi="Cambria" w:cs="Times New Roman"/>
      <w:sz w:val="24"/>
      <w:szCs w:val="24"/>
    </w:rPr>
  </w:style>
  <w:style w:type="character" w:customStyle="1" w:styleId="SubtitleChar2">
    <w:name w:val="Subtitle Char2"/>
    <w:aliases w:val="Знак Char2"/>
    <w:basedOn w:val="DefaultParagraphFont"/>
    <w:link w:val="Subtitle"/>
    <w:uiPriority w:val="99"/>
    <w:locked/>
    <w:rsid w:val="00D75BD2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customStyle="1" w:styleId="12">
    <w:name w:val="Заголовок 12"/>
    <w:basedOn w:val="Normal"/>
    <w:next w:val="Normal"/>
    <w:uiPriority w:val="99"/>
    <w:rsid w:val="00D75BD2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2">
    <w:name w:val="Название объекта2"/>
    <w:basedOn w:val="Normal"/>
    <w:next w:val="Normal"/>
    <w:uiPriority w:val="99"/>
    <w:rsid w:val="00D75BD2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D75BD2"/>
    <w:rPr>
      <w:rFonts w:ascii="Arial" w:hAnsi="Arial"/>
      <w:sz w:val="24"/>
      <w:szCs w:val="20"/>
      <w:lang w:val="uk-UA"/>
    </w:rPr>
  </w:style>
  <w:style w:type="paragraph" w:customStyle="1" w:styleId="1">
    <w:name w:val="Без интервала1"/>
    <w:uiPriority w:val="99"/>
    <w:rsid w:val="00D75BD2"/>
  </w:style>
  <w:style w:type="paragraph" w:customStyle="1" w:styleId="10">
    <w:name w:val="Обычный1"/>
    <w:uiPriority w:val="99"/>
    <w:rsid w:val="00D75BD2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D75B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346</Words>
  <Characters>1978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3</cp:revision>
  <dcterms:created xsi:type="dcterms:W3CDTF">2023-05-30T08:02:00Z</dcterms:created>
  <dcterms:modified xsi:type="dcterms:W3CDTF">2023-06-02T14:42:00Z</dcterms:modified>
</cp:coreProperties>
</file>