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555" w:rsidRPr="00723384" w:rsidRDefault="00E42555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47232503" r:id="rId6"/>
        </w:object>
      </w:r>
    </w:p>
    <w:p w:rsidR="00E42555" w:rsidRPr="00723384" w:rsidRDefault="00E42555" w:rsidP="008242A6">
      <w:pPr>
        <w:pStyle w:val="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УКРАЇНА</w:t>
      </w:r>
    </w:p>
    <w:p w:rsidR="00E42555" w:rsidRPr="00723384" w:rsidRDefault="00E42555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КІЦМАНСЬКА МІСЬКА РАДА</w:t>
      </w:r>
    </w:p>
    <w:p w:rsidR="00E42555" w:rsidRPr="00723384" w:rsidRDefault="00E42555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E42555" w:rsidRPr="00723384" w:rsidRDefault="00E42555" w:rsidP="008242A6">
      <w:pPr>
        <w:pStyle w:val="Normal2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ВИКОНАВЧИЙ    КОМІТЕТ</w:t>
      </w:r>
    </w:p>
    <w:p w:rsidR="00E42555" w:rsidRPr="00723384" w:rsidRDefault="00E42555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42555" w:rsidRPr="00723384" w:rsidRDefault="00E42555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E42555" w:rsidRPr="00723384" w:rsidRDefault="00E42555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E42555" w:rsidRPr="00723384" w:rsidRDefault="00E42555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42555" w:rsidRPr="00723384" w:rsidRDefault="00E42555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E42555" w:rsidRPr="00723384" w:rsidRDefault="00E42555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E42555" w:rsidRPr="00723384" w:rsidRDefault="00E42555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2555" w:rsidRPr="00723384" w:rsidRDefault="00E42555" w:rsidP="00D735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_____________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  <w:t>м. Кіцмань</w:t>
      </w:r>
    </w:p>
    <w:p w:rsidR="00E42555" w:rsidRPr="00723384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E42555" w:rsidRPr="00E47085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Про</w:t>
      </w:r>
      <w:r w:rsidRPr="00E47085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утворення</w:t>
      </w:r>
      <w:r w:rsidRPr="00E47085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E42555" w:rsidRPr="00E47085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E42555" w:rsidRPr="00E47085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E47085">
        <w:rPr>
          <w:rFonts w:ascii="Times New Roman" w:hAnsi="Times New Roman" w:cs="Times New Roman"/>
          <w:b/>
          <w:iCs/>
        </w:rPr>
        <w:t>захисту</w:t>
      </w:r>
      <w:r w:rsidRPr="00E47085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E47085">
        <w:rPr>
          <w:rFonts w:ascii="Times New Roman" w:hAnsi="Times New Roman" w:cs="Times New Roman"/>
          <w:b/>
          <w:iCs/>
        </w:rPr>
        <w:t>дітей,</w:t>
      </w:r>
      <w:r w:rsidRPr="00E47085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які</w:t>
      </w:r>
      <w:r w:rsidRPr="00E47085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перебувають у</w:t>
      </w:r>
      <w:r w:rsidRPr="00E47085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E42555" w:rsidRPr="00E47085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складних</w:t>
      </w:r>
      <w:r w:rsidRPr="00E47085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життєвих</w:t>
      </w:r>
      <w:r w:rsidRPr="00E47085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обставинах</w:t>
      </w:r>
    </w:p>
    <w:p w:rsidR="00E42555" w:rsidRPr="00E47085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E42555" w:rsidRPr="00E47085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E42555" w:rsidRPr="00E47085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E42555" w:rsidRPr="00E47085" w:rsidRDefault="00E42555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E42555" w:rsidRDefault="00E42555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E42555" w:rsidRPr="00E47085" w:rsidRDefault="00E42555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E42555" w:rsidRPr="00E47085" w:rsidRDefault="00E42555" w:rsidP="005F2130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E42555" w:rsidRPr="00E47085" w:rsidRDefault="00E42555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42555" w:rsidRPr="00E47085" w:rsidRDefault="00E4255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E42555" w:rsidRPr="00E47085" w:rsidRDefault="00E4255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42555" w:rsidRPr="00E47085" w:rsidRDefault="00E4255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E42555" w:rsidRPr="00E47085" w:rsidRDefault="00E4255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42555" w:rsidRPr="00E47085" w:rsidRDefault="00E4255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E42555" w:rsidRPr="00E47085" w:rsidRDefault="00E42555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42555" w:rsidRPr="00E47085" w:rsidRDefault="00E42555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 w:rsidRPr="00E47085">
        <w:rPr>
          <w:rFonts w:ascii="Times New Roman" w:hAnsi="Times New Roman"/>
          <w:szCs w:val="24"/>
        </w:rPr>
        <w:t xml:space="preserve">          4. </w:t>
      </w:r>
      <w:r w:rsidRPr="00003498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 ТКАЧУКА</w:t>
      </w:r>
      <w:r w:rsidRPr="00E47085">
        <w:rPr>
          <w:rFonts w:ascii="Times New Roman" w:hAnsi="Times New Roman"/>
          <w:szCs w:val="24"/>
        </w:rPr>
        <w:t>.</w:t>
      </w:r>
    </w:p>
    <w:p w:rsidR="00E42555" w:rsidRPr="00E47085" w:rsidRDefault="00E42555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42555" w:rsidRPr="00E47085" w:rsidRDefault="00E42555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42555" w:rsidRPr="00723384" w:rsidRDefault="00E42555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E42555" w:rsidRPr="00723384" w:rsidRDefault="00E42555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E42555" w:rsidRPr="00723384" w:rsidRDefault="00E42555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E42555" w:rsidRPr="00723384" w:rsidRDefault="00E42555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E42555" w:rsidRPr="00723384" w:rsidRDefault="00E42555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E42555" w:rsidRPr="00723384" w:rsidRDefault="00E42555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E42555" w:rsidRPr="00723384" w:rsidRDefault="00E42555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E42555" w:rsidRPr="00723384" w:rsidRDefault="00E42555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42555" w:rsidRPr="00723384" w:rsidRDefault="00E42555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42555" w:rsidRPr="00723384" w:rsidRDefault="00E42555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E42555" w:rsidRPr="00723384" w:rsidRDefault="00E42555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E42555" w:rsidRPr="00723384" w:rsidRDefault="00E42555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E42555" w:rsidRPr="00723384" w:rsidRDefault="00E42555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E42555" w:rsidRPr="00723384" w:rsidRDefault="00E42555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42555" w:rsidRPr="00796A8A" w:rsidRDefault="00E42555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неповнолітнього ОСОБА 1, ***2009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канця с. Кліводин, вул.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42555" w:rsidRPr="00796A8A" w:rsidRDefault="00E42555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796A8A" w:rsidRDefault="00E42555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42555" w:rsidRPr="00796A8A" w:rsidRDefault="00E42555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Кліводинського ЗЗСО І-ІІ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E42555" w:rsidRPr="00723384" w:rsidRDefault="00E42555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>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Кліводин.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E42555" w:rsidRPr="00723384" w:rsidRDefault="00E42555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2, ***2011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канця с. Кліводин, вул.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Кліводинського ЗЗСО І-ІІ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E42555" w:rsidRPr="00723384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>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Кліводин.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E42555" w:rsidRDefault="00E42555" w:rsidP="009633CD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3, ***2014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канця с. Кліводин, вул.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Кліводинського ЗЗСО І-ІІ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E42555" w:rsidRPr="00723384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>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Кліводин.</w:t>
      </w:r>
    </w:p>
    <w:p w:rsidR="00E42555" w:rsidRDefault="00E42555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4, ***2018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Кліводин, вул.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42555" w:rsidRPr="00796A8A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Сніжана ЗАБОЛОЦЬКА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Кліводинського ЗДО (ясла-сад)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E42555" w:rsidRPr="00723384" w:rsidRDefault="00E42555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>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Кліводин.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E42555" w:rsidRPr="00723384" w:rsidRDefault="00E42555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2555" w:rsidRPr="00796A8A" w:rsidRDefault="00E42555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5, ***2014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Валява,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42555" w:rsidRPr="00796A8A" w:rsidRDefault="00E42555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796A8A" w:rsidRDefault="00E42555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42555" w:rsidRPr="00796A8A" w:rsidRDefault="00E42555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Надія МОХНОВИД</w:t>
      </w:r>
      <w:r>
        <w:rPr>
          <w:rFonts w:ascii="Times New Roman" w:hAnsi="Times New Roman"/>
          <w:sz w:val="24"/>
          <w:szCs w:val="24"/>
          <w:lang w:val="uk-UA"/>
        </w:rPr>
        <w:t xml:space="preserve"> – т.в.о. директора Валявського ЗЗСО І-ІІ ст..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E42555" w:rsidRPr="00723384" w:rsidRDefault="00E42555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Валява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E42555" w:rsidRDefault="00E42555" w:rsidP="001135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6, ***2020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Валява,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Аліна ГУБАРЕВА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Валявського ЗДО (ясла-сад)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E42555" w:rsidRPr="00723384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Валява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E42555" w:rsidRDefault="00E42555" w:rsidP="001135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7, ***2023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Валява,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</w:t>
      </w:r>
      <w:r>
        <w:rPr>
          <w:rFonts w:ascii="Times New Roman" w:hAnsi="Times New Roman"/>
          <w:sz w:val="24"/>
          <w:szCs w:val="24"/>
          <w:lang w:val="uk-UA"/>
        </w:rPr>
        <w:t>х дітей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42555" w:rsidRPr="00723384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Валява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8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8, ***2020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Давидівці, вул. АДРЕСА 3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674DD6" w:rsidRDefault="00E42555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74DD6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674DD6"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E42555" w:rsidRPr="00493AC7" w:rsidRDefault="00E42555" w:rsidP="001135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93AC7">
        <w:rPr>
          <w:rFonts w:ascii="Times New Roman" w:hAnsi="Times New Roman"/>
          <w:b/>
          <w:sz w:val="24"/>
          <w:szCs w:val="24"/>
          <w:lang w:val="uk-UA"/>
        </w:rPr>
        <w:t>Михайло ПРУНЧАК</w:t>
      </w:r>
      <w:r w:rsidRPr="00493AC7">
        <w:rPr>
          <w:rFonts w:ascii="Times New Roman" w:hAnsi="Times New Roman"/>
          <w:sz w:val="24"/>
          <w:szCs w:val="24"/>
          <w:lang w:val="uk-UA"/>
        </w:rPr>
        <w:t xml:space="preserve"> – староста Давидівського старостинського округу.</w:t>
      </w:r>
    </w:p>
    <w:p w:rsidR="00E42555" w:rsidRDefault="00E42555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2555" w:rsidRPr="00796A8A" w:rsidRDefault="00E42555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9, ***2021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Давидівці, вул. АДРЕСА 3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42555" w:rsidRPr="00796A8A" w:rsidRDefault="00E42555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42555" w:rsidRPr="00796A8A" w:rsidRDefault="00E42555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42555" w:rsidRPr="00796A8A" w:rsidRDefault="00E42555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42555" w:rsidRPr="00796A8A" w:rsidRDefault="00E42555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42555" w:rsidRPr="00674DD6" w:rsidRDefault="00E42555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74DD6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674DD6"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E42555" w:rsidRPr="00723384" w:rsidRDefault="00E42555" w:rsidP="005C0C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>Михайло ПРУНЧАК</w:t>
      </w:r>
      <w:r w:rsidRPr="00723384">
        <w:rPr>
          <w:rFonts w:ascii="Times New Roman" w:hAnsi="Times New Roman"/>
          <w:szCs w:val="24"/>
          <w:lang w:val="uk-UA"/>
        </w:rPr>
        <w:t xml:space="preserve"> – староста Давидівського старостинського округу.</w:t>
      </w:r>
    </w:p>
    <w:p w:rsidR="00E42555" w:rsidRDefault="00E42555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2555" w:rsidRDefault="00E42555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2555" w:rsidRPr="00723384" w:rsidRDefault="00E42555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E42555" w:rsidRDefault="00E42555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E42555" w:rsidRDefault="00E42555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42555" w:rsidRDefault="00E42555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42555" w:rsidSect="00C95903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6ADD"/>
    <w:rsid w:val="00054183"/>
    <w:rsid w:val="000879E5"/>
    <w:rsid w:val="000F43CC"/>
    <w:rsid w:val="0011356F"/>
    <w:rsid w:val="0019192B"/>
    <w:rsid w:val="00247BF0"/>
    <w:rsid w:val="00284310"/>
    <w:rsid w:val="00285BC7"/>
    <w:rsid w:val="002A01FA"/>
    <w:rsid w:val="00331B49"/>
    <w:rsid w:val="003613A4"/>
    <w:rsid w:val="00381721"/>
    <w:rsid w:val="0040556E"/>
    <w:rsid w:val="004136C8"/>
    <w:rsid w:val="004458F3"/>
    <w:rsid w:val="00454D63"/>
    <w:rsid w:val="00455C4C"/>
    <w:rsid w:val="004665D3"/>
    <w:rsid w:val="00493AC7"/>
    <w:rsid w:val="004C4C51"/>
    <w:rsid w:val="004D3A16"/>
    <w:rsid w:val="004E3DF4"/>
    <w:rsid w:val="004F5016"/>
    <w:rsid w:val="00521989"/>
    <w:rsid w:val="00531593"/>
    <w:rsid w:val="0054505F"/>
    <w:rsid w:val="005C0CC5"/>
    <w:rsid w:val="005C40CB"/>
    <w:rsid w:val="005F2130"/>
    <w:rsid w:val="00624139"/>
    <w:rsid w:val="00624348"/>
    <w:rsid w:val="00663914"/>
    <w:rsid w:val="00674DD6"/>
    <w:rsid w:val="006F22D4"/>
    <w:rsid w:val="007117F7"/>
    <w:rsid w:val="00723384"/>
    <w:rsid w:val="0079238C"/>
    <w:rsid w:val="00796A8A"/>
    <w:rsid w:val="007A0653"/>
    <w:rsid w:val="00800819"/>
    <w:rsid w:val="008127E2"/>
    <w:rsid w:val="008242A6"/>
    <w:rsid w:val="00842934"/>
    <w:rsid w:val="008840D4"/>
    <w:rsid w:val="00896D7A"/>
    <w:rsid w:val="008E2141"/>
    <w:rsid w:val="00961FC6"/>
    <w:rsid w:val="009633CD"/>
    <w:rsid w:val="009678EC"/>
    <w:rsid w:val="009A4C85"/>
    <w:rsid w:val="009A6284"/>
    <w:rsid w:val="009B67C2"/>
    <w:rsid w:val="00A05931"/>
    <w:rsid w:val="00AA73F9"/>
    <w:rsid w:val="00AB7182"/>
    <w:rsid w:val="00AE0D93"/>
    <w:rsid w:val="00AF7035"/>
    <w:rsid w:val="00B029CD"/>
    <w:rsid w:val="00B04053"/>
    <w:rsid w:val="00B165A2"/>
    <w:rsid w:val="00B2680E"/>
    <w:rsid w:val="00B75009"/>
    <w:rsid w:val="00B841D0"/>
    <w:rsid w:val="00BE6E19"/>
    <w:rsid w:val="00C95903"/>
    <w:rsid w:val="00D05A14"/>
    <w:rsid w:val="00D73516"/>
    <w:rsid w:val="00E13973"/>
    <w:rsid w:val="00E42555"/>
    <w:rsid w:val="00E47085"/>
    <w:rsid w:val="00E77E6E"/>
    <w:rsid w:val="00F34599"/>
    <w:rsid w:val="00FE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1432</Words>
  <Characters>8169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cp:lastPrinted>2023-05-25T14:48:00Z</cp:lastPrinted>
  <dcterms:created xsi:type="dcterms:W3CDTF">2023-05-30T09:33:00Z</dcterms:created>
  <dcterms:modified xsi:type="dcterms:W3CDTF">2023-06-02T14:35:00Z</dcterms:modified>
</cp:coreProperties>
</file>