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11F" w:rsidRPr="00003498" w:rsidRDefault="006C511F" w:rsidP="0005009F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47232027" r:id="rId5"/>
        </w:object>
      </w:r>
    </w:p>
    <w:p w:rsidR="006C511F" w:rsidRPr="00003498" w:rsidRDefault="006C511F" w:rsidP="0005009F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6C511F" w:rsidRPr="00003498" w:rsidRDefault="006C511F" w:rsidP="0005009F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6C511F" w:rsidRPr="00003498" w:rsidRDefault="006C511F" w:rsidP="0005009F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6C511F" w:rsidRPr="00003498" w:rsidRDefault="006C511F" w:rsidP="0005009F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6C511F" w:rsidRPr="00003498" w:rsidRDefault="006C511F" w:rsidP="0005009F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6C511F" w:rsidRPr="00003498" w:rsidRDefault="006C511F" w:rsidP="0005009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6C511F" w:rsidRPr="00003498" w:rsidRDefault="006C511F" w:rsidP="0005009F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6C511F" w:rsidRPr="00003498" w:rsidRDefault="006C511F" w:rsidP="0005009F">
      <w:pPr>
        <w:spacing w:after="0" w:line="240" w:lineRule="auto"/>
        <w:jc w:val="right"/>
        <w:rPr>
          <w:rFonts w:ascii="Times New Roman" w:hAnsi="Times New Roman"/>
        </w:rPr>
      </w:pPr>
    </w:p>
    <w:p w:rsidR="006C511F" w:rsidRPr="002A01FA" w:rsidRDefault="006C511F" w:rsidP="0005009F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</w:t>
      </w:r>
      <w:r>
        <w:rPr>
          <w:rFonts w:ascii="Times New Roman" w:hAnsi="Times New Roman"/>
          <w:sz w:val="24"/>
          <w:szCs w:val="24"/>
          <w:lang w:val="uk-UA"/>
        </w:rPr>
        <w:t>Т</w:t>
      </w:r>
      <w:r w:rsidRPr="00003498">
        <w:rPr>
          <w:rFonts w:ascii="Times New Roman" w:hAnsi="Times New Roman"/>
        </w:rPr>
        <w:tab/>
      </w:r>
    </w:p>
    <w:p w:rsidR="006C511F" w:rsidRPr="00003498" w:rsidRDefault="006C511F" w:rsidP="000500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6C511F" w:rsidRPr="00003498" w:rsidRDefault="006C511F" w:rsidP="000500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C511F" w:rsidRPr="00003498" w:rsidRDefault="006C511F" w:rsidP="0005009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6C511F" w:rsidRDefault="006C511F" w:rsidP="0005009F">
      <w:pPr>
        <w:spacing w:after="0" w:line="240" w:lineRule="auto"/>
        <w:rPr>
          <w:lang w:val="uk-UA"/>
        </w:rPr>
      </w:pPr>
    </w:p>
    <w:p w:rsidR="006C511F" w:rsidRDefault="006C511F" w:rsidP="0005009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21CB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</w:t>
      </w:r>
    </w:p>
    <w:p w:rsidR="006C511F" w:rsidRDefault="006C511F" w:rsidP="0005009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21CB">
        <w:rPr>
          <w:rFonts w:ascii="Times New Roman" w:hAnsi="Times New Roman"/>
          <w:b/>
          <w:sz w:val="24"/>
          <w:szCs w:val="24"/>
          <w:lang w:val="uk-UA"/>
        </w:rPr>
        <w:t xml:space="preserve">дарування житлового будинку </w:t>
      </w:r>
      <w:r>
        <w:rPr>
          <w:rFonts w:ascii="Times New Roman" w:hAnsi="Times New Roman"/>
          <w:b/>
          <w:sz w:val="24"/>
          <w:szCs w:val="24"/>
          <w:lang w:val="uk-UA"/>
        </w:rPr>
        <w:t>розташованого</w:t>
      </w:r>
      <w:r w:rsidRPr="009821CB">
        <w:rPr>
          <w:rFonts w:ascii="Times New Roman" w:hAnsi="Times New Roman"/>
          <w:b/>
          <w:sz w:val="24"/>
          <w:szCs w:val="24"/>
          <w:lang w:val="uk-UA"/>
        </w:rPr>
        <w:t xml:space="preserve"> за адресою: </w:t>
      </w:r>
    </w:p>
    <w:p w:rsidR="006C511F" w:rsidRDefault="006C511F" w:rsidP="0005009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21CB">
        <w:rPr>
          <w:rFonts w:ascii="Times New Roman" w:hAnsi="Times New Roman"/>
          <w:b/>
          <w:sz w:val="24"/>
          <w:szCs w:val="24"/>
          <w:lang w:val="uk-UA"/>
        </w:rPr>
        <w:t xml:space="preserve">вул. </w:t>
      </w: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9821CB">
        <w:rPr>
          <w:rFonts w:ascii="Times New Roman" w:hAnsi="Times New Roman"/>
          <w:b/>
          <w:sz w:val="24"/>
          <w:szCs w:val="24"/>
          <w:lang w:val="uk-UA"/>
        </w:rPr>
        <w:t xml:space="preserve">, с. Суховерхів та земельної ділянки </w:t>
      </w:r>
    </w:p>
    <w:p w:rsidR="006C511F" w:rsidRDefault="006C511F" w:rsidP="0005009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21CB">
        <w:rPr>
          <w:rFonts w:ascii="Times New Roman" w:hAnsi="Times New Roman"/>
          <w:b/>
          <w:sz w:val="24"/>
          <w:szCs w:val="24"/>
          <w:lang w:val="uk-UA"/>
        </w:rPr>
        <w:t xml:space="preserve">площею 0,2238 га для будівництва і обслуговування </w:t>
      </w:r>
    </w:p>
    <w:p w:rsidR="006C511F" w:rsidRDefault="006C511F" w:rsidP="0005009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21CB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будинку, господарських будівель і споруд </w:t>
      </w:r>
    </w:p>
    <w:p w:rsidR="006C511F" w:rsidRDefault="006C511F" w:rsidP="0005009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розташованої в </w:t>
      </w:r>
      <w:r w:rsidRPr="009821CB">
        <w:rPr>
          <w:rFonts w:ascii="Times New Roman" w:hAnsi="Times New Roman"/>
          <w:b/>
          <w:sz w:val="24"/>
          <w:szCs w:val="24"/>
          <w:lang w:val="uk-UA"/>
        </w:rPr>
        <w:t xml:space="preserve">с. Суховерхів між 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9821C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6C511F" w:rsidRDefault="006C511F" w:rsidP="0005009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9821CB">
        <w:rPr>
          <w:rFonts w:ascii="Times New Roman" w:hAnsi="Times New Roman"/>
          <w:b/>
          <w:sz w:val="24"/>
          <w:szCs w:val="24"/>
          <w:lang w:val="uk-UA"/>
        </w:rPr>
        <w:t xml:space="preserve">1960 року народження та </w:t>
      </w:r>
    </w:p>
    <w:p w:rsidR="006C511F" w:rsidRDefault="006C511F" w:rsidP="0005009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9821C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9821CB">
        <w:rPr>
          <w:rFonts w:ascii="Times New Roman" w:hAnsi="Times New Roman"/>
          <w:b/>
          <w:sz w:val="24"/>
          <w:szCs w:val="24"/>
          <w:lang w:val="uk-UA"/>
        </w:rPr>
        <w:t xml:space="preserve"> року народ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ження, </w:t>
      </w:r>
    </w:p>
    <w:p w:rsidR="006C511F" w:rsidRDefault="006C511F" w:rsidP="0005009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мешканцями с. Суховерхів</w:t>
      </w:r>
    </w:p>
    <w:p w:rsidR="006C511F" w:rsidRDefault="006C511F" w:rsidP="0005009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</w:p>
    <w:p w:rsidR="006C511F" w:rsidRPr="007874A2" w:rsidRDefault="006C511F" w:rsidP="0005009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гр. ОСОБА 1, ***1960 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року народження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від 24.05.2023 № </w:t>
      </w:r>
      <w:r w:rsidRPr="00197F8B">
        <w:rPr>
          <w:rFonts w:ascii="Times New Roman" w:hAnsi="Times New Roman"/>
          <w:sz w:val="24"/>
          <w:szCs w:val="24"/>
          <w:lang w:val="uk-UA"/>
        </w:rPr>
        <w:t>____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міської ради від 01.03.2022 № 1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6C511F" w:rsidRPr="00003498" w:rsidRDefault="006C511F" w:rsidP="0005009F">
      <w:pPr>
        <w:pStyle w:val="2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6C511F" w:rsidRDefault="006C511F" w:rsidP="0005009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6C511F" w:rsidRPr="00ED625B" w:rsidRDefault="006C511F" w:rsidP="0005009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ED625B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житлового будинку розташованого за адресою: вул.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ED625B">
        <w:rPr>
          <w:rFonts w:ascii="Times New Roman" w:hAnsi="Times New Roman"/>
          <w:sz w:val="24"/>
          <w:szCs w:val="24"/>
          <w:lang w:val="uk-UA"/>
        </w:rPr>
        <w:t xml:space="preserve">, с. Суховерхів та земельної ділянки площею 0,2238 га для будівництва і обслуговування житлового будинку, господарських будівель і споруд розташованої в с. Суховерхів між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ED625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ED625B">
        <w:rPr>
          <w:rFonts w:ascii="Times New Roman" w:hAnsi="Times New Roman"/>
          <w:sz w:val="24"/>
          <w:szCs w:val="24"/>
          <w:lang w:val="uk-UA"/>
        </w:rPr>
        <w:t xml:space="preserve">1960 року народження та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ED625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ED625B">
        <w:rPr>
          <w:rFonts w:ascii="Times New Roman" w:hAnsi="Times New Roman"/>
          <w:sz w:val="24"/>
          <w:szCs w:val="24"/>
          <w:lang w:val="uk-UA"/>
        </w:rPr>
        <w:t>1979 року народження, мешканцями с. Суховерхів.</w:t>
      </w:r>
    </w:p>
    <w:p w:rsidR="006C511F" w:rsidRDefault="006C511F" w:rsidP="0005009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C511F" w:rsidRPr="008544DC" w:rsidRDefault="006C511F" w:rsidP="0005009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стрована та проживає малолітня ОСОБА 3, ***2009 року народження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Кіцманської міської ради</w:t>
      </w:r>
      <w:r>
        <w:rPr>
          <w:rFonts w:ascii="Times New Roman" w:hAnsi="Times New Roman"/>
          <w:sz w:val="24"/>
          <w:szCs w:val="24"/>
          <w:lang w:val="uk-UA"/>
        </w:rPr>
        <w:t xml:space="preserve">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 реєстрацію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:rsidR="006C511F" w:rsidRPr="000F617F" w:rsidRDefault="006C511F" w:rsidP="0005009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C511F" w:rsidRDefault="006C511F" w:rsidP="0005009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>ушення житлових прав малолітньої ОСОБА 3, ***2009 року народження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відповідал</w:t>
      </w:r>
      <w:r>
        <w:rPr>
          <w:rFonts w:ascii="Times New Roman" w:hAnsi="Times New Roman"/>
          <w:sz w:val="24"/>
          <w:szCs w:val="24"/>
          <w:lang w:val="uk-UA"/>
        </w:rPr>
        <w:t>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2.</w:t>
      </w:r>
    </w:p>
    <w:p w:rsidR="006C511F" w:rsidRDefault="006C511F" w:rsidP="0005009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</w:t>
      </w:r>
    </w:p>
    <w:p w:rsidR="006C511F" w:rsidRDefault="006C511F" w:rsidP="0005009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4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6C511F" w:rsidRPr="005959EE" w:rsidRDefault="006C511F" w:rsidP="0005009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C511F" w:rsidRDefault="006C511F" w:rsidP="0005009F">
      <w:pPr>
        <w:pStyle w:val="2"/>
        <w:rPr>
          <w:rFonts w:ascii="Times New Roman" w:hAnsi="Times New Roman"/>
          <w:b/>
          <w:szCs w:val="24"/>
          <w:lang w:val="ru-RU"/>
        </w:rPr>
      </w:pPr>
    </w:p>
    <w:p w:rsidR="006C511F" w:rsidRPr="00003498" w:rsidRDefault="006C511F" w:rsidP="0005009F">
      <w:pPr>
        <w:pStyle w:val="2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Сергій  БУЛЕГА</w:t>
      </w:r>
    </w:p>
    <w:p w:rsidR="006C511F" w:rsidRPr="00003498" w:rsidRDefault="006C511F" w:rsidP="0005009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6C511F" w:rsidRPr="00003498" w:rsidSect="0005009F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009F"/>
    <w:rsid w:val="00003498"/>
    <w:rsid w:val="0005009F"/>
    <w:rsid w:val="000F617F"/>
    <w:rsid w:val="001105AB"/>
    <w:rsid w:val="00197F8B"/>
    <w:rsid w:val="00235A70"/>
    <w:rsid w:val="002A01FA"/>
    <w:rsid w:val="00473795"/>
    <w:rsid w:val="005959EE"/>
    <w:rsid w:val="005F6F72"/>
    <w:rsid w:val="00684E69"/>
    <w:rsid w:val="00695743"/>
    <w:rsid w:val="006C511F"/>
    <w:rsid w:val="007874A2"/>
    <w:rsid w:val="0082798B"/>
    <w:rsid w:val="008544DC"/>
    <w:rsid w:val="009821CB"/>
    <w:rsid w:val="009E1BD3"/>
    <w:rsid w:val="00CE6A67"/>
    <w:rsid w:val="00D40087"/>
    <w:rsid w:val="00DF5AA6"/>
    <w:rsid w:val="00ED625B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98B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0500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05009F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05009F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05009F"/>
    <w:rPr>
      <w:rFonts w:ascii="Arial" w:hAnsi="Arial"/>
      <w:sz w:val="24"/>
      <w:szCs w:val="20"/>
      <w:lang w:val="uk-UA"/>
    </w:rPr>
  </w:style>
  <w:style w:type="paragraph" w:customStyle="1" w:styleId="1">
    <w:name w:val="Без интервала1"/>
    <w:uiPriority w:val="99"/>
    <w:rsid w:val="0005009F"/>
  </w:style>
  <w:style w:type="paragraph" w:customStyle="1" w:styleId="10">
    <w:name w:val="Обычный1"/>
    <w:uiPriority w:val="99"/>
    <w:rsid w:val="0005009F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05009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05009F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05009F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401</Words>
  <Characters>2286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3</cp:revision>
  <dcterms:created xsi:type="dcterms:W3CDTF">2023-05-30T09:34:00Z</dcterms:created>
  <dcterms:modified xsi:type="dcterms:W3CDTF">2023-06-02T14:27:00Z</dcterms:modified>
</cp:coreProperties>
</file>