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30E" w:rsidRPr="00723384" w:rsidRDefault="00F2230E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45659617" r:id="rId6"/>
        </w:object>
      </w:r>
    </w:p>
    <w:p w:rsidR="00F2230E" w:rsidRPr="00723384" w:rsidRDefault="00F2230E" w:rsidP="008242A6">
      <w:pPr>
        <w:pStyle w:val="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УКРАЇНА</w:t>
      </w:r>
    </w:p>
    <w:p w:rsidR="00F2230E" w:rsidRPr="00723384" w:rsidRDefault="00F2230E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КІЦМАНСЬКА МІСЬКА РАДА</w:t>
      </w:r>
    </w:p>
    <w:p w:rsidR="00F2230E" w:rsidRPr="00723384" w:rsidRDefault="00F2230E" w:rsidP="008242A6">
      <w:pPr>
        <w:pStyle w:val="11"/>
        <w:rPr>
          <w:rFonts w:ascii="Times New Roman" w:hAnsi="Times New Roman"/>
          <w:sz w:val="24"/>
          <w:szCs w:val="24"/>
        </w:rPr>
      </w:pPr>
      <w:r w:rsidRPr="00723384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:rsidR="00F2230E" w:rsidRPr="00723384" w:rsidRDefault="00F2230E" w:rsidP="008242A6">
      <w:pPr>
        <w:pStyle w:val="Normal2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ВИКОНАВЧИЙ    КОМІТЕТ</w:t>
      </w:r>
    </w:p>
    <w:p w:rsidR="00F2230E" w:rsidRPr="00723384" w:rsidRDefault="00F2230E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F2230E" w:rsidRPr="00723384" w:rsidRDefault="00F2230E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F2230E" w:rsidRPr="00723384" w:rsidRDefault="00F2230E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F2230E" w:rsidRPr="00723384" w:rsidRDefault="00F2230E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 І Ш Е Н Н Я  № 120/5</w:t>
      </w:r>
    </w:p>
    <w:p w:rsidR="00F2230E" w:rsidRPr="00723384" w:rsidRDefault="00F2230E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230E" w:rsidRPr="00723384" w:rsidRDefault="00F2230E" w:rsidP="00AD0C9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F2230E" w:rsidRPr="00723384" w:rsidRDefault="00F2230E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F2230E" w:rsidRDefault="00F2230E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F2230E" w:rsidRPr="00723384" w:rsidRDefault="00F2230E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F2230E" w:rsidRPr="00723384" w:rsidRDefault="00F2230E" w:rsidP="001A4BFC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F2230E" w:rsidRPr="00723384" w:rsidRDefault="00F2230E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F2230E" w:rsidRPr="00723384" w:rsidRDefault="00F2230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F2230E" w:rsidRPr="00723384" w:rsidRDefault="00F2230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F2230E" w:rsidRPr="00723384" w:rsidRDefault="00F2230E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2230E" w:rsidRPr="009B67C2" w:rsidRDefault="00F2230E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4.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F2230E" w:rsidRDefault="00F2230E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2230E" w:rsidRPr="00723384" w:rsidRDefault="00F2230E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F2230E" w:rsidRPr="00723384" w:rsidRDefault="00F2230E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F2230E" w:rsidRPr="00723384" w:rsidRDefault="00F2230E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F2230E" w:rsidRPr="00723384" w:rsidRDefault="00F2230E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F2230E" w:rsidRPr="00723384" w:rsidRDefault="00F2230E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F2230E" w:rsidRPr="00723384" w:rsidRDefault="00F2230E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F2230E" w:rsidRPr="00723384" w:rsidRDefault="00F2230E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10.05.2023 р. № 120/5</w:t>
      </w:r>
    </w:p>
    <w:p w:rsidR="00F2230E" w:rsidRPr="00723384" w:rsidRDefault="00F2230E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2230E" w:rsidRPr="00723384" w:rsidRDefault="00F2230E" w:rsidP="008242A6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F2230E" w:rsidRPr="00723384" w:rsidRDefault="00F2230E" w:rsidP="008242A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F2230E" w:rsidRPr="00723384" w:rsidRDefault="00F2230E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F2230E" w:rsidRPr="00723384" w:rsidRDefault="00F2230E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F2230E" w:rsidRPr="00723384" w:rsidRDefault="00F2230E" w:rsidP="008242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F2230E" w:rsidRPr="00723384" w:rsidRDefault="00F2230E" w:rsidP="008242A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F2230E" w:rsidRPr="00796A8A" w:rsidRDefault="00F2230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 ОСОБА 1, ***2012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канки с. Шипинці, вул. АДРЕСА 1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F2230E" w:rsidRPr="00796A8A" w:rsidRDefault="00F2230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2230E" w:rsidRPr="00796A8A" w:rsidRDefault="00F2230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F2230E" w:rsidRPr="00796A8A" w:rsidRDefault="00F2230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F2230E" w:rsidRPr="00796A8A" w:rsidRDefault="00F2230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F2230E" w:rsidRPr="00796A8A" w:rsidRDefault="00F2230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Шипинецької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F2230E" w:rsidRPr="00796A8A" w:rsidRDefault="00F2230E" w:rsidP="004E3DF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Віктор АБРАМОВИЧ</w:t>
      </w:r>
      <w:r>
        <w:rPr>
          <w:rFonts w:ascii="Times New Roman" w:hAnsi="Times New Roman"/>
          <w:sz w:val="24"/>
          <w:szCs w:val="24"/>
          <w:lang w:val="uk-UA"/>
        </w:rPr>
        <w:t xml:space="preserve"> – директор Шипинецького ЗЗСО І-ІІІ ст.</w:t>
      </w:r>
      <w:r w:rsidRPr="00796A8A">
        <w:rPr>
          <w:rFonts w:ascii="Times New Roman" w:hAnsi="Times New Roman"/>
          <w:sz w:val="24"/>
          <w:szCs w:val="24"/>
          <w:lang w:val="uk-UA"/>
        </w:rPr>
        <w:t>;</w:t>
      </w:r>
    </w:p>
    <w:p w:rsidR="00F2230E" w:rsidRPr="00723384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F2230E" w:rsidRPr="00723384" w:rsidRDefault="00F2230E" w:rsidP="008242A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F2230E" w:rsidRPr="00796A8A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96A8A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малолітнього ОСОБА 2, ***2021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року народження, меш</w:t>
      </w:r>
      <w:r>
        <w:rPr>
          <w:rFonts w:ascii="Times New Roman" w:hAnsi="Times New Roman"/>
          <w:sz w:val="24"/>
          <w:szCs w:val="24"/>
          <w:lang w:val="uk-UA"/>
        </w:rPr>
        <w:t>канця с. Шипинці, вул.АДРЕСА 2</w:t>
      </w:r>
      <w:r w:rsidRPr="00796A8A">
        <w:rPr>
          <w:rFonts w:ascii="Times New Roman" w:hAnsi="Times New Roman"/>
          <w:sz w:val="24"/>
          <w:szCs w:val="24"/>
          <w:lang w:val="uk-UA"/>
        </w:rPr>
        <w:t>:</w:t>
      </w:r>
    </w:p>
    <w:p w:rsidR="00F2230E" w:rsidRPr="00796A8A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F2230E" w:rsidRPr="00796A8A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F2230E" w:rsidRPr="00796A8A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F2230E" w:rsidRPr="00796A8A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96A8A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</w:t>
      </w:r>
    </w:p>
    <w:p w:rsidR="00F2230E" w:rsidRPr="00796A8A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Жанна ОРОБЕЦЬ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Шипинецької</w:t>
      </w:r>
      <w:r w:rsidRPr="00796A8A">
        <w:rPr>
          <w:rFonts w:ascii="Times New Roman" w:hAnsi="Times New Roman"/>
          <w:sz w:val="24"/>
          <w:szCs w:val="24"/>
          <w:lang w:val="uk-UA"/>
        </w:rPr>
        <w:t xml:space="preserve"> АЗПСМ;</w:t>
      </w:r>
    </w:p>
    <w:p w:rsidR="00F2230E" w:rsidRPr="00723384" w:rsidRDefault="00F2230E" w:rsidP="003613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Василь НЯВЧУК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староста Шипинецького старостинського округу.</w:t>
      </w:r>
    </w:p>
    <w:p w:rsidR="00F2230E" w:rsidRDefault="00F2230E" w:rsidP="008242A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F2230E" w:rsidRDefault="00F2230E" w:rsidP="008242A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F2230E" w:rsidRPr="00723384" w:rsidRDefault="00F2230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230E" w:rsidRPr="00723384" w:rsidRDefault="00F2230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230E" w:rsidRPr="00723384" w:rsidRDefault="00F2230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F2230E" w:rsidRDefault="00F2230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F2230E" w:rsidRDefault="00F2230E" w:rsidP="008242A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F2230E" w:rsidRDefault="00F2230E" w:rsidP="004E3DF4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F2230E" w:rsidSect="00AD0C9B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35247"/>
    <w:rsid w:val="00046ADD"/>
    <w:rsid w:val="00070A13"/>
    <w:rsid w:val="00076663"/>
    <w:rsid w:val="000879E5"/>
    <w:rsid w:val="000F43CC"/>
    <w:rsid w:val="001844A3"/>
    <w:rsid w:val="001A2AA1"/>
    <w:rsid w:val="001A4BFC"/>
    <w:rsid w:val="001E6378"/>
    <w:rsid w:val="00284310"/>
    <w:rsid w:val="002A01FA"/>
    <w:rsid w:val="003613A4"/>
    <w:rsid w:val="00381721"/>
    <w:rsid w:val="0040556E"/>
    <w:rsid w:val="004136C8"/>
    <w:rsid w:val="00416827"/>
    <w:rsid w:val="004458F3"/>
    <w:rsid w:val="00454D63"/>
    <w:rsid w:val="00455C4C"/>
    <w:rsid w:val="004665D3"/>
    <w:rsid w:val="004B25A7"/>
    <w:rsid w:val="004C1CB7"/>
    <w:rsid w:val="004C4C51"/>
    <w:rsid w:val="004D3A16"/>
    <w:rsid w:val="004E3DF4"/>
    <w:rsid w:val="004F5016"/>
    <w:rsid w:val="00506EA1"/>
    <w:rsid w:val="00521989"/>
    <w:rsid w:val="00531593"/>
    <w:rsid w:val="0054505F"/>
    <w:rsid w:val="005C40CB"/>
    <w:rsid w:val="00624139"/>
    <w:rsid w:val="00624348"/>
    <w:rsid w:val="0063096F"/>
    <w:rsid w:val="00663914"/>
    <w:rsid w:val="006925D4"/>
    <w:rsid w:val="006F22D4"/>
    <w:rsid w:val="00723384"/>
    <w:rsid w:val="007401AE"/>
    <w:rsid w:val="00796A8A"/>
    <w:rsid w:val="007A0653"/>
    <w:rsid w:val="008127E2"/>
    <w:rsid w:val="008242A6"/>
    <w:rsid w:val="00842934"/>
    <w:rsid w:val="00896D7A"/>
    <w:rsid w:val="008E2141"/>
    <w:rsid w:val="009678EC"/>
    <w:rsid w:val="009A6284"/>
    <w:rsid w:val="009B67C2"/>
    <w:rsid w:val="00A05931"/>
    <w:rsid w:val="00AA73F9"/>
    <w:rsid w:val="00AD0C9B"/>
    <w:rsid w:val="00AE0D93"/>
    <w:rsid w:val="00AF4949"/>
    <w:rsid w:val="00AF7035"/>
    <w:rsid w:val="00B029CD"/>
    <w:rsid w:val="00B04053"/>
    <w:rsid w:val="00B165A2"/>
    <w:rsid w:val="00B201F9"/>
    <w:rsid w:val="00B2680E"/>
    <w:rsid w:val="00B75009"/>
    <w:rsid w:val="00BF053B"/>
    <w:rsid w:val="00C95903"/>
    <w:rsid w:val="00D11D38"/>
    <w:rsid w:val="00D73516"/>
    <w:rsid w:val="00D76A3E"/>
    <w:rsid w:val="00E0191C"/>
    <w:rsid w:val="00E77E6E"/>
    <w:rsid w:val="00EF272E"/>
    <w:rsid w:val="00F2230E"/>
    <w:rsid w:val="00FE6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622</Words>
  <Characters>3550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2023-05-12T06:58:00Z</cp:lastPrinted>
  <dcterms:created xsi:type="dcterms:W3CDTF">2023-05-02T07:30:00Z</dcterms:created>
  <dcterms:modified xsi:type="dcterms:W3CDTF">2023-05-15T09:41:00Z</dcterms:modified>
</cp:coreProperties>
</file>