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CD8" w:rsidRDefault="00CF7CD8" w:rsidP="000B272C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545D19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45659281" r:id="rId5"/>
        </w:object>
      </w:r>
    </w:p>
    <w:p w:rsidR="00CF7CD8" w:rsidRDefault="00CF7CD8" w:rsidP="000B272C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CF7CD8" w:rsidRDefault="00CF7CD8" w:rsidP="000B272C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CF7CD8" w:rsidRDefault="00CF7CD8" w:rsidP="000B272C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CF7CD8" w:rsidRDefault="00CF7CD8" w:rsidP="000B272C">
      <w:pPr>
        <w:pStyle w:val="Normal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</w:rPr>
        <w:t xml:space="preserve">                                                 </w:t>
      </w:r>
      <w:r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CF7CD8" w:rsidRDefault="00CF7CD8" w:rsidP="000B272C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CF7CD8" w:rsidRDefault="00CF7CD8" w:rsidP="000B272C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CF7CD8" w:rsidRDefault="00CF7CD8" w:rsidP="000B272C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>
        <w:rPr>
          <w:rFonts w:ascii="Times New Roman" w:hAnsi="Times New Roman"/>
        </w:rPr>
        <w:t xml:space="preserve">                                      </w:t>
      </w:r>
    </w:p>
    <w:p w:rsidR="00CF7CD8" w:rsidRDefault="00CF7CD8" w:rsidP="000B272C">
      <w:pPr>
        <w:spacing w:after="0" w:line="240" w:lineRule="auto"/>
        <w:jc w:val="right"/>
        <w:rPr>
          <w:rFonts w:ascii="Times New Roman" w:hAnsi="Times New Roman"/>
        </w:rPr>
      </w:pPr>
    </w:p>
    <w:p w:rsidR="00CF7CD8" w:rsidRDefault="00CF7CD8" w:rsidP="000B272C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CF7CD8" w:rsidRDefault="00CF7CD8" w:rsidP="000B272C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CF7CD8" w:rsidRDefault="00CF7CD8" w:rsidP="000B272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CF7CD8" w:rsidRDefault="00CF7CD8" w:rsidP="000B27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F7CD8" w:rsidRDefault="00CF7CD8" w:rsidP="000B27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№ </w:t>
      </w:r>
      <w:r>
        <w:rPr>
          <w:rFonts w:ascii="Times New Roman" w:hAnsi="Times New Roman"/>
          <w:b/>
          <w:sz w:val="24"/>
          <w:szCs w:val="24"/>
          <w:lang w:val="uk-UA"/>
        </w:rPr>
        <w:t>118/5</w:t>
      </w:r>
    </w:p>
    <w:p w:rsidR="00CF7CD8" w:rsidRDefault="00CF7CD8" w:rsidP="000B272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F7CD8" w:rsidRDefault="00CF7CD8" w:rsidP="00B771C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10 травня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>
        <w:rPr>
          <w:rFonts w:ascii="Times New Roman" w:hAnsi="Times New Roman"/>
          <w:sz w:val="24"/>
          <w:szCs w:val="24"/>
        </w:rPr>
        <w:t xml:space="preserve"> року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sz w:val="24"/>
          <w:szCs w:val="24"/>
        </w:rPr>
        <w:tab/>
        <w:t xml:space="preserve">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</w:t>
      </w:r>
      <w:r>
        <w:rPr>
          <w:rFonts w:ascii="Times New Roman" w:hAnsi="Times New Roman"/>
          <w:sz w:val="24"/>
          <w:szCs w:val="24"/>
        </w:rPr>
        <w:t>м. Кіцмань</w:t>
      </w:r>
    </w:p>
    <w:p w:rsidR="00CF7CD8" w:rsidRDefault="00CF7CD8" w:rsidP="000B272C">
      <w:pPr>
        <w:spacing w:after="0" w:line="240" w:lineRule="auto"/>
        <w:rPr>
          <w:lang w:val="uk-UA"/>
        </w:rPr>
      </w:pPr>
    </w:p>
    <w:p w:rsidR="00CF7CD8" w:rsidRDefault="00CF7CD8" w:rsidP="000B272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:rsidR="00CF7CD8" w:rsidRDefault="00CF7CD8" w:rsidP="000B272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:rsidR="00CF7CD8" w:rsidRDefault="00CF7CD8" w:rsidP="000B272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доцільність усиновлення та його відповідність </w:t>
      </w:r>
    </w:p>
    <w:p w:rsidR="00CF7CD8" w:rsidRDefault="00CF7CD8" w:rsidP="000B272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інтересам малолітньої дитини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  </w:t>
      </w:r>
    </w:p>
    <w:p w:rsidR="00CF7CD8" w:rsidRDefault="00CF7CD8" w:rsidP="000B272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CF7CD8" w:rsidRDefault="00CF7CD8" w:rsidP="000B272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CF7CD8" w:rsidRDefault="00CF7CD8" w:rsidP="000B272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Відповідно до статті 91 Порядку провадження діяльності з усиновлення та здійснення нагляду за дотриманням прав усиновлених дітей, затвердженого постановою КМУ від 08.10.2008  № 905 зі змінами,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 розглянувши заяву ОСОБА 1, 1985 року народження від 11.04.2023 № 48,</w:t>
      </w:r>
      <w:r>
        <w:rPr>
          <w:rFonts w:ascii="Times New Roman" w:hAnsi="Times New Roman"/>
          <w:sz w:val="24"/>
          <w:szCs w:val="24"/>
          <w:lang w:val="uk-UA"/>
        </w:rPr>
        <w:t xml:space="preserve"> виконавчий  комітет  міської ради </w:t>
      </w:r>
    </w:p>
    <w:p w:rsidR="00CF7CD8" w:rsidRDefault="00CF7CD8" w:rsidP="000B272C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F7CD8" w:rsidRDefault="00CF7CD8" w:rsidP="000B272C">
      <w:pPr>
        <w:pStyle w:val="1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:rsidR="00CF7CD8" w:rsidRDefault="00CF7CD8" w:rsidP="000B272C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CF7CD8" w:rsidRDefault="00CF7CD8" w:rsidP="000B272C">
      <w:pPr>
        <w:pStyle w:val="Caption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1. Затвердити висновок органу опіки та піклування про доцільність усиновлення та його відповідність інтересам малолітньої дитини ( додається).</w:t>
      </w:r>
    </w:p>
    <w:p w:rsidR="00CF7CD8" w:rsidRDefault="00CF7CD8" w:rsidP="000B272C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CF7CD8" w:rsidRPr="00003498" w:rsidRDefault="00CF7CD8" w:rsidP="000B272C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</w:t>
      </w:r>
      <w:r w:rsidRPr="00044A77">
        <w:rPr>
          <w:rFonts w:ascii="Times New Roman" w:hAnsi="Times New Roman"/>
          <w:sz w:val="24"/>
          <w:szCs w:val="24"/>
          <w:lang w:val="uk-UA"/>
        </w:rPr>
        <w:t xml:space="preserve">. Контроль за виконанням даного рішення покласти на першого заступника міського голови з </w:t>
      </w:r>
      <w:r>
        <w:rPr>
          <w:rFonts w:ascii="Times New Roman" w:hAnsi="Times New Roman"/>
          <w:sz w:val="24"/>
          <w:szCs w:val="24"/>
          <w:lang w:val="uk-UA"/>
        </w:rPr>
        <w:t>питань діяльності виконавчих орг</w:t>
      </w:r>
      <w:r w:rsidRPr="00044A77">
        <w:rPr>
          <w:rFonts w:ascii="Times New Roman" w:hAnsi="Times New Roman"/>
          <w:sz w:val="24"/>
          <w:szCs w:val="24"/>
          <w:lang w:val="uk-UA"/>
        </w:rPr>
        <w:t>анів Олександра  МАРУСЯКА.</w:t>
      </w:r>
    </w:p>
    <w:p w:rsidR="00CF7CD8" w:rsidRDefault="00CF7CD8" w:rsidP="000B272C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CF7CD8" w:rsidRDefault="00CF7CD8" w:rsidP="000B272C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CF7CD8" w:rsidRPr="00003498" w:rsidRDefault="00CF7CD8" w:rsidP="000B272C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CF7CD8" w:rsidRPr="00003498" w:rsidRDefault="00CF7CD8" w:rsidP="000B272C">
      <w:pPr>
        <w:pStyle w:val="110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Міський   голова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</w:t>
      </w:r>
      <w:r>
        <w:rPr>
          <w:rFonts w:ascii="Times New Roman" w:hAnsi="Times New Roman"/>
          <w:b/>
          <w:szCs w:val="24"/>
          <w:lang w:val="ru-RU"/>
        </w:rPr>
        <w:t xml:space="preserve">           Сергій БУЛЕГА</w:t>
      </w:r>
    </w:p>
    <w:p w:rsidR="00CF7CD8" w:rsidRPr="00286CDB" w:rsidRDefault="00CF7CD8" w:rsidP="000B27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F7CD8" w:rsidRDefault="00CF7CD8" w:rsidP="000B272C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F7CD8" w:rsidRDefault="00CF7CD8" w:rsidP="000B272C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F7CD8" w:rsidRDefault="00CF7CD8" w:rsidP="000B272C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F7CD8" w:rsidRDefault="00CF7CD8" w:rsidP="000B272C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F7CD8" w:rsidRDefault="00CF7CD8" w:rsidP="000B272C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F7CD8" w:rsidRDefault="00CF7CD8" w:rsidP="000B272C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F7CD8" w:rsidRDefault="00CF7CD8" w:rsidP="000B272C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F7CD8" w:rsidRDefault="00CF7CD8" w:rsidP="000B272C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F7CD8" w:rsidRDefault="00CF7CD8" w:rsidP="000B272C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F7CD8" w:rsidRDefault="00CF7CD8" w:rsidP="000B272C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F7CD8" w:rsidRDefault="00CF7CD8" w:rsidP="000B272C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F7CD8" w:rsidRDefault="00CF7CD8" w:rsidP="000B272C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CF7CD8" w:rsidSect="00AB49FE">
      <w:pgSz w:w="11906" w:h="16838"/>
      <w:pgMar w:top="567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272C"/>
    <w:rsid w:val="00003498"/>
    <w:rsid w:val="00044A77"/>
    <w:rsid w:val="000B272C"/>
    <w:rsid w:val="00182274"/>
    <w:rsid w:val="001E003B"/>
    <w:rsid w:val="00286CDB"/>
    <w:rsid w:val="002A01FA"/>
    <w:rsid w:val="002E122D"/>
    <w:rsid w:val="003275C8"/>
    <w:rsid w:val="003D28A5"/>
    <w:rsid w:val="004563CC"/>
    <w:rsid w:val="00545D19"/>
    <w:rsid w:val="00626229"/>
    <w:rsid w:val="00677B81"/>
    <w:rsid w:val="006B5CDF"/>
    <w:rsid w:val="006E4133"/>
    <w:rsid w:val="007528F1"/>
    <w:rsid w:val="00787A6F"/>
    <w:rsid w:val="008C40AC"/>
    <w:rsid w:val="009C2EF9"/>
    <w:rsid w:val="009D1D5E"/>
    <w:rsid w:val="009E5ACF"/>
    <w:rsid w:val="00A34B2B"/>
    <w:rsid w:val="00A742FD"/>
    <w:rsid w:val="00AB49FE"/>
    <w:rsid w:val="00AD37C3"/>
    <w:rsid w:val="00B2248F"/>
    <w:rsid w:val="00B47AEC"/>
    <w:rsid w:val="00B771C1"/>
    <w:rsid w:val="00CA7B13"/>
    <w:rsid w:val="00CF7CD8"/>
    <w:rsid w:val="00D04916"/>
    <w:rsid w:val="00F2510C"/>
    <w:rsid w:val="00F432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D19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uiPriority w:val="99"/>
    <w:qFormat/>
    <w:rsid w:val="000B272C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2">
    <w:name w:val="Normal2"/>
    <w:uiPriority w:val="99"/>
    <w:rsid w:val="000B272C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0B272C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0B272C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0B272C"/>
    <w:rPr>
      <w:rFonts w:ascii="Arial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0B272C"/>
    <w:rPr>
      <w:rFonts w:ascii="Arial" w:hAnsi="Arial"/>
      <w:sz w:val="24"/>
      <w:szCs w:val="20"/>
      <w:lang w:val="uk-UA"/>
    </w:rPr>
  </w:style>
  <w:style w:type="paragraph" w:customStyle="1" w:styleId="12">
    <w:name w:val="Без интервала1"/>
    <w:uiPriority w:val="99"/>
    <w:rsid w:val="000B272C"/>
  </w:style>
  <w:style w:type="paragraph" w:customStyle="1" w:styleId="110">
    <w:name w:val="Обычный11"/>
    <w:uiPriority w:val="99"/>
    <w:rsid w:val="000B272C"/>
    <w:rPr>
      <w:rFonts w:ascii="Arial" w:hAnsi="Arial"/>
      <w:sz w:val="24"/>
      <w:szCs w:val="20"/>
      <w:lang w:val="uk-UA"/>
    </w:rPr>
  </w:style>
  <w:style w:type="paragraph" w:customStyle="1" w:styleId="111">
    <w:name w:val="Без интервала11"/>
    <w:uiPriority w:val="99"/>
    <w:rsid w:val="000B272C"/>
  </w:style>
  <w:style w:type="paragraph" w:customStyle="1" w:styleId="3">
    <w:name w:val="Обычный3"/>
    <w:uiPriority w:val="99"/>
    <w:rsid w:val="000B272C"/>
    <w:rPr>
      <w:rFonts w:ascii="Arial" w:hAnsi="Arial"/>
      <w:sz w:val="24"/>
      <w:szCs w:val="20"/>
      <w:lang w:val="uk-UA"/>
    </w:rPr>
  </w:style>
  <w:style w:type="paragraph" w:customStyle="1" w:styleId="112">
    <w:name w:val="Название объекта11"/>
    <w:basedOn w:val="Normal"/>
    <w:next w:val="Normal"/>
    <w:uiPriority w:val="99"/>
    <w:rsid w:val="000B272C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1110">
    <w:name w:val="Заголовок 111"/>
    <w:basedOn w:val="Normal"/>
    <w:next w:val="Normal"/>
    <w:uiPriority w:val="99"/>
    <w:rsid w:val="000B272C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ShapkaDocumentu">
    <w:name w:val="Shapka Documentu"/>
    <w:basedOn w:val="Normal"/>
    <w:uiPriority w:val="99"/>
    <w:rsid w:val="000B272C"/>
    <w:pPr>
      <w:keepNext/>
      <w:keepLines/>
      <w:spacing w:after="240" w:line="240" w:lineRule="auto"/>
      <w:ind w:left="3969"/>
      <w:jc w:val="center"/>
    </w:pPr>
    <w:rPr>
      <w:rFonts w:ascii="Antiqua" w:hAnsi="Antiqua"/>
      <w:sz w:val="26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2363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2</Pages>
  <Words>225</Words>
  <Characters>1286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5</cp:revision>
  <cp:lastPrinted>2023-05-12T06:50:00Z</cp:lastPrinted>
  <dcterms:created xsi:type="dcterms:W3CDTF">2023-05-02T07:27:00Z</dcterms:created>
  <dcterms:modified xsi:type="dcterms:W3CDTF">2023-05-15T09:35:00Z</dcterms:modified>
</cp:coreProperties>
</file>