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127" w:rsidRDefault="007F7127" w:rsidP="00437D60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6A0CFF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5659250" r:id="rId5"/>
        </w:object>
      </w:r>
    </w:p>
    <w:p w:rsidR="007F7127" w:rsidRDefault="007F7127" w:rsidP="00437D60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F7127" w:rsidRDefault="007F7127" w:rsidP="00437D60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F7127" w:rsidRDefault="007F7127" w:rsidP="00437D60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F7127" w:rsidRDefault="007F7127" w:rsidP="00437D60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F7127" w:rsidRDefault="007F7127" w:rsidP="00437D60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F7127" w:rsidRDefault="007F7127" w:rsidP="00437D60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F7127" w:rsidRDefault="007F7127" w:rsidP="00437D60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7F7127" w:rsidRDefault="007F7127" w:rsidP="00437D6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7F7127" w:rsidRDefault="007F7127" w:rsidP="00437D6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F7127" w:rsidRDefault="007F7127" w:rsidP="00437D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7127" w:rsidRPr="00542CB7" w:rsidRDefault="007F7127" w:rsidP="00437D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117/5</w:t>
      </w:r>
    </w:p>
    <w:p w:rsidR="007F7127" w:rsidRDefault="007F7127" w:rsidP="00437D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7127" w:rsidRDefault="007F7127" w:rsidP="00542C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7F7127" w:rsidRDefault="007F7127" w:rsidP="00437D60">
      <w:pPr>
        <w:spacing w:after="0" w:line="240" w:lineRule="auto"/>
        <w:rPr>
          <w:lang w:val="uk-UA"/>
        </w:rPr>
      </w:pPr>
    </w:p>
    <w:p w:rsidR="007F7127" w:rsidRDefault="007F7127" w:rsidP="00437D6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7F7127" w:rsidRDefault="007F7127" w:rsidP="00437D6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7F7127" w:rsidRDefault="007F7127" w:rsidP="00437D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7F7127" w:rsidRDefault="007F7127" w:rsidP="00437D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7F7127" w:rsidRDefault="007F7127" w:rsidP="0043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7F7127" w:rsidRDefault="007F7127" w:rsidP="0043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гр. ОСОБА 1, 1989 року народження, мешканця с. Шипинці від 28.04.2023 № 65,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7F7127" w:rsidRDefault="007F7127" w:rsidP="00437D6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7F7127" w:rsidRDefault="007F7127" w:rsidP="00437D6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F7127" w:rsidRDefault="007F7127" w:rsidP="00437D60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1. Затвердити висновок органу опіки та піклування про доцільність усиновлення та його відповідність інтересам малолітньої дитини ( додається).</w:t>
      </w:r>
    </w:p>
    <w:p w:rsidR="007F7127" w:rsidRDefault="007F7127" w:rsidP="00437D6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F7127" w:rsidRPr="00003498" w:rsidRDefault="007F7127" w:rsidP="00437D6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7F7127" w:rsidRDefault="007F7127" w:rsidP="00437D60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7127" w:rsidRDefault="007F7127" w:rsidP="00437D60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7127" w:rsidRPr="00003498" w:rsidRDefault="007F7127" w:rsidP="00437D60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7127" w:rsidRPr="00003498" w:rsidRDefault="007F7127" w:rsidP="00437D60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7F7127" w:rsidRPr="00286CDB" w:rsidRDefault="007F7127" w:rsidP="00437D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7127" w:rsidRDefault="007F7127" w:rsidP="00437D60"/>
    <w:sectPr w:rsidR="007F7127" w:rsidSect="00542CB7">
      <w:pgSz w:w="11906" w:h="16838"/>
      <w:pgMar w:top="1134" w:right="566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D60"/>
    <w:rsid w:val="00003498"/>
    <w:rsid w:val="00043DC1"/>
    <w:rsid w:val="00044A77"/>
    <w:rsid w:val="000941F7"/>
    <w:rsid w:val="000B272C"/>
    <w:rsid w:val="001D73A2"/>
    <w:rsid w:val="00286CDB"/>
    <w:rsid w:val="002A01FA"/>
    <w:rsid w:val="00304255"/>
    <w:rsid w:val="00347B6B"/>
    <w:rsid w:val="00437D60"/>
    <w:rsid w:val="00480C36"/>
    <w:rsid w:val="00542CB7"/>
    <w:rsid w:val="00592925"/>
    <w:rsid w:val="006A0CFF"/>
    <w:rsid w:val="006B5CDF"/>
    <w:rsid w:val="006C681A"/>
    <w:rsid w:val="00780B34"/>
    <w:rsid w:val="007E057E"/>
    <w:rsid w:val="007F7127"/>
    <w:rsid w:val="009324E8"/>
    <w:rsid w:val="00B40C94"/>
    <w:rsid w:val="00B91A27"/>
    <w:rsid w:val="00D04916"/>
    <w:rsid w:val="00E452F4"/>
    <w:rsid w:val="00F51FC3"/>
    <w:rsid w:val="00FA3AFF"/>
    <w:rsid w:val="00FF3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1F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Название объекта1"/>
    <w:basedOn w:val="Normal"/>
    <w:next w:val="Normal"/>
    <w:uiPriority w:val="99"/>
    <w:rsid w:val="00437D60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437D6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437D60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Caption">
    <w:name w:val="caption"/>
    <w:basedOn w:val="Normal"/>
    <w:uiPriority w:val="99"/>
    <w:qFormat/>
    <w:rsid w:val="00437D60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1">
    <w:name w:val="Normal1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37D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72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228</Words>
  <Characters>1303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2023-05-12T06:35:00Z</cp:lastPrinted>
  <dcterms:created xsi:type="dcterms:W3CDTF">2023-05-02T07:26:00Z</dcterms:created>
  <dcterms:modified xsi:type="dcterms:W3CDTF">2023-05-15T09:34:00Z</dcterms:modified>
</cp:coreProperties>
</file>