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6EF" w:rsidRPr="00003498" w:rsidRDefault="009316EF" w:rsidP="00660453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45659216" r:id="rId6"/>
        </w:object>
      </w:r>
    </w:p>
    <w:p w:rsidR="009316EF" w:rsidRPr="00003498" w:rsidRDefault="009316EF" w:rsidP="00660453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9316EF" w:rsidRPr="00003498" w:rsidRDefault="009316EF" w:rsidP="00660453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9316EF" w:rsidRPr="00003498" w:rsidRDefault="009316EF" w:rsidP="00660453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9316EF" w:rsidRPr="00003498" w:rsidRDefault="009316EF" w:rsidP="00660453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9316EF" w:rsidRPr="00003498" w:rsidRDefault="009316EF" w:rsidP="00660453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9316EF" w:rsidRPr="00003498" w:rsidRDefault="009316EF" w:rsidP="00660453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9316EF" w:rsidRPr="00003498" w:rsidRDefault="009316EF" w:rsidP="00660453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9316EF" w:rsidRPr="00003498" w:rsidRDefault="009316EF" w:rsidP="00660453">
      <w:pPr>
        <w:spacing w:after="0" w:line="240" w:lineRule="auto"/>
        <w:jc w:val="right"/>
        <w:rPr>
          <w:rFonts w:ascii="Times New Roman" w:hAnsi="Times New Roman"/>
        </w:rPr>
      </w:pPr>
    </w:p>
    <w:p w:rsidR="009316EF" w:rsidRPr="00003498" w:rsidRDefault="009316EF" w:rsidP="006604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9316EF" w:rsidRPr="00003498" w:rsidRDefault="009316EF" w:rsidP="00660453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9316EF" w:rsidRPr="00003498" w:rsidRDefault="009316EF" w:rsidP="006604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9316EF" w:rsidRPr="00003498" w:rsidRDefault="009316EF" w:rsidP="00660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16EF" w:rsidRPr="00003498" w:rsidRDefault="009316EF" w:rsidP="006604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116/5</w:t>
      </w:r>
    </w:p>
    <w:p w:rsidR="009316EF" w:rsidRPr="00003498" w:rsidRDefault="009316EF" w:rsidP="006604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316EF" w:rsidRPr="00003498" w:rsidRDefault="009316EF" w:rsidP="0031657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9316EF" w:rsidRDefault="009316EF" w:rsidP="00660453">
      <w:pPr>
        <w:spacing w:after="0" w:line="240" w:lineRule="auto"/>
        <w:rPr>
          <w:lang w:val="uk-UA"/>
        </w:rPr>
      </w:pPr>
    </w:p>
    <w:p w:rsidR="009316EF" w:rsidRPr="00D04916" w:rsidRDefault="009316EF" w:rsidP="0066045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9316EF" w:rsidRPr="00D04916" w:rsidRDefault="009316EF" w:rsidP="0066045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9316EF" w:rsidRDefault="009316EF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9316EF" w:rsidRPr="006D2318" w:rsidRDefault="009316EF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6D231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9316EF" w:rsidRDefault="009316EF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6D2318">
        <w:rPr>
          <w:rFonts w:ascii="Times New Roman" w:hAnsi="Times New Roman"/>
          <w:b/>
          <w:sz w:val="24"/>
          <w:szCs w:val="24"/>
          <w:lang w:val="uk-UA"/>
        </w:rPr>
        <w:t>1989 року народження</w:t>
      </w:r>
    </w:p>
    <w:p w:rsidR="009316EF" w:rsidRPr="005D1697" w:rsidRDefault="009316EF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316EF" w:rsidRDefault="009316EF" w:rsidP="006604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9316EF" w:rsidRPr="00003498" w:rsidRDefault="009316EF" w:rsidP="006604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розглянувши заяву гр. ОСОБА 2, 1997 року народження від 05.04.2023 № 68, враховуючи рішення Комісії з питань захисту прав дитини при виконавчому комітеті Кіцманської міської ради від 28</w:t>
      </w:r>
      <w:r w:rsidRPr="00843384">
        <w:rPr>
          <w:rFonts w:ascii="Times New Roman" w:hAnsi="Times New Roman"/>
          <w:sz w:val="24"/>
          <w:szCs w:val="24"/>
          <w:lang w:val="uk-UA"/>
        </w:rPr>
        <w:t>.04.2023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1,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9316EF" w:rsidRDefault="009316EF" w:rsidP="00660453">
      <w:pPr>
        <w:pStyle w:val="5"/>
        <w:jc w:val="both"/>
        <w:rPr>
          <w:rFonts w:ascii="Times New Roman" w:hAnsi="Times New Roman"/>
          <w:b/>
          <w:szCs w:val="24"/>
        </w:rPr>
      </w:pPr>
    </w:p>
    <w:p w:rsidR="009316EF" w:rsidRPr="00003498" w:rsidRDefault="009316EF" w:rsidP="00660453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9316EF" w:rsidRDefault="009316EF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9316EF" w:rsidRPr="006831C5" w:rsidRDefault="009316EF" w:rsidP="00660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</w:t>
      </w:r>
      <w:r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Pr="006D231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D2318">
        <w:rPr>
          <w:rFonts w:ascii="Times New Roman" w:hAnsi="Times New Roman"/>
          <w:sz w:val="24"/>
          <w:szCs w:val="24"/>
          <w:lang w:val="uk-UA"/>
        </w:rPr>
        <w:t>1989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9316EF" w:rsidRDefault="009316EF" w:rsidP="0066045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316EF" w:rsidRPr="009B67C2" w:rsidRDefault="009316EF" w:rsidP="00660453">
      <w:pPr>
        <w:pStyle w:val="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2.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9316EF" w:rsidRDefault="009316EF" w:rsidP="0066045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316EF" w:rsidRDefault="009316EF" w:rsidP="0066045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316EF" w:rsidRPr="00723384" w:rsidRDefault="009316EF" w:rsidP="0066045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316EF" w:rsidRPr="00723384" w:rsidRDefault="009316EF" w:rsidP="00660453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9316EF" w:rsidRPr="00723384" w:rsidRDefault="009316EF" w:rsidP="00660453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9316EF" w:rsidRDefault="009316EF" w:rsidP="0066045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9316EF" w:rsidRDefault="009316EF" w:rsidP="00660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9316EF" w:rsidRDefault="009316EF" w:rsidP="00660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316EF" w:rsidRDefault="009316EF" w:rsidP="00660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316EF" w:rsidRDefault="009316EF" w:rsidP="00660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9316EF" w:rsidSect="009E7463">
      <w:pgSz w:w="11906" w:h="16838"/>
      <w:pgMar w:top="851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C1E95"/>
    <w:multiLevelType w:val="hybridMultilevel"/>
    <w:tmpl w:val="D108BFFE"/>
    <w:lvl w:ilvl="0" w:tplc="B58EB0E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0453"/>
    <w:rsid w:val="00003498"/>
    <w:rsid w:val="000B3586"/>
    <w:rsid w:val="00114279"/>
    <w:rsid w:val="00131F1F"/>
    <w:rsid w:val="001548F8"/>
    <w:rsid w:val="00176243"/>
    <w:rsid w:val="002724BA"/>
    <w:rsid w:val="0031657E"/>
    <w:rsid w:val="00336173"/>
    <w:rsid w:val="00351353"/>
    <w:rsid w:val="003A015C"/>
    <w:rsid w:val="003A0D0E"/>
    <w:rsid w:val="003E44E3"/>
    <w:rsid w:val="00404BC9"/>
    <w:rsid w:val="00562438"/>
    <w:rsid w:val="005D1697"/>
    <w:rsid w:val="006478B9"/>
    <w:rsid w:val="00652C0B"/>
    <w:rsid w:val="00660453"/>
    <w:rsid w:val="00670582"/>
    <w:rsid w:val="006831C5"/>
    <w:rsid w:val="006D2318"/>
    <w:rsid w:val="00723384"/>
    <w:rsid w:val="00737644"/>
    <w:rsid w:val="00765442"/>
    <w:rsid w:val="007874A2"/>
    <w:rsid w:val="007C79AB"/>
    <w:rsid w:val="00843384"/>
    <w:rsid w:val="00866B62"/>
    <w:rsid w:val="009316EF"/>
    <w:rsid w:val="009B67C2"/>
    <w:rsid w:val="009D78AE"/>
    <w:rsid w:val="009E7463"/>
    <w:rsid w:val="00A825D0"/>
    <w:rsid w:val="00AD4FDF"/>
    <w:rsid w:val="00BA4DA2"/>
    <w:rsid w:val="00C952DD"/>
    <w:rsid w:val="00CA04CC"/>
    <w:rsid w:val="00CC54E8"/>
    <w:rsid w:val="00CF4858"/>
    <w:rsid w:val="00D04916"/>
    <w:rsid w:val="00D13D88"/>
    <w:rsid w:val="00D4603E"/>
    <w:rsid w:val="00D77815"/>
    <w:rsid w:val="00DD16F8"/>
    <w:rsid w:val="00EB4423"/>
    <w:rsid w:val="00ED2437"/>
    <w:rsid w:val="00EE14F7"/>
    <w:rsid w:val="00EF1639"/>
    <w:rsid w:val="00F02532"/>
    <w:rsid w:val="00F30BB5"/>
    <w:rsid w:val="00F752F4"/>
    <w:rsid w:val="00FD4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BB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6604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6045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660453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660453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660453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66045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66045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660453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660453"/>
  </w:style>
  <w:style w:type="paragraph" w:customStyle="1" w:styleId="5">
    <w:name w:val="Обычный5"/>
    <w:uiPriority w:val="99"/>
    <w:rsid w:val="00660453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660453"/>
  </w:style>
  <w:style w:type="paragraph" w:styleId="Caption">
    <w:name w:val="caption"/>
    <w:basedOn w:val="Normal"/>
    <w:uiPriority w:val="99"/>
    <w:qFormat/>
    <w:rsid w:val="0066045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66045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6045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660453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1</Pages>
  <Words>262</Words>
  <Characters>1495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2023-05-12T06:17:00Z</cp:lastPrinted>
  <dcterms:created xsi:type="dcterms:W3CDTF">2023-05-02T07:28:00Z</dcterms:created>
  <dcterms:modified xsi:type="dcterms:W3CDTF">2023-05-15T09:34:00Z</dcterms:modified>
</cp:coreProperties>
</file>