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8E9" w:rsidRPr="00003498" w:rsidRDefault="00D248E9" w:rsidP="0021110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5659146" r:id="rId5"/>
        </w:object>
      </w:r>
    </w:p>
    <w:p w:rsidR="00D248E9" w:rsidRPr="00003498" w:rsidRDefault="00D248E9" w:rsidP="0021110E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D248E9" w:rsidRPr="00003498" w:rsidRDefault="00D248E9" w:rsidP="0021110E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D248E9" w:rsidRPr="00003498" w:rsidRDefault="00D248E9" w:rsidP="0021110E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D248E9" w:rsidRPr="00003498" w:rsidRDefault="00D248E9" w:rsidP="0021110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D248E9" w:rsidRPr="00003498" w:rsidRDefault="00D248E9" w:rsidP="0021110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D248E9" w:rsidRPr="00003498" w:rsidRDefault="00D248E9" w:rsidP="0021110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D248E9" w:rsidRPr="00003498" w:rsidRDefault="00D248E9" w:rsidP="0021110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D248E9" w:rsidRPr="00003498" w:rsidRDefault="00D248E9" w:rsidP="0021110E">
      <w:pPr>
        <w:spacing w:after="0" w:line="240" w:lineRule="auto"/>
        <w:jc w:val="right"/>
        <w:rPr>
          <w:rFonts w:ascii="Times New Roman" w:hAnsi="Times New Roman"/>
        </w:rPr>
      </w:pPr>
    </w:p>
    <w:p w:rsidR="00D248E9" w:rsidRPr="00003498" w:rsidRDefault="00D248E9" w:rsidP="0021110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D248E9" w:rsidRPr="00003498" w:rsidRDefault="00D248E9" w:rsidP="002111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115/5</w:t>
      </w:r>
    </w:p>
    <w:p w:rsidR="00D248E9" w:rsidRDefault="00D248E9" w:rsidP="00AF6E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248E9" w:rsidRPr="00003498" w:rsidRDefault="00D248E9" w:rsidP="00AF6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D248E9" w:rsidRDefault="00D248E9" w:rsidP="0021110E">
      <w:pPr>
        <w:spacing w:after="0" w:line="240" w:lineRule="auto"/>
        <w:rPr>
          <w:lang w:val="uk-UA"/>
        </w:rPr>
      </w:pPr>
    </w:p>
    <w:p w:rsidR="00D248E9" w:rsidRPr="00A17126" w:rsidRDefault="00D248E9" w:rsidP="002111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1712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D248E9" w:rsidRPr="00A17126" w:rsidRDefault="00D248E9" w:rsidP="002111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1712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D248E9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 xml:space="preserve">доцільність позбавлення батьківських прав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1</w:t>
      </w:r>
      <w:r w:rsidRPr="00A17126">
        <w:rPr>
          <w:sz w:val="24"/>
          <w:szCs w:val="24"/>
          <w:lang w:eastAsia="uk-UA"/>
        </w:rPr>
        <w:t xml:space="preserve">, </w:t>
      </w: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1996 року народження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 xml:space="preserve">відносно </w:t>
      </w:r>
      <w:r w:rsidRPr="00A17126">
        <w:rPr>
          <w:sz w:val="24"/>
          <w:szCs w:val="24"/>
          <w:lang w:eastAsia="uk-UA"/>
        </w:rPr>
        <w:t xml:space="preserve">малолітніх: </w:t>
      </w:r>
      <w:r>
        <w:rPr>
          <w:sz w:val="24"/>
          <w:szCs w:val="24"/>
          <w:lang w:eastAsia="uk-UA"/>
        </w:rPr>
        <w:t>ОСОБА 2</w:t>
      </w:r>
      <w:r w:rsidRPr="00A17126">
        <w:rPr>
          <w:sz w:val="24"/>
          <w:szCs w:val="24"/>
          <w:lang w:eastAsia="uk-UA"/>
        </w:rPr>
        <w:t xml:space="preserve">,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2017 року народження,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3</w:t>
      </w:r>
      <w:r w:rsidRPr="00A17126">
        <w:rPr>
          <w:sz w:val="24"/>
          <w:szCs w:val="24"/>
          <w:lang w:eastAsia="uk-UA"/>
        </w:rPr>
        <w:t xml:space="preserve">,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2019 року народження та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4,</w:t>
      </w:r>
      <w:r w:rsidRPr="00A17126">
        <w:rPr>
          <w:sz w:val="24"/>
          <w:szCs w:val="24"/>
          <w:lang w:eastAsia="uk-UA"/>
        </w:rPr>
        <w:t xml:space="preserve"> </w:t>
      </w: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2021 року народження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і  ОСОБА 5</w:t>
      </w:r>
      <w:r w:rsidRPr="00A17126">
        <w:rPr>
          <w:sz w:val="24"/>
          <w:szCs w:val="24"/>
          <w:lang w:eastAsia="uk-UA"/>
        </w:rPr>
        <w:t xml:space="preserve">,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1990 року народження  </w:t>
      </w:r>
      <w:r>
        <w:rPr>
          <w:sz w:val="24"/>
          <w:szCs w:val="24"/>
          <w:lang w:eastAsia="uk-UA"/>
        </w:rPr>
        <w:t xml:space="preserve">відносно </w:t>
      </w:r>
      <w:r w:rsidRPr="00A17126">
        <w:rPr>
          <w:sz w:val="24"/>
          <w:szCs w:val="24"/>
          <w:lang w:eastAsia="uk-UA"/>
        </w:rPr>
        <w:t xml:space="preserve">малолітніх: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3</w:t>
      </w:r>
      <w:r w:rsidRPr="00A17126">
        <w:rPr>
          <w:sz w:val="24"/>
          <w:szCs w:val="24"/>
          <w:lang w:eastAsia="uk-UA"/>
        </w:rPr>
        <w:t xml:space="preserve">,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2019 року народження та </w:t>
      </w:r>
    </w:p>
    <w:p w:rsidR="00D248E9" w:rsidRPr="00A17126" w:rsidRDefault="00D248E9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4, ***</w:t>
      </w:r>
      <w:r w:rsidRPr="00A17126">
        <w:rPr>
          <w:sz w:val="24"/>
          <w:szCs w:val="24"/>
          <w:lang w:eastAsia="uk-UA"/>
        </w:rPr>
        <w:t xml:space="preserve">2021 року народження, </w:t>
      </w:r>
    </w:p>
    <w:p w:rsidR="00D248E9" w:rsidRDefault="00D248E9" w:rsidP="0021110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32623">
        <w:rPr>
          <w:rFonts w:ascii="Times New Roman" w:hAnsi="Times New Roman"/>
          <w:b/>
          <w:sz w:val="24"/>
          <w:szCs w:val="24"/>
          <w:lang w:val="uk-UA" w:eastAsia="uk-UA"/>
        </w:rPr>
        <w:t xml:space="preserve">вихованців ОКНП «Чернівецький обласний </w:t>
      </w:r>
    </w:p>
    <w:p w:rsidR="00D248E9" w:rsidRDefault="00D248E9" w:rsidP="00211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32623">
        <w:rPr>
          <w:rFonts w:ascii="Times New Roman" w:hAnsi="Times New Roman"/>
          <w:b/>
          <w:sz w:val="24"/>
          <w:szCs w:val="24"/>
          <w:lang w:val="uk-UA" w:eastAsia="uk-UA"/>
        </w:rPr>
        <w:t>спеціалізований будинок дитини»</w:t>
      </w:r>
    </w:p>
    <w:p w:rsidR="00D248E9" w:rsidRDefault="00D248E9" w:rsidP="002111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248E9" w:rsidRPr="007874A2" w:rsidRDefault="00D248E9" w:rsidP="002111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Керуючись статтями 11,12, 23-1 Закону України «Про охорону дитинства», статтею 164 Сімейного кодексу України, пунктом 8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 w:rsidRPr="003B46A4">
        <w:rPr>
          <w:rFonts w:ascii="Times New Roman" w:hAnsi="Times New Roman"/>
          <w:sz w:val="24"/>
          <w:szCs w:val="24"/>
          <w:lang w:val="uk-UA"/>
        </w:rPr>
        <w:t>28.04.2023</w:t>
      </w:r>
      <w:r>
        <w:rPr>
          <w:rFonts w:ascii="Times New Roman" w:hAnsi="Times New Roman"/>
          <w:sz w:val="24"/>
          <w:szCs w:val="24"/>
          <w:lang w:val="uk-UA"/>
        </w:rPr>
        <w:t xml:space="preserve"> 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D248E9" w:rsidRPr="00003498" w:rsidRDefault="00D248E9" w:rsidP="0021110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248E9" w:rsidRPr="00003498" w:rsidRDefault="00D248E9" w:rsidP="0021110E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D248E9" w:rsidRDefault="00D248E9" w:rsidP="002111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248E9" w:rsidRPr="00637D74" w:rsidRDefault="00D248E9" w:rsidP="0021110E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 w:rsidRPr="00637D74">
        <w:rPr>
          <w:b w:val="0"/>
          <w:sz w:val="24"/>
          <w:szCs w:val="24"/>
        </w:rPr>
        <w:t xml:space="preserve">          1. Затвердити висновок органу опіки та піклування Кіцманської міської ради про </w:t>
      </w:r>
      <w:r w:rsidRPr="00DE6438">
        <w:rPr>
          <w:b w:val="0"/>
          <w:sz w:val="24"/>
          <w:szCs w:val="24"/>
        </w:rPr>
        <w:t xml:space="preserve"> доцільність позбавлення батьківських прав </w:t>
      </w:r>
      <w:r>
        <w:rPr>
          <w:b w:val="0"/>
          <w:sz w:val="24"/>
          <w:szCs w:val="24"/>
        </w:rPr>
        <w:t>ОСОБА 1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>1996 року народження відносно малолітніх</w:t>
      </w:r>
      <w:r>
        <w:rPr>
          <w:b w:val="0"/>
          <w:sz w:val="24"/>
          <w:szCs w:val="24"/>
          <w:lang w:eastAsia="uk-UA"/>
        </w:rPr>
        <w:t xml:space="preserve"> ОСОБА 2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 2017 року народження, ОСОБА 3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2019 року народження та </w:t>
      </w:r>
      <w:r>
        <w:rPr>
          <w:b w:val="0"/>
          <w:sz w:val="24"/>
          <w:szCs w:val="24"/>
          <w:lang w:eastAsia="uk-UA"/>
        </w:rPr>
        <w:t>ОСОБА 4</w:t>
      </w:r>
      <w:r w:rsidRPr="00DE6438">
        <w:rPr>
          <w:b w:val="0"/>
          <w:sz w:val="24"/>
          <w:szCs w:val="24"/>
          <w:lang w:eastAsia="uk-UA"/>
        </w:rPr>
        <w:t>,</w:t>
      </w:r>
      <w:r>
        <w:rPr>
          <w:b w:val="0"/>
          <w:sz w:val="24"/>
          <w:szCs w:val="24"/>
          <w:lang w:eastAsia="uk-UA"/>
        </w:rPr>
        <w:t xml:space="preserve"> ***2021 року народження і ОСОБА 5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1990 року народження відносно малолітніх: </w:t>
      </w:r>
      <w:r>
        <w:rPr>
          <w:b w:val="0"/>
          <w:sz w:val="24"/>
          <w:szCs w:val="24"/>
          <w:lang w:eastAsia="uk-UA"/>
        </w:rPr>
        <w:t>ОСОБА 3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 xml:space="preserve">*** </w:t>
      </w:r>
      <w:r w:rsidRPr="00DE6438">
        <w:rPr>
          <w:b w:val="0"/>
          <w:sz w:val="24"/>
          <w:szCs w:val="24"/>
          <w:lang w:eastAsia="uk-UA"/>
        </w:rPr>
        <w:t>2019 року народження та</w:t>
      </w:r>
      <w:r>
        <w:rPr>
          <w:b w:val="0"/>
          <w:sz w:val="24"/>
          <w:szCs w:val="24"/>
          <w:lang w:eastAsia="uk-UA"/>
        </w:rPr>
        <w:t xml:space="preserve"> ОСОБА 4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2021 року народження,  вихованців ОКНП «Чернівецький обласний спеціалізований будинок дитини» </w:t>
      </w:r>
      <w:r w:rsidRPr="00637D74">
        <w:rPr>
          <w:b w:val="0"/>
          <w:sz w:val="24"/>
          <w:szCs w:val="24"/>
        </w:rPr>
        <w:t xml:space="preserve">  ( додається).</w:t>
      </w:r>
    </w:p>
    <w:p w:rsidR="00D248E9" w:rsidRPr="009B67C2" w:rsidRDefault="00D248E9" w:rsidP="0021110E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D248E9" w:rsidRDefault="00D248E9" w:rsidP="0021110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248E9" w:rsidRDefault="00D248E9" w:rsidP="0021110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248E9" w:rsidRPr="00723384" w:rsidRDefault="00D248E9" w:rsidP="0021110E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D248E9" w:rsidRPr="00723384" w:rsidRDefault="00D248E9" w:rsidP="0021110E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248E9" w:rsidRPr="00003498" w:rsidRDefault="00D248E9" w:rsidP="0021110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D248E9" w:rsidRPr="00003498" w:rsidSect="009C733D">
      <w:pgSz w:w="11906" w:h="16838"/>
      <w:pgMar w:top="426" w:right="566" w:bottom="142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10E"/>
    <w:rsid w:val="00003498"/>
    <w:rsid w:val="00012385"/>
    <w:rsid w:val="000147F9"/>
    <w:rsid w:val="00022775"/>
    <w:rsid w:val="00032623"/>
    <w:rsid w:val="00036BB4"/>
    <w:rsid w:val="000D5EBF"/>
    <w:rsid w:val="00153CA8"/>
    <w:rsid w:val="001B2024"/>
    <w:rsid w:val="001B2CBA"/>
    <w:rsid w:val="001B66CA"/>
    <w:rsid w:val="0021110E"/>
    <w:rsid w:val="0025449E"/>
    <w:rsid w:val="0029423D"/>
    <w:rsid w:val="003B46A4"/>
    <w:rsid w:val="003C6F16"/>
    <w:rsid w:val="00453EF4"/>
    <w:rsid w:val="005414E0"/>
    <w:rsid w:val="006322A6"/>
    <w:rsid w:val="00637D74"/>
    <w:rsid w:val="00723384"/>
    <w:rsid w:val="007874A2"/>
    <w:rsid w:val="00806E8A"/>
    <w:rsid w:val="00844477"/>
    <w:rsid w:val="008449AC"/>
    <w:rsid w:val="008500F8"/>
    <w:rsid w:val="008F394F"/>
    <w:rsid w:val="0097365F"/>
    <w:rsid w:val="00977CAB"/>
    <w:rsid w:val="009B67C2"/>
    <w:rsid w:val="009C733D"/>
    <w:rsid w:val="009E398A"/>
    <w:rsid w:val="00A17126"/>
    <w:rsid w:val="00A36CA9"/>
    <w:rsid w:val="00A43AB1"/>
    <w:rsid w:val="00AF6E6F"/>
    <w:rsid w:val="00B21390"/>
    <w:rsid w:val="00CE572D"/>
    <w:rsid w:val="00D248E9"/>
    <w:rsid w:val="00D36919"/>
    <w:rsid w:val="00D60790"/>
    <w:rsid w:val="00DE6438"/>
    <w:rsid w:val="00E0399E"/>
    <w:rsid w:val="00E11F37"/>
    <w:rsid w:val="00EE517F"/>
    <w:rsid w:val="00EF3C6A"/>
    <w:rsid w:val="00F352F8"/>
    <w:rsid w:val="00F752F4"/>
    <w:rsid w:val="00F82423"/>
    <w:rsid w:val="00FF2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477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2111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1110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21110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21110E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21110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21110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21110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1110E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21110E"/>
  </w:style>
  <w:style w:type="paragraph" w:styleId="NoSpacing">
    <w:name w:val="No Spacing"/>
    <w:uiPriority w:val="99"/>
    <w:qFormat/>
    <w:rsid w:val="002111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341</Words>
  <Characters>1950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9</cp:revision>
  <cp:lastPrinted>2023-05-12T06:14:00Z</cp:lastPrinted>
  <dcterms:created xsi:type="dcterms:W3CDTF">2023-05-02T07:29:00Z</dcterms:created>
  <dcterms:modified xsi:type="dcterms:W3CDTF">2023-05-15T09:33:00Z</dcterms:modified>
</cp:coreProperties>
</file>