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CB3" w:rsidRPr="00003498" w:rsidRDefault="00326CB3" w:rsidP="00A3050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5658912" r:id="rId5"/>
        </w:object>
      </w:r>
    </w:p>
    <w:p w:rsidR="00326CB3" w:rsidRPr="00003498" w:rsidRDefault="00326CB3" w:rsidP="00A30506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326CB3" w:rsidRPr="00003498" w:rsidRDefault="00326CB3" w:rsidP="00A3050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326CB3" w:rsidRPr="00003498" w:rsidRDefault="00326CB3" w:rsidP="00A3050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326CB3" w:rsidRPr="00003498" w:rsidRDefault="00326CB3" w:rsidP="00A3050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326CB3" w:rsidRPr="00003498" w:rsidRDefault="00326CB3" w:rsidP="00A30506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326CB3" w:rsidRPr="00003498" w:rsidRDefault="00326CB3" w:rsidP="00A3050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326CB3" w:rsidRPr="00003498" w:rsidRDefault="00326CB3" w:rsidP="00A3050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326CB3" w:rsidRPr="00003498" w:rsidRDefault="00326CB3" w:rsidP="00A30506">
      <w:pPr>
        <w:spacing w:after="0" w:line="240" w:lineRule="auto"/>
        <w:jc w:val="right"/>
        <w:rPr>
          <w:rFonts w:ascii="Times New Roman" w:hAnsi="Times New Roman"/>
        </w:rPr>
      </w:pPr>
    </w:p>
    <w:p w:rsidR="00326CB3" w:rsidRPr="00003498" w:rsidRDefault="00326CB3" w:rsidP="00A305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326CB3" w:rsidRPr="00003498" w:rsidRDefault="00326CB3" w:rsidP="00A3050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326CB3" w:rsidRPr="00003498" w:rsidRDefault="00326CB3" w:rsidP="00A305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326CB3" w:rsidRPr="00003498" w:rsidRDefault="00326CB3" w:rsidP="00A305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6CB3" w:rsidRPr="00003498" w:rsidRDefault="00326CB3" w:rsidP="00A305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114/5</w:t>
      </w:r>
    </w:p>
    <w:p w:rsidR="00326CB3" w:rsidRPr="00003498" w:rsidRDefault="00326CB3" w:rsidP="00A305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26CB3" w:rsidRPr="00003498" w:rsidRDefault="00326CB3" w:rsidP="002315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326CB3" w:rsidRDefault="00326CB3" w:rsidP="00A30506">
      <w:pPr>
        <w:spacing w:after="0" w:line="240" w:lineRule="auto"/>
        <w:rPr>
          <w:lang w:val="uk-UA"/>
        </w:rPr>
      </w:pPr>
    </w:p>
    <w:p w:rsidR="00326CB3" w:rsidRPr="00D04916" w:rsidRDefault="00326CB3" w:rsidP="00A305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326CB3" w:rsidRPr="00D04916" w:rsidRDefault="00326CB3" w:rsidP="00A305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326CB3" w:rsidRDefault="00326CB3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326CB3" w:rsidRDefault="00326CB3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6E213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326CB3" w:rsidRDefault="00326CB3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6E213D">
        <w:rPr>
          <w:rFonts w:ascii="Times New Roman" w:hAnsi="Times New Roman"/>
          <w:b/>
          <w:sz w:val="24"/>
          <w:szCs w:val="24"/>
          <w:lang w:val="uk-UA"/>
        </w:rPr>
        <w:t>1982 року народження</w:t>
      </w:r>
    </w:p>
    <w:p w:rsidR="00326CB3" w:rsidRPr="006E213D" w:rsidRDefault="00326CB3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26CB3" w:rsidRDefault="00326CB3" w:rsidP="00A305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26CB3" w:rsidRPr="00003498" w:rsidRDefault="00326CB3" w:rsidP="00A305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1989 року народження від 10.04.2023 № 71, враховуючи рішення Комісії з питань захисту прав дитини при виконавчому комітеті Кіцманської міської ради від 28</w:t>
      </w:r>
      <w:r w:rsidRPr="00140D6A">
        <w:rPr>
          <w:rFonts w:ascii="Times New Roman" w:hAnsi="Times New Roman"/>
          <w:sz w:val="24"/>
          <w:szCs w:val="24"/>
          <w:lang w:val="uk-UA"/>
        </w:rPr>
        <w:t>.04.2023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3,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326CB3" w:rsidRDefault="00326CB3" w:rsidP="00A30506">
      <w:pPr>
        <w:pStyle w:val="5"/>
        <w:jc w:val="both"/>
        <w:rPr>
          <w:rFonts w:ascii="Times New Roman" w:hAnsi="Times New Roman"/>
          <w:b/>
          <w:szCs w:val="24"/>
        </w:rPr>
      </w:pPr>
    </w:p>
    <w:p w:rsidR="00326CB3" w:rsidRPr="00003498" w:rsidRDefault="00326CB3" w:rsidP="00A30506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326CB3" w:rsidRDefault="00326CB3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26CB3" w:rsidRPr="006831C5" w:rsidRDefault="00326CB3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</w:t>
      </w:r>
      <w:r>
        <w:rPr>
          <w:rFonts w:ascii="Times New Roman" w:hAnsi="Times New Roman"/>
          <w:sz w:val="24"/>
          <w:szCs w:val="24"/>
          <w:lang w:val="uk-UA"/>
        </w:rPr>
        <w:t>в ОСОБА 1</w:t>
      </w:r>
      <w:r w:rsidRPr="006E213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E213D">
        <w:rPr>
          <w:rFonts w:ascii="Times New Roman" w:hAnsi="Times New Roman"/>
          <w:sz w:val="24"/>
          <w:szCs w:val="24"/>
          <w:lang w:val="uk-UA"/>
        </w:rPr>
        <w:t>1982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 додається).</w:t>
      </w:r>
    </w:p>
    <w:p w:rsidR="00326CB3" w:rsidRDefault="00326CB3" w:rsidP="00A305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26CB3" w:rsidRPr="009B67C2" w:rsidRDefault="00326CB3" w:rsidP="00A3050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326CB3" w:rsidRDefault="00326CB3" w:rsidP="00A305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26CB3" w:rsidRDefault="00326CB3" w:rsidP="00A305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26CB3" w:rsidRPr="00723384" w:rsidRDefault="00326CB3" w:rsidP="00A305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26CB3" w:rsidRPr="00723384" w:rsidRDefault="00326CB3" w:rsidP="00A3050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326CB3" w:rsidRPr="00723384" w:rsidRDefault="00326CB3" w:rsidP="00A3050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26CB3" w:rsidRDefault="00326CB3" w:rsidP="00A305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326CB3" w:rsidRDefault="00326CB3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326CB3" w:rsidRDefault="00326CB3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6CB3" w:rsidRDefault="00326CB3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26CB3" w:rsidSect="00231557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506"/>
    <w:rsid w:val="00003498"/>
    <w:rsid w:val="0001204E"/>
    <w:rsid w:val="000453F7"/>
    <w:rsid w:val="000A1481"/>
    <w:rsid w:val="000A1A9E"/>
    <w:rsid w:val="000D17A3"/>
    <w:rsid w:val="000E3280"/>
    <w:rsid w:val="00140D6A"/>
    <w:rsid w:val="001D29F5"/>
    <w:rsid w:val="00231557"/>
    <w:rsid w:val="00250AC8"/>
    <w:rsid w:val="0026024D"/>
    <w:rsid w:val="0026147C"/>
    <w:rsid w:val="002D0AE5"/>
    <w:rsid w:val="00313C97"/>
    <w:rsid w:val="00326CB3"/>
    <w:rsid w:val="003A3C52"/>
    <w:rsid w:val="003A7B54"/>
    <w:rsid w:val="00404BC9"/>
    <w:rsid w:val="00442319"/>
    <w:rsid w:val="00456739"/>
    <w:rsid w:val="00496E86"/>
    <w:rsid w:val="004A7C70"/>
    <w:rsid w:val="005D1697"/>
    <w:rsid w:val="005E5C7F"/>
    <w:rsid w:val="00620AB6"/>
    <w:rsid w:val="00665C4A"/>
    <w:rsid w:val="006831C5"/>
    <w:rsid w:val="00691722"/>
    <w:rsid w:val="006B74DE"/>
    <w:rsid w:val="006D2318"/>
    <w:rsid w:val="006E213D"/>
    <w:rsid w:val="00723384"/>
    <w:rsid w:val="00751A86"/>
    <w:rsid w:val="007874A2"/>
    <w:rsid w:val="008C3374"/>
    <w:rsid w:val="009B67C2"/>
    <w:rsid w:val="009D78AE"/>
    <w:rsid w:val="00A13861"/>
    <w:rsid w:val="00A30506"/>
    <w:rsid w:val="00A311BA"/>
    <w:rsid w:val="00A369E0"/>
    <w:rsid w:val="00A47E01"/>
    <w:rsid w:val="00A825D0"/>
    <w:rsid w:val="00AA0C5E"/>
    <w:rsid w:val="00AD1B7C"/>
    <w:rsid w:val="00B1717D"/>
    <w:rsid w:val="00BA3DF8"/>
    <w:rsid w:val="00BF67DF"/>
    <w:rsid w:val="00C43822"/>
    <w:rsid w:val="00CA04CC"/>
    <w:rsid w:val="00D04916"/>
    <w:rsid w:val="00E3227D"/>
    <w:rsid w:val="00E825D6"/>
    <w:rsid w:val="00ED1464"/>
    <w:rsid w:val="00ED7193"/>
    <w:rsid w:val="00F752F4"/>
    <w:rsid w:val="00FD3EA4"/>
    <w:rsid w:val="00FD7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7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305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3050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A3050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A3050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A305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A30506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Normal1">
    <w:name w:val="Normal1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A305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A3050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A30506"/>
  </w:style>
  <w:style w:type="paragraph" w:customStyle="1" w:styleId="5">
    <w:name w:val="Обычный5"/>
    <w:uiPriority w:val="99"/>
    <w:rsid w:val="00A3050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305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</Pages>
  <Words>261</Words>
  <Characters>1493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8</cp:revision>
  <cp:lastPrinted>2023-05-10T13:30:00Z</cp:lastPrinted>
  <dcterms:created xsi:type="dcterms:W3CDTF">2023-05-02T07:29:00Z</dcterms:created>
  <dcterms:modified xsi:type="dcterms:W3CDTF">2023-05-15T09:29:00Z</dcterms:modified>
</cp:coreProperties>
</file>