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5050" w:rsidRPr="00A461C0" w:rsidRDefault="00B55050"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45658381" r:id="rId8"/>
        </w:object>
      </w:r>
    </w:p>
    <w:p w:rsidR="00B55050" w:rsidRPr="00D927B7" w:rsidRDefault="00B55050" w:rsidP="00EE1455">
      <w:pPr>
        <w:pStyle w:val="1"/>
        <w:ind w:right="-2"/>
        <w:rPr>
          <w:rFonts w:ascii="Times New Roman" w:hAnsi="Times New Roman"/>
          <w:szCs w:val="26"/>
        </w:rPr>
      </w:pPr>
      <w:r w:rsidRPr="00D927B7">
        <w:rPr>
          <w:rFonts w:ascii="Times New Roman" w:hAnsi="Times New Roman"/>
          <w:szCs w:val="26"/>
        </w:rPr>
        <w:t>УКРАЇНА</w:t>
      </w:r>
    </w:p>
    <w:p w:rsidR="00B55050" w:rsidRPr="00D927B7" w:rsidRDefault="00B55050"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B55050" w:rsidRPr="00D927B7" w:rsidRDefault="00B55050"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B55050" w:rsidRPr="00D927B7" w:rsidRDefault="00B55050"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B55050" w:rsidRPr="00A461C0" w:rsidRDefault="00B55050"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B55050" w:rsidRPr="00A461C0" w:rsidRDefault="00B55050"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B55050" w:rsidRPr="00A461C0" w:rsidRDefault="00B55050"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B55050" w:rsidRDefault="00B55050" w:rsidP="00EE1455">
      <w:pPr>
        <w:pStyle w:val="Normal2"/>
        <w:jc w:val="right"/>
        <w:rPr>
          <w:rFonts w:ascii="Times New Roman" w:hAnsi="Times New Roman"/>
          <w:b/>
          <w:szCs w:val="24"/>
        </w:rPr>
      </w:pPr>
    </w:p>
    <w:p w:rsidR="00B55050" w:rsidRDefault="00B55050" w:rsidP="00EE1455">
      <w:pPr>
        <w:pStyle w:val="Normal2"/>
        <w:jc w:val="center"/>
        <w:rPr>
          <w:rFonts w:ascii="Times New Roman" w:hAnsi="Times New Roman"/>
          <w:b/>
          <w:szCs w:val="24"/>
        </w:rPr>
      </w:pPr>
    </w:p>
    <w:p w:rsidR="00B55050" w:rsidRDefault="00B55050" w:rsidP="00EE1455">
      <w:pPr>
        <w:pStyle w:val="Normal2"/>
        <w:jc w:val="center"/>
        <w:rPr>
          <w:rFonts w:ascii="Times New Roman" w:hAnsi="Times New Roman"/>
          <w:b/>
          <w:szCs w:val="24"/>
        </w:rPr>
      </w:pPr>
    </w:p>
    <w:p w:rsidR="00B55050" w:rsidRPr="00A461C0" w:rsidRDefault="00B55050"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r>
        <w:rPr>
          <w:rFonts w:ascii="Times New Roman" w:hAnsi="Times New Roman"/>
          <w:b/>
          <w:szCs w:val="24"/>
        </w:rPr>
        <w:t>112/5</w:t>
      </w:r>
    </w:p>
    <w:p w:rsidR="00B55050" w:rsidRPr="00A461C0" w:rsidRDefault="00B55050" w:rsidP="00EE1455">
      <w:pPr>
        <w:pStyle w:val="Normal2"/>
        <w:jc w:val="center"/>
        <w:rPr>
          <w:rFonts w:ascii="Times New Roman" w:hAnsi="Times New Roman"/>
          <w:szCs w:val="24"/>
        </w:rPr>
      </w:pPr>
    </w:p>
    <w:p w:rsidR="00B55050" w:rsidRDefault="00B55050" w:rsidP="00EE1455">
      <w:pPr>
        <w:pStyle w:val="Normal2"/>
        <w:rPr>
          <w:rFonts w:ascii="Times New Roman" w:hAnsi="Times New Roman"/>
          <w:szCs w:val="24"/>
        </w:rPr>
      </w:pPr>
      <w:r>
        <w:rPr>
          <w:rFonts w:ascii="Times New Roman" w:hAnsi="Times New Roman"/>
          <w:szCs w:val="24"/>
        </w:rPr>
        <w:t>10 травня</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м. Кіцмань</w:t>
      </w:r>
    </w:p>
    <w:p w:rsidR="00B55050" w:rsidRPr="00A461C0" w:rsidRDefault="00B55050" w:rsidP="00EE1455">
      <w:pPr>
        <w:pStyle w:val="Normal2"/>
        <w:rPr>
          <w:rFonts w:ascii="Times New Roman" w:hAnsi="Times New Roman"/>
          <w:b/>
          <w:szCs w:val="24"/>
        </w:rPr>
      </w:pPr>
    </w:p>
    <w:p w:rsidR="00B55050" w:rsidRDefault="00B55050"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B55050" w:rsidRPr="00D364CE" w:rsidRDefault="00B55050" w:rsidP="00747478">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ОСОБА 1</w:t>
      </w:r>
    </w:p>
    <w:p w:rsidR="00B55050" w:rsidRPr="00014663" w:rsidRDefault="00B55050" w:rsidP="00570CF0">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 </w:t>
      </w:r>
      <w:r>
        <w:rPr>
          <w:rFonts w:ascii="Times New Roman" w:hAnsi="Times New Roman"/>
          <w:b/>
          <w:sz w:val="24"/>
          <w:szCs w:val="24"/>
          <w:lang w:val="uk-UA"/>
        </w:rPr>
        <w:t>ОСОБА 2</w:t>
      </w:r>
    </w:p>
    <w:p w:rsidR="00B55050" w:rsidRDefault="00B55050" w:rsidP="0032457C">
      <w:pPr>
        <w:contextualSpacing/>
        <w:jc w:val="both"/>
        <w:rPr>
          <w:rFonts w:ascii="Times New Roman" w:hAnsi="Times New Roman"/>
          <w:b/>
          <w:sz w:val="24"/>
          <w:szCs w:val="24"/>
          <w:lang w:val="uk-UA"/>
        </w:rPr>
      </w:pPr>
    </w:p>
    <w:p w:rsidR="00B55050" w:rsidRPr="00A461C0" w:rsidRDefault="00B55050" w:rsidP="0032457C">
      <w:pPr>
        <w:contextualSpacing/>
        <w:jc w:val="both"/>
        <w:rPr>
          <w:rFonts w:ascii="Times New Roman" w:hAnsi="Times New Roman"/>
          <w:b/>
          <w:sz w:val="24"/>
          <w:szCs w:val="24"/>
          <w:lang w:val="uk-UA"/>
        </w:rPr>
      </w:pPr>
    </w:p>
    <w:p w:rsidR="00B55050" w:rsidRDefault="00B55050"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327</w:t>
      </w:r>
      <w:r w:rsidRPr="00322060">
        <w:rPr>
          <w:rFonts w:ascii="Times New Roman" w:hAnsi="Times New Roman"/>
          <w:sz w:val="24"/>
          <w:szCs w:val="24"/>
          <w:lang w:val="uk-UA"/>
        </w:rPr>
        <w:t xml:space="preserve"> від </w:t>
      </w:r>
      <w:r>
        <w:rPr>
          <w:rFonts w:ascii="Times New Roman" w:hAnsi="Times New Roman"/>
          <w:sz w:val="24"/>
          <w:szCs w:val="24"/>
          <w:lang w:val="uk-UA"/>
        </w:rPr>
        <w:t>01</w:t>
      </w:r>
      <w:r w:rsidRPr="00322060">
        <w:rPr>
          <w:rFonts w:ascii="Times New Roman" w:hAnsi="Times New Roman"/>
          <w:sz w:val="24"/>
          <w:szCs w:val="24"/>
          <w:lang w:val="uk-UA"/>
        </w:rPr>
        <w:t>.</w:t>
      </w:r>
      <w:r>
        <w:rPr>
          <w:rFonts w:ascii="Times New Roman" w:hAnsi="Times New Roman"/>
          <w:sz w:val="24"/>
          <w:szCs w:val="24"/>
          <w:lang w:val="uk-UA"/>
        </w:rPr>
        <w:t>05</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1983р.н.,</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с.Южинець, вул.АДРЕСА 1,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дядьком гр.ОСОБА 2, 1970р.н., інвалідом ІІгр., який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B55050" w:rsidRPr="00D40E12" w:rsidRDefault="00B55050" w:rsidP="00EC0E7D">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B55050" w:rsidRDefault="00B55050"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D77F08">
        <w:rPr>
          <w:rFonts w:ascii="Times New Roman" w:hAnsi="Times New Roman"/>
          <w:bCs/>
          <w:sz w:val="24"/>
          <w:szCs w:val="24"/>
          <w:lang w:val="uk-UA"/>
        </w:rPr>
        <w:t xml:space="preserve">01.05.2023р.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призначення </w:t>
      </w:r>
      <w:r>
        <w:rPr>
          <w:rFonts w:ascii="Times New Roman" w:hAnsi="Times New Roman"/>
          <w:sz w:val="24"/>
          <w:szCs w:val="24"/>
          <w:lang w:val="uk-UA"/>
        </w:rPr>
        <w:t xml:space="preserve">гр.ОСОБА 1, </w:t>
      </w:r>
      <w:r w:rsidRPr="00014663">
        <w:rPr>
          <w:rFonts w:ascii="Times New Roman" w:hAnsi="Times New Roman"/>
          <w:sz w:val="24"/>
          <w:szCs w:val="24"/>
          <w:lang w:val="uk-UA"/>
        </w:rPr>
        <w:t xml:space="preserve">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с.Южинець, вул.АДРЕСА 1, </w:t>
      </w:r>
      <w:r w:rsidRPr="002A51E0">
        <w:rPr>
          <w:rFonts w:ascii="Times New Roman" w:hAnsi="Times New Roman"/>
          <w:sz w:val="24"/>
          <w:szCs w:val="24"/>
          <w:lang w:val="uk-UA"/>
        </w:rPr>
        <w:t xml:space="preserve">Чернівецького району, Чернівецької області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w:t>
      </w:r>
      <w:r>
        <w:rPr>
          <w:rFonts w:ascii="Times New Roman" w:hAnsi="Times New Roman"/>
          <w:bCs/>
          <w:sz w:val="24"/>
          <w:szCs w:val="24"/>
          <w:lang w:val="uk-UA"/>
        </w:rPr>
        <w:t xml:space="preserve">над </w:t>
      </w:r>
      <w:r>
        <w:rPr>
          <w:rFonts w:ascii="Times New Roman" w:hAnsi="Times New Roman"/>
          <w:sz w:val="24"/>
          <w:szCs w:val="24"/>
          <w:lang w:val="uk-UA"/>
        </w:rPr>
        <w:t xml:space="preserve">гр.ОСОБА 2, 1970р.н., інвалідом ІІгр., який потребує постійного стороннього догляду, зареєстрований та проживає за адресою: м.Кіцмань, вулАДРЕСА 2, Чернівецького району, Чернівецької області </w:t>
      </w:r>
      <w:r>
        <w:rPr>
          <w:rFonts w:ascii="Times New Roman" w:hAnsi="Times New Roman"/>
          <w:bCs/>
          <w:sz w:val="24"/>
          <w:szCs w:val="24"/>
          <w:lang w:val="uk-UA"/>
        </w:rPr>
        <w:t>(висновок додається).</w:t>
      </w:r>
    </w:p>
    <w:p w:rsidR="00B55050" w:rsidRDefault="00B55050" w:rsidP="000A10DB">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діяльності виконавчих органів Юрія КОСАРА.</w:t>
      </w:r>
    </w:p>
    <w:p w:rsidR="00B55050" w:rsidRDefault="00B55050" w:rsidP="000A10DB">
      <w:pPr>
        <w:spacing w:after="0" w:line="240" w:lineRule="auto"/>
        <w:rPr>
          <w:rFonts w:ascii="Times New Roman" w:hAnsi="Times New Roman"/>
          <w:b/>
          <w:sz w:val="24"/>
          <w:szCs w:val="24"/>
          <w:lang w:val="uk-UA"/>
        </w:rPr>
      </w:pPr>
    </w:p>
    <w:p w:rsidR="00B55050" w:rsidRDefault="00B55050" w:rsidP="000A10DB">
      <w:pPr>
        <w:spacing w:after="0" w:line="240" w:lineRule="auto"/>
        <w:rPr>
          <w:rFonts w:ascii="Times New Roman" w:hAnsi="Times New Roman"/>
          <w:b/>
          <w:sz w:val="24"/>
          <w:szCs w:val="24"/>
          <w:lang w:val="uk-UA"/>
        </w:rPr>
      </w:pPr>
    </w:p>
    <w:p w:rsidR="00B55050" w:rsidRDefault="00B55050"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Сергій БУЛЕГА</w:t>
      </w:r>
    </w:p>
    <w:p w:rsidR="00B55050" w:rsidRDefault="00B55050" w:rsidP="000A10DB">
      <w:pPr>
        <w:spacing w:after="0" w:line="240" w:lineRule="auto"/>
        <w:jc w:val="center"/>
        <w:rPr>
          <w:rFonts w:ascii="Times New Roman" w:hAnsi="Times New Roman"/>
          <w:b/>
          <w:sz w:val="24"/>
          <w:szCs w:val="24"/>
          <w:lang w:val="uk-UA"/>
        </w:rPr>
      </w:pPr>
    </w:p>
    <w:p w:rsidR="00B55050" w:rsidRPr="006E1E18" w:rsidRDefault="00B55050" w:rsidP="000A10DB">
      <w:pPr>
        <w:spacing w:after="0" w:line="240" w:lineRule="auto"/>
        <w:jc w:val="center"/>
        <w:rPr>
          <w:rFonts w:ascii="Times New Roman" w:hAnsi="Times New Roman"/>
          <w:b/>
          <w:sz w:val="24"/>
          <w:szCs w:val="24"/>
          <w:lang w:val="uk-UA"/>
        </w:rPr>
      </w:pPr>
    </w:p>
    <w:p w:rsidR="00B55050" w:rsidRDefault="00B55050"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sectPr w:rsidR="00B55050"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5050" w:rsidRDefault="00B55050" w:rsidP="00EE1455">
      <w:pPr>
        <w:spacing w:after="0" w:line="240" w:lineRule="auto"/>
      </w:pPr>
      <w:r>
        <w:separator/>
      </w:r>
    </w:p>
  </w:endnote>
  <w:endnote w:type="continuationSeparator" w:id="0">
    <w:p w:rsidR="00B55050" w:rsidRDefault="00B55050"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5050" w:rsidRDefault="00B55050" w:rsidP="00EE1455">
      <w:pPr>
        <w:spacing w:after="0" w:line="240" w:lineRule="auto"/>
      </w:pPr>
      <w:r>
        <w:separator/>
      </w:r>
    </w:p>
  </w:footnote>
  <w:footnote w:type="continuationSeparator" w:id="0">
    <w:p w:rsidR="00B55050" w:rsidRDefault="00B55050"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2B86"/>
    <w:rsid w:val="00014663"/>
    <w:rsid w:val="000206A9"/>
    <w:rsid w:val="00021131"/>
    <w:rsid w:val="000360A6"/>
    <w:rsid w:val="00056551"/>
    <w:rsid w:val="00060337"/>
    <w:rsid w:val="00064A15"/>
    <w:rsid w:val="000721E5"/>
    <w:rsid w:val="000801AD"/>
    <w:rsid w:val="00080D4D"/>
    <w:rsid w:val="00085712"/>
    <w:rsid w:val="000A10DB"/>
    <w:rsid w:val="000B5051"/>
    <w:rsid w:val="000C0AC7"/>
    <w:rsid w:val="000C2B6A"/>
    <w:rsid w:val="000C2D57"/>
    <w:rsid w:val="000C7C4A"/>
    <w:rsid w:val="000E5091"/>
    <w:rsid w:val="000F3E2D"/>
    <w:rsid w:val="0010141C"/>
    <w:rsid w:val="001022BA"/>
    <w:rsid w:val="001421CD"/>
    <w:rsid w:val="00142D11"/>
    <w:rsid w:val="00147A56"/>
    <w:rsid w:val="00147A60"/>
    <w:rsid w:val="001557F1"/>
    <w:rsid w:val="001567BF"/>
    <w:rsid w:val="0015746B"/>
    <w:rsid w:val="00162DE6"/>
    <w:rsid w:val="00170069"/>
    <w:rsid w:val="001718E6"/>
    <w:rsid w:val="00177F8B"/>
    <w:rsid w:val="00183C65"/>
    <w:rsid w:val="001963EF"/>
    <w:rsid w:val="00196D86"/>
    <w:rsid w:val="001A00F5"/>
    <w:rsid w:val="001A0E06"/>
    <w:rsid w:val="001B3B53"/>
    <w:rsid w:val="001C66B5"/>
    <w:rsid w:val="001D5B08"/>
    <w:rsid w:val="001E4B92"/>
    <w:rsid w:val="001F1B42"/>
    <w:rsid w:val="002060C5"/>
    <w:rsid w:val="00207934"/>
    <w:rsid w:val="002100D8"/>
    <w:rsid w:val="00211C8E"/>
    <w:rsid w:val="002147DE"/>
    <w:rsid w:val="00215159"/>
    <w:rsid w:val="00225556"/>
    <w:rsid w:val="00230B3A"/>
    <w:rsid w:val="00237342"/>
    <w:rsid w:val="00240FCD"/>
    <w:rsid w:val="00250A74"/>
    <w:rsid w:val="002576D7"/>
    <w:rsid w:val="00267089"/>
    <w:rsid w:val="00267CCA"/>
    <w:rsid w:val="00282040"/>
    <w:rsid w:val="0028366E"/>
    <w:rsid w:val="00284622"/>
    <w:rsid w:val="002960F8"/>
    <w:rsid w:val="002A0B05"/>
    <w:rsid w:val="002A3C80"/>
    <w:rsid w:val="002A513D"/>
    <w:rsid w:val="002A51E0"/>
    <w:rsid w:val="002A51FF"/>
    <w:rsid w:val="002B1AEF"/>
    <w:rsid w:val="002B2AE1"/>
    <w:rsid w:val="002C02B4"/>
    <w:rsid w:val="002C5056"/>
    <w:rsid w:val="002C7B41"/>
    <w:rsid w:val="002D2544"/>
    <w:rsid w:val="002E671A"/>
    <w:rsid w:val="002F13C3"/>
    <w:rsid w:val="0030538B"/>
    <w:rsid w:val="00307527"/>
    <w:rsid w:val="00317427"/>
    <w:rsid w:val="00322060"/>
    <w:rsid w:val="0032457C"/>
    <w:rsid w:val="0032767E"/>
    <w:rsid w:val="0033615E"/>
    <w:rsid w:val="00352BD0"/>
    <w:rsid w:val="00357582"/>
    <w:rsid w:val="00360BB1"/>
    <w:rsid w:val="00362BA7"/>
    <w:rsid w:val="00381C9A"/>
    <w:rsid w:val="00385665"/>
    <w:rsid w:val="003905F6"/>
    <w:rsid w:val="00390733"/>
    <w:rsid w:val="003B4B8F"/>
    <w:rsid w:val="003C0854"/>
    <w:rsid w:val="003C46DE"/>
    <w:rsid w:val="003E14DD"/>
    <w:rsid w:val="003E38DF"/>
    <w:rsid w:val="003F7D45"/>
    <w:rsid w:val="004075BB"/>
    <w:rsid w:val="0041052A"/>
    <w:rsid w:val="0041454E"/>
    <w:rsid w:val="004301DB"/>
    <w:rsid w:val="004378EF"/>
    <w:rsid w:val="00446483"/>
    <w:rsid w:val="0045417C"/>
    <w:rsid w:val="00465278"/>
    <w:rsid w:val="00471E66"/>
    <w:rsid w:val="00472DF6"/>
    <w:rsid w:val="00481268"/>
    <w:rsid w:val="00484E5D"/>
    <w:rsid w:val="00491BDA"/>
    <w:rsid w:val="0049467A"/>
    <w:rsid w:val="004A1839"/>
    <w:rsid w:val="004A28F2"/>
    <w:rsid w:val="004B527B"/>
    <w:rsid w:val="004C0E55"/>
    <w:rsid w:val="004C2D83"/>
    <w:rsid w:val="004D3AB7"/>
    <w:rsid w:val="004E116F"/>
    <w:rsid w:val="004F7BAE"/>
    <w:rsid w:val="00501065"/>
    <w:rsid w:val="005021EC"/>
    <w:rsid w:val="00502E1F"/>
    <w:rsid w:val="005118E8"/>
    <w:rsid w:val="00521509"/>
    <w:rsid w:val="00531E79"/>
    <w:rsid w:val="005345AE"/>
    <w:rsid w:val="00546C2E"/>
    <w:rsid w:val="00551CB4"/>
    <w:rsid w:val="00557546"/>
    <w:rsid w:val="00563891"/>
    <w:rsid w:val="00565E3F"/>
    <w:rsid w:val="00570CF0"/>
    <w:rsid w:val="005740E8"/>
    <w:rsid w:val="005A06AC"/>
    <w:rsid w:val="005A2F4B"/>
    <w:rsid w:val="005A3A17"/>
    <w:rsid w:val="005B1381"/>
    <w:rsid w:val="005C2DB9"/>
    <w:rsid w:val="005C5A2D"/>
    <w:rsid w:val="005C74B0"/>
    <w:rsid w:val="005D40C1"/>
    <w:rsid w:val="00602142"/>
    <w:rsid w:val="00604203"/>
    <w:rsid w:val="00611699"/>
    <w:rsid w:val="00622D10"/>
    <w:rsid w:val="006247CA"/>
    <w:rsid w:val="0065707F"/>
    <w:rsid w:val="006575FB"/>
    <w:rsid w:val="00664391"/>
    <w:rsid w:val="00670F1B"/>
    <w:rsid w:val="006711AF"/>
    <w:rsid w:val="00691820"/>
    <w:rsid w:val="006D565C"/>
    <w:rsid w:val="006E1E18"/>
    <w:rsid w:val="006E207D"/>
    <w:rsid w:val="006F6DB6"/>
    <w:rsid w:val="00706BA5"/>
    <w:rsid w:val="007115E4"/>
    <w:rsid w:val="0071684C"/>
    <w:rsid w:val="00721B83"/>
    <w:rsid w:val="0072749F"/>
    <w:rsid w:val="007325FA"/>
    <w:rsid w:val="00747478"/>
    <w:rsid w:val="007714A7"/>
    <w:rsid w:val="007736C1"/>
    <w:rsid w:val="00784D6A"/>
    <w:rsid w:val="00786948"/>
    <w:rsid w:val="007A3CC7"/>
    <w:rsid w:val="007A56E0"/>
    <w:rsid w:val="007B22D0"/>
    <w:rsid w:val="007B55DB"/>
    <w:rsid w:val="007C2ACE"/>
    <w:rsid w:val="007D147B"/>
    <w:rsid w:val="007D19CE"/>
    <w:rsid w:val="007D4B7D"/>
    <w:rsid w:val="007E3260"/>
    <w:rsid w:val="0080056E"/>
    <w:rsid w:val="00803DE7"/>
    <w:rsid w:val="00816458"/>
    <w:rsid w:val="00825452"/>
    <w:rsid w:val="00844C39"/>
    <w:rsid w:val="00864A03"/>
    <w:rsid w:val="008662EE"/>
    <w:rsid w:val="008679CC"/>
    <w:rsid w:val="008744E2"/>
    <w:rsid w:val="00881954"/>
    <w:rsid w:val="008843F0"/>
    <w:rsid w:val="008A23C6"/>
    <w:rsid w:val="008E0317"/>
    <w:rsid w:val="008E0685"/>
    <w:rsid w:val="008E5606"/>
    <w:rsid w:val="008E59B6"/>
    <w:rsid w:val="00916591"/>
    <w:rsid w:val="0092462C"/>
    <w:rsid w:val="00925CE1"/>
    <w:rsid w:val="009347C2"/>
    <w:rsid w:val="009377E0"/>
    <w:rsid w:val="0094065E"/>
    <w:rsid w:val="00952FA8"/>
    <w:rsid w:val="00954219"/>
    <w:rsid w:val="00954462"/>
    <w:rsid w:val="00955944"/>
    <w:rsid w:val="00974F3F"/>
    <w:rsid w:val="0099573B"/>
    <w:rsid w:val="009957A8"/>
    <w:rsid w:val="00995E2F"/>
    <w:rsid w:val="009B1BDB"/>
    <w:rsid w:val="009B3A99"/>
    <w:rsid w:val="009C4B9B"/>
    <w:rsid w:val="009C6216"/>
    <w:rsid w:val="009E6D0F"/>
    <w:rsid w:val="00A01EC5"/>
    <w:rsid w:val="00A041B9"/>
    <w:rsid w:val="00A0453D"/>
    <w:rsid w:val="00A10D23"/>
    <w:rsid w:val="00A20614"/>
    <w:rsid w:val="00A25E10"/>
    <w:rsid w:val="00A31305"/>
    <w:rsid w:val="00A33D61"/>
    <w:rsid w:val="00A373DA"/>
    <w:rsid w:val="00A3764C"/>
    <w:rsid w:val="00A4367F"/>
    <w:rsid w:val="00A461C0"/>
    <w:rsid w:val="00A717BD"/>
    <w:rsid w:val="00A74573"/>
    <w:rsid w:val="00A920B6"/>
    <w:rsid w:val="00A93821"/>
    <w:rsid w:val="00A94269"/>
    <w:rsid w:val="00A94E39"/>
    <w:rsid w:val="00AB1F9E"/>
    <w:rsid w:val="00AB4240"/>
    <w:rsid w:val="00AB56D4"/>
    <w:rsid w:val="00AC75D9"/>
    <w:rsid w:val="00AD0239"/>
    <w:rsid w:val="00AD42DA"/>
    <w:rsid w:val="00AD6AA7"/>
    <w:rsid w:val="00AE2905"/>
    <w:rsid w:val="00AE4678"/>
    <w:rsid w:val="00AF2354"/>
    <w:rsid w:val="00AF2744"/>
    <w:rsid w:val="00AF56AD"/>
    <w:rsid w:val="00B01EA2"/>
    <w:rsid w:val="00B04EDA"/>
    <w:rsid w:val="00B144F6"/>
    <w:rsid w:val="00B22744"/>
    <w:rsid w:val="00B55050"/>
    <w:rsid w:val="00B56DDB"/>
    <w:rsid w:val="00B61301"/>
    <w:rsid w:val="00B67C87"/>
    <w:rsid w:val="00B92F63"/>
    <w:rsid w:val="00B93771"/>
    <w:rsid w:val="00B96289"/>
    <w:rsid w:val="00BA1E7C"/>
    <w:rsid w:val="00BA510E"/>
    <w:rsid w:val="00BA6310"/>
    <w:rsid w:val="00BB00E6"/>
    <w:rsid w:val="00BC12F1"/>
    <w:rsid w:val="00BC54D4"/>
    <w:rsid w:val="00BD2B59"/>
    <w:rsid w:val="00BD2ED6"/>
    <w:rsid w:val="00BD43D0"/>
    <w:rsid w:val="00BD75AD"/>
    <w:rsid w:val="00BE5921"/>
    <w:rsid w:val="00BE63D2"/>
    <w:rsid w:val="00BF1AE7"/>
    <w:rsid w:val="00BF77C5"/>
    <w:rsid w:val="00C27860"/>
    <w:rsid w:val="00C405E0"/>
    <w:rsid w:val="00C46169"/>
    <w:rsid w:val="00C47566"/>
    <w:rsid w:val="00C47671"/>
    <w:rsid w:val="00C50B09"/>
    <w:rsid w:val="00C55E0C"/>
    <w:rsid w:val="00C60FD7"/>
    <w:rsid w:val="00C616C5"/>
    <w:rsid w:val="00C67728"/>
    <w:rsid w:val="00C7644B"/>
    <w:rsid w:val="00C76615"/>
    <w:rsid w:val="00C802CE"/>
    <w:rsid w:val="00C911C2"/>
    <w:rsid w:val="00C949F1"/>
    <w:rsid w:val="00CB2A42"/>
    <w:rsid w:val="00CB4695"/>
    <w:rsid w:val="00CB4E9C"/>
    <w:rsid w:val="00CC07A8"/>
    <w:rsid w:val="00CD1368"/>
    <w:rsid w:val="00CD57BE"/>
    <w:rsid w:val="00CF0B1D"/>
    <w:rsid w:val="00D061C6"/>
    <w:rsid w:val="00D106D7"/>
    <w:rsid w:val="00D20D38"/>
    <w:rsid w:val="00D3158F"/>
    <w:rsid w:val="00D364CE"/>
    <w:rsid w:val="00D40E12"/>
    <w:rsid w:val="00D45A7C"/>
    <w:rsid w:val="00D67681"/>
    <w:rsid w:val="00D77F08"/>
    <w:rsid w:val="00D927B7"/>
    <w:rsid w:val="00DA7419"/>
    <w:rsid w:val="00DB0D15"/>
    <w:rsid w:val="00DC18D1"/>
    <w:rsid w:val="00DC78A5"/>
    <w:rsid w:val="00E01FD3"/>
    <w:rsid w:val="00E11AC4"/>
    <w:rsid w:val="00E23853"/>
    <w:rsid w:val="00E40AB1"/>
    <w:rsid w:val="00E41228"/>
    <w:rsid w:val="00E4280D"/>
    <w:rsid w:val="00E42D65"/>
    <w:rsid w:val="00E4431B"/>
    <w:rsid w:val="00E613C6"/>
    <w:rsid w:val="00E756DD"/>
    <w:rsid w:val="00E80E58"/>
    <w:rsid w:val="00E953B4"/>
    <w:rsid w:val="00EA6322"/>
    <w:rsid w:val="00EB0603"/>
    <w:rsid w:val="00EB6CEC"/>
    <w:rsid w:val="00EC0E7D"/>
    <w:rsid w:val="00EE1455"/>
    <w:rsid w:val="00EE483B"/>
    <w:rsid w:val="00EF14AD"/>
    <w:rsid w:val="00EF7370"/>
    <w:rsid w:val="00EF73F4"/>
    <w:rsid w:val="00F1598C"/>
    <w:rsid w:val="00F17F4B"/>
    <w:rsid w:val="00F30AF4"/>
    <w:rsid w:val="00F35A2A"/>
    <w:rsid w:val="00F42C37"/>
    <w:rsid w:val="00F45249"/>
    <w:rsid w:val="00F45E04"/>
    <w:rsid w:val="00F54BF5"/>
    <w:rsid w:val="00F737B3"/>
    <w:rsid w:val="00F774B2"/>
    <w:rsid w:val="00F8056A"/>
    <w:rsid w:val="00F806CD"/>
    <w:rsid w:val="00F94F23"/>
    <w:rsid w:val="00FA0D5B"/>
    <w:rsid w:val="00FA12E0"/>
    <w:rsid w:val="00FA7504"/>
    <w:rsid w:val="00FB05D6"/>
    <w:rsid w:val="00FB10E1"/>
    <w:rsid w:val="00FB7CE4"/>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1970087014">
      <w:marLeft w:val="0"/>
      <w:marRight w:val="0"/>
      <w:marTop w:val="0"/>
      <w:marBottom w:val="0"/>
      <w:divBdr>
        <w:top w:val="none" w:sz="0" w:space="0" w:color="auto"/>
        <w:left w:val="none" w:sz="0" w:space="0" w:color="auto"/>
        <w:bottom w:val="none" w:sz="0" w:space="0" w:color="auto"/>
        <w:right w:val="none" w:sz="0" w:space="0" w:color="auto"/>
      </w:divBdr>
    </w:div>
    <w:div w:id="1970087015">
      <w:marLeft w:val="0"/>
      <w:marRight w:val="0"/>
      <w:marTop w:val="0"/>
      <w:marBottom w:val="0"/>
      <w:divBdr>
        <w:top w:val="none" w:sz="0" w:space="0" w:color="auto"/>
        <w:left w:val="none" w:sz="0" w:space="0" w:color="auto"/>
        <w:bottom w:val="none" w:sz="0" w:space="0" w:color="auto"/>
        <w:right w:val="none" w:sz="0" w:space="0" w:color="auto"/>
      </w:divBdr>
    </w:div>
    <w:div w:id="197008701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1</Pages>
  <Words>293</Words>
  <Characters>1672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5</cp:revision>
  <cp:lastPrinted>2023-05-11T12:45:00Z</cp:lastPrinted>
  <dcterms:created xsi:type="dcterms:W3CDTF">2023-05-02T14:54:00Z</dcterms:created>
  <dcterms:modified xsi:type="dcterms:W3CDTF">2023-05-15T09:20:00Z</dcterms:modified>
</cp:coreProperties>
</file>