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50" w:rsidRPr="00A461C0" w:rsidRDefault="00E32750" w:rsidP="000C5597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5656080" r:id="rId8"/>
        </w:object>
      </w:r>
    </w:p>
    <w:p w:rsidR="00E32750" w:rsidRPr="00D927B7" w:rsidRDefault="00E3275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32750" w:rsidRPr="00D927B7" w:rsidRDefault="00E3275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32750" w:rsidRPr="00D927B7" w:rsidRDefault="00E3275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32750" w:rsidRPr="00D927B7" w:rsidRDefault="00E3275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32750" w:rsidRDefault="00E32750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32750" w:rsidRDefault="00E32750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32750" w:rsidRPr="00A461C0" w:rsidRDefault="00E3275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E32750" w:rsidRDefault="00E3275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32750" w:rsidRDefault="00E3275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32750" w:rsidRPr="00A461C0" w:rsidRDefault="00E3275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106/5</w:t>
      </w:r>
    </w:p>
    <w:p w:rsidR="00E32750" w:rsidRPr="00A461C0" w:rsidRDefault="00E3275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32750" w:rsidRDefault="00E3275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E32750" w:rsidRPr="00A461C0" w:rsidRDefault="00E32750" w:rsidP="00EE1455">
      <w:pPr>
        <w:pStyle w:val="Normal2"/>
        <w:rPr>
          <w:rFonts w:ascii="Times New Roman" w:hAnsi="Times New Roman"/>
          <w:b/>
          <w:szCs w:val="24"/>
        </w:rPr>
      </w:pPr>
    </w:p>
    <w:p w:rsidR="00E32750" w:rsidRDefault="00E3275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E32750" w:rsidRDefault="00E3275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E32750" w:rsidRDefault="00E3275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Pr="00297282" w:rsidRDefault="00E32750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п.16 ч. «б» 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72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E32750" w:rsidRPr="00A461C0" w:rsidRDefault="00E3275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32750" w:rsidRDefault="00E3275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E32750" w:rsidRPr="006B649A" w:rsidRDefault="00E32750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C5597">
        <w:rPr>
          <w:rFonts w:ascii="Times New Roman" w:hAnsi="Times New Roman"/>
          <w:bCs/>
          <w:sz w:val="24"/>
          <w:szCs w:val="24"/>
          <w:lang w:val="uk-UA"/>
        </w:rPr>
        <w:t>квітень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E32750" w:rsidRPr="0049467A" w:rsidRDefault="00E3275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діяльності виконавчих органів Юрія КОСАРА.</w:t>
      </w:r>
    </w:p>
    <w:p w:rsidR="00E32750" w:rsidRDefault="00E3275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Pr="006E1E18" w:rsidRDefault="00E3275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32750" w:rsidRPr="00AB1F9E" w:rsidRDefault="00E3275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32750" w:rsidRPr="00AB1F9E" w:rsidSect="000C5597">
      <w:pgSz w:w="11906" w:h="16838" w:code="9"/>
      <w:pgMar w:top="902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750" w:rsidRDefault="00E32750" w:rsidP="00EE1455">
      <w:pPr>
        <w:spacing w:after="0" w:line="240" w:lineRule="auto"/>
      </w:pPr>
      <w:r>
        <w:separator/>
      </w:r>
    </w:p>
  </w:endnote>
  <w:endnote w:type="continuationSeparator" w:id="0">
    <w:p w:rsidR="00E32750" w:rsidRDefault="00E3275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750" w:rsidRDefault="00E32750" w:rsidP="00EE1455">
      <w:pPr>
        <w:spacing w:after="0" w:line="240" w:lineRule="auto"/>
      </w:pPr>
      <w:r>
        <w:separator/>
      </w:r>
    </w:p>
  </w:footnote>
  <w:footnote w:type="continuationSeparator" w:id="0">
    <w:p w:rsidR="00E32750" w:rsidRDefault="00E3275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10B2"/>
    <w:rsid w:val="00042B21"/>
    <w:rsid w:val="00050E8F"/>
    <w:rsid w:val="00051F69"/>
    <w:rsid w:val="000541DF"/>
    <w:rsid w:val="00060337"/>
    <w:rsid w:val="000632C1"/>
    <w:rsid w:val="000721E5"/>
    <w:rsid w:val="00074135"/>
    <w:rsid w:val="00080D4D"/>
    <w:rsid w:val="000B5805"/>
    <w:rsid w:val="000C2108"/>
    <w:rsid w:val="000C2D57"/>
    <w:rsid w:val="000C559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3625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693E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2F13A3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3F2C0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23CD"/>
    <w:rsid w:val="00544212"/>
    <w:rsid w:val="0054571C"/>
    <w:rsid w:val="005553BC"/>
    <w:rsid w:val="0056080C"/>
    <w:rsid w:val="00565E3F"/>
    <w:rsid w:val="005740E8"/>
    <w:rsid w:val="0058369D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5211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1DD9"/>
    <w:rsid w:val="00755C9E"/>
    <w:rsid w:val="007714A7"/>
    <w:rsid w:val="00784638"/>
    <w:rsid w:val="00784D6A"/>
    <w:rsid w:val="00791E35"/>
    <w:rsid w:val="00792005"/>
    <w:rsid w:val="007B22D0"/>
    <w:rsid w:val="007B6793"/>
    <w:rsid w:val="007C4CAF"/>
    <w:rsid w:val="007C65FC"/>
    <w:rsid w:val="007E2669"/>
    <w:rsid w:val="007E6625"/>
    <w:rsid w:val="00803DE7"/>
    <w:rsid w:val="00844C39"/>
    <w:rsid w:val="008744E2"/>
    <w:rsid w:val="008775DC"/>
    <w:rsid w:val="00881954"/>
    <w:rsid w:val="00885039"/>
    <w:rsid w:val="00897759"/>
    <w:rsid w:val="008A23C6"/>
    <w:rsid w:val="0092462C"/>
    <w:rsid w:val="00937DF7"/>
    <w:rsid w:val="00945E2A"/>
    <w:rsid w:val="00954219"/>
    <w:rsid w:val="009629C0"/>
    <w:rsid w:val="009A4009"/>
    <w:rsid w:val="009C4B9B"/>
    <w:rsid w:val="009C6216"/>
    <w:rsid w:val="009D77E2"/>
    <w:rsid w:val="009D77FF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50DF7"/>
    <w:rsid w:val="00A67B06"/>
    <w:rsid w:val="00A77AF4"/>
    <w:rsid w:val="00A90080"/>
    <w:rsid w:val="00A920B6"/>
    <w:rsid w:val="00A93E71"/>
    <w:rsid w:val="00A94E39"/>
    <w:rsid w:val="00AB1F9E"/>
    <w:rsid w:val="00AB56D4"/>
    <w:rsid w:val="00AB77D9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14325"/>
    <w:rsid w:val="00C40302"/>
    <w:rsid w:val="00C63A2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29F2"/>
    <w:rsid w:val="00DF74A8"/>
    <w:rsid w:val="00E14D25"/>
    <w:rsid w:val="00E21D41"/>
    <w:rsid w:val="00E32750"/>
    <w:rsid w:val="00E41228"/>
    <w:rsid w:val="00E613C6"/>
    <w:rsid w:val="00E70B91"/>
    <w:rsid w:val="00E761AC"/>
    <w:rsid w:val="00E905E7"/>
    <w:rsid w:val="00EA6322"/>
    <w:rsid w:val="00EB0603"/>
    <w:rsid w:val="00EC0E7D"/>
    <w:rsid w:val="00EC11E3"/>
    <w:rsid w:val="00EE0997"/>
    <w:rsid w:val="00EE1455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72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275</Words>
  <Characters>1570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2022-12-08T12:01:00Z</cp:lastPrinted>
  <dcterms:created xsi:type="dcterms:W3CDTF">2023-05-02T14:51:00Z</dcterms:created>
  <dcterms:modified xsi:type="dcterms:W3CDTF">2023-05-15T08:42:00Z</dcterms:modified>
</cp:coreProperties>
</file>