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D8B" w:rsidRDefault="003C2D8B" w:rsidP="00437D60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6A0CFF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4631494" r:id="rId5"/>
        </w:object>
      </w:r>
    </w:p>
    <w:p w:rsidR="003C2D8B" w:rsidRDefault="003C2D8B" w:rsidP="00437D60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C2D8B" w:rsidRDefault="003C2D8B" w:rsidP="00437D60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3C2D8B" w:rsidRDefault="003C2D8B" w:rsidP="00437D60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3C2D8B" w:rsidRDefault="003C2D8B" w:rsidP="00437D60">
      <w:pPr>
        <w:pStyle w:val="Normal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3C2D8B" w:rsidRDefault="003C2D8B" w:rsidP="00437D60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3C2D8B" w:rsidRDefault="003C2D8B" w:rsidP="00437D60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3C2D8B" w:rsidRDefault="003C2D8B" w:rsidP="00437D60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rPr>
          <w:rFonts w:ascii="Times New Roman" w:hAnsi="Times New Roman"/>
        </w:rPr>
        <w:t xml:space="preserve">                                      </w:t>
      </w:r>
    </w:p>
    <w:p w:rsidR="003C2D8B" w:rsidRDefault="003C2D8B" w:rsidP="00437D60">
      <w:pPr>
        <w:spacing w:after="0" w:line="240" w:lineRule="auto"/>
        <w:jc w:val="right"/>
        <w:rPr>
          <w:rFonts w:ascii="Times New Roman" w:hAnsi="Times New Roman"/>
        </w:rPr>
      </w:pPr>
    </w:p>
    <w:p w:rsidR="003C2D8B" w:rsidRDefault="003C2D8B" w:rsidP="00437D6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>ПРОЄКТ</w:t>
      </w:r>
    </w:p>
    <w:p w:rsidR="003C2D8B" w:rsidRDefault="003C2D8B" w:rsidP="00437D60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3C2D8B" w:rsidRDefault="003C2D8B" w:rsidP="00437D6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C2D8B" w:rsidRDefault="003C2D8B" w:rsidP="00437D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2D8B" w:rsidRDefault="003C2D8B" w:rsidP="00437D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3C2D8B" w:rsidRDefault="003C2D8B" w:rsidP="00437D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2D8B" w:rsidRDefault="003C2D8B" w:rsidP="00437D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 року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м. Кіцмань</w:t>
      </w:r>
    </w:p>
    <w:p w:rsidR="003C2D8B" w:rsidRDefault="003C2D8B" w:rsidP="00437D60">
      <w:pPr>
        <w:spacing w:after="0" w:line="240" w:lineRule="auto"/>
        <w:rPr>
          <w:lang w:val="uk-UA"/>
        </w:rPr>
      </w:pPr>
    </w:p>
    <w:p w:rsidR="003C2D8B" w:rsidRDefault="003C2D8B" w:rsidP="00437D6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3C2D8B" w:rsidRDefault="003C2D8B" w:rsidP="00437D6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3C2D8B" w:rsidRDefault="003C2D8B" w:rsidP="00437D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3C2D8B" w:rsidRDefault="003C2D8B" w:rsidP="00437D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малолітньої дитини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3C2D8B" w:rsidRDefault="003C2D8B" w:rsidP="00437D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3C2D8B" w:rsidRDefault="003C2D8B" w:rsidP="00437D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розглянувши заяву гр. ОСОБА 1, 1989 року народження, мешканця с. Шипинці від 28.04.2023 № 65,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3C2D8B" w:rsidRDefault="003C2D8B" w:rsidP="00437D6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C2D8B" w:rsidRDefault="003C2D8B" w:rsidP="00437D60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3C2D8B" w:rsidRDefault="003C2D8B" w:rsidP="00437D6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3C2D8B" w:rsidRDefault="003C2D8B" w:rsidP="00437D60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1. Затвердити висновок органу опіки та піклування про доцільність усиновлення та його відповідність інтересам малолітньої дитини ( додається).</w:t>
      </w:r>
    </w:p>
    <w:p w:rsidR="003C2D8B" w:rsidRDefault="003C2D8B" w:rsidP="00437D6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C2D8B" w:rsidRPr="00003498" w:rsidRDefault="003C2D8B" w:rsidP="00437D6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3C2D8B" w:rsidRDefault="003C2D8B" w:rsidP="00437D60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C2D8B" w:rsidRDefault="003C2D8B" w:rsidP="00437D60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C2D8B" w:rsidRPr="00003498" w:rsidRDefault="003C2D8B" w:rsidP="00437D60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C2D8B" w:rsidRPr="00003498" w:rsidRDefault="003C2D8B" w:rsidP="00437D60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Сергій БУЛЕГА</w:t>
      </w:r>
    </w:p>
    <w:p w:rsidR="003C2D8B" w:rsidRPr="00286CDB" w:rsidRDefault="003C2D8B" w:rsidP="00437D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2D8B" w:rsidRDefault="003C2D8B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C2D8B" w:rsidRDefault="003C2D8B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C2D8B" w:rsidRDefault="003C2D8B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C2D8B" w:rsidRDefault="003C2D8B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C2D8B" w:rsidRDefault="003C2D8B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C2D8B" w:rsidRDefault="003C2D8B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C2D8B" w:rsidRDefault="003C2D8B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C2D8B" w:rsidRDefault="003C2D8B" w:rsidP="00437D6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C2D8B" w:rsidSect="00437D6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D60"/>
    <w:rsid w:val="00003498"/>
    <w:rsid w:val="00043DC1"/>
    <w:rsid w:val="00044A77"/>
    <w:rsid w:val="000941F7"/>
    <w:rsid w:val="000B272C"/>
    <w:rsid w:val="00286CDB"/>
    <w:rsid w:val="002A01FA"/>
    <w:rsid w:val="00304255"/>
    <w:rsid w:val="00347B6B"/>
    <w:rsid w:val="003C2D8B"/>
    <w:rsid w:val="004045FD"/>
    <w:rsid w:val="00437D60"/>
    <w:rsid w:val="00454325"/>
    <w:rsid w:val="00480C36"/>
    <w:rsid w:val="006A0CFF"/>
    <w:rsid w:val="006B5CDF"/>
    <w:rsid w:val="006C681A"/>
    <w:rsid w:val="009B111D"/>
    <w:rsid w:val="00B40C94"/>
    <w:rsid w:val="00B91A27"/>
    <w:rsid w:val="00D04916"/>
    <w:rsid w:val="00FF3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1F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Название объекта1"/>
    <w:basedOn w:val="Normal"/>
    <w:next w:val="Normal"/>
    <w:uiPriority w:val="99"/>
    <w:rsid w:val="00437D60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437D6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437D60"/>
    <w:rPr>
      <w:rFonts w:ascii="Arial" w:hAnsi="Arial"/>
      <w:sz w:val="24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437D60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styleId="Caption">
    <w:name w:val="caption"/>
    <w:basedOn w:val="Normal"/>
    <w:uiPriority w:val="99"/>
    <w:qFormat/>
    <w:rsid w:val="00437D60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1">
    <w:name w:val="Normal1"/>
    <w:uiPriority w:val="99"/>
    <w:rsid w:val="00437D60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437D60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437D60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37D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42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228</Words>
  <Characters>1301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2023-05-01T09:43:00Z</cp:lastPrinted>
  <dcterms:created xsi:type="dcterms:W3CDTF">2023-05-02T07:26:00Z</dcterms:created>
  <dcterms:modified xsi:type="dcterms:W3CDTF">2023-05-03T12:05:00Z</dcterms:modified>
</cp:coreProperties>
</file>