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5E4" w:rsidRDefault="005265E4" w:rsidP="000B272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545D1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4631446" r:id="rId5"/>
        </w:object>
      </w:r>
    </w:p>
    <w:p w:rsidR="005265E4" w:rsidRDefault="005265E4" w:rsidP="000B272C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265E4" w:rsidRDefault="005265E4" w:rsidP="000B272C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265E4" w:rsidRDefault="005265E4" w:rsidP="000B272C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265E4" w:rsidRDefault="005265E4" w:rsidP="000B272C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265E4" w:rsidRDefault="005265E4" w:rsidP="000B272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265E4" w:rsidRDefault="005265E4" w:rsidP="000B272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265E4" w:rsidRDefault="005265E4" w:rsidP="000B272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5265E4" w:rsidRDefault="005265E4" w:rsidP="000B272C">
      <w:pPr>
        <w:spacing w:after="0" w:line="240" w:lineRule="auto"/>
        <w:jc w:val="right"/>
        <w:rPr>
          <w:rFonts w:ascii="Times New Roman" w:hAnsi="Times New Roman"/>
        </w:rPr>
      </w:pPr>
    </w:p>
    <w:p w:rsidR="005265E4" w:rsidRDefault="005265E4" w:rsidP="000B272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</w:p>
    <w:p w:rsidR="005265E4" w:rsidRDefault="005265E4" w:rsidP="000B272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5265E4" w:rsidRDefault="005265E4" w:rsidP="000B27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265E4" w:rsidRDefault="005265E4" w:rsidP="000B27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65E4" w:rsidRDefault="005265E4" w:rsidP="000B27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5265E4" w:rsidRDefault="005265E4" w:rsidP="000B27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65E4" w:rsidRDefault="005265E4" w:rsidP="000B27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 Кіцмань</w:t>
      </w:r>
    </w:p>
    <w:p w:rsidR="005265E4" w:rsidRDefault="005265E4" w:rsidP="000B272C">
      <w:pPr>
        <w:spacing w:after="0" w:line="240" w:lineRule="auto"/>
        <w:rPr>
          <w:lang w:val="uk-UA"/>
        </w:rPr>
      </w:pPr>
    </w:p>
    <w:p w:rsidR="005265E4" w:rsidRDefault="005265E4" w:rsidP="000B272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5265E4" w:rsidRDefault="005265E4" w:rsidP="000B272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5265E4" w:rsidRDefault="005265E4" w:rsidP="000B272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5265E4" w:rsidRDefault="005265E4" w:rsidP="000B272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5265E4" w:rsidRDefault="005265E4" w:rsidP="000B27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5265E4" w:rsidRDefault="005265E4" w:rsidP="000B27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ОСОБА 1, 1985 року народження від 11.04.2023 № 48,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5265E4" w:rsidRDefault="005265E4" w:rsidP="000B272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265E4" w:rsidRDefault="005265E4" w:rsidP="000B272C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5265E4" w:rsidRDefault="005265E4" w:rsidP="000B272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5265E4" w:rsidRDefault="005265E4" w:rsidP="000B272C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малолітньої дитини ( додається).</w:t>
      </w:r>
    </w:p>
    <w:p w:rsidR="005265E4" w:rsidRDefault="005265E4" w:rsidP="000B272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265E4" w:rsidRPr="00003498" w:rsidRDefault="005265E4" w:rsidP="000B272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5265E4" w:rsidRDefault="005265E4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265E4" w:rsidRDefault="005265E4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265E4" w:rsidRPr="00003498" w:rsidRDefault="005265E4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265E4" w:rsidRPr="00003498" w:rsidRDefault="005265E4" w:rsidP="000B272C">
      <w:pPr>
        <w:pStyle w:val="1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5265E4" w:rsidRPr="00286CDB" w:rsidRDefault="005265E4" w:rsidP="000B27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265E4" w:rsidRPr="00286CDB" w:rsidSect="000B272C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72C"/>
    <w:rsid w:val="00003498"/>
    <w:rsid w:val="00044A77"/>
    <w:rsid w:val="000B272C"/>
    <w:rsid w:val="00182274"/>
    <w:rsid w:val="00286CDB"/>
    <w:rsid w:val="002A01FA"/>
    <w:rsid w:val="003B2CE3"/>
    <w:rsid w:val="003D28A5"/>
    <w:rsid w:val="004563CC"/>
    <w:rsid w:val="005265E4"/>
    <w:rsid w:val="00545D19"/>
    <w:rsid w:val="00626229"/>
    <w:rsid w:val="00677B81"/>
    <w:rsid w:val="006A38B4"/>
    <w:rsid w:val="006B5CDF"/>
    <w:rsid w:val="006E4133"/>
    <w:rsid w:val="007528F1"/>
    <w:rsid w:val="00787A6F"/>
    <w:rsid w:val="009C2EF9"/>
    <w:rsid w:val="009D1D5E"/>
    <w:rsid w:val="009E5ACF"/>
    <w:rsid w:val="00A742FD"/>
    <w:rsid w:val="00B2248F"/>
    <w:rsid w:val="00B47AEC"/>
    <w:rsid w:val="00CA7B13"/>
    <w:rsid w:val="00D04916"/>
    <w:rsid w:val="00F4321F"/>
    <w:rsid w:val="00FB2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D1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0B272C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0B272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0B272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0B272C"/>
  </w:style>
  <w:style w:type="paragraph" w:customStyle="1" w:styleId="110">
    <w:name w:val="Обычный1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1">
    <w:name w:val="Без интервала11"/>
    <w:uiPriority w:val="99"/>
    <w:rsid w:val="000B272C"/>
  </w:style>
  <w:style w:type="paragraph" w:customStyle="1" w:styleId="3">
    <w:name w:val="Обычный3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2">
    <w:name w:val="Название объекта11"/>
    <w:basedOn w:val="Normal"/>
    <w:next w:val="Normal"/>
    <w:uiPriority w:val="99"/>
    <w:rsid w:val="000B272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10">
    <w:name w:val="Заголовок 111"/>
    <w:basedOn w:val="Normal"/>
    <w:next w:val="Normal"/>
    <w:uiPriority w:val="99"/>
    <w:rsid w:val="000B272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0B272C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223</Words>
  <Characters>1273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2023-05-01T11:46:00Z</cp:lastPrinted>
  <dcterms:created xsi:type="dcterms:W3CDTF">2023-05-02T07:27:00Z</dcterms:created>
  <dcterms:modified xsi:type="dcterms:W3CDTF">2023-05-03T12:04:00Z</dcterms:modified>
</cp:coreProperties>
</file>