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F36" w:rsidRPr="00003498" w:rsidRDefault="00713F36" w:rsidP="00660453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5" o:title=""/>
          </v:shape>
          <o:OLEObject Type="Embed" ProgID="Paint.Picture" ShapeID="_x0000_i1025" DrawAspect="Content" ObjectID="_1744631388" r:id="rId6"/>
        </w:object>
      </w:r>
    </w:p>
    <w:p w:rsidR="00713F36" w:rsidRPr="00003498" w:rsidRDefault="00713F36" w:rsidP="00660453">
      <w:pPr>
        <w:pStyle w:val="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713F36" w:rsidRPr="00003498" w:rsidRDefault="00713F36" w:rsidP="00660453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713F36" w:rsidRPr="00003498" w:rsidRDefault="00713F36" w:rsidP="00660453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713F36" w:rsidRPr="00003498" w:rsidRDefault="00713F36" w:rsidP="00660453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713F36" w:rsidRPr="00003498" w:rsidRDefault="00713F36" w:rsidP="00660453">
      <w:pPr>
        <w:pStyle w:val="Normal1"/>
        <w:jc w:val="center"/>
        <w:rPr>
          <w:rFonts w:ascii="Times New Roman" w:hAnsi="Times New Roman"/>
          <w:szCs w:val="24"/>
        </w:rPr>
      </w:pPr>
      <w:r w:rsidRPr="00003498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59300 тел.2-39-75, факс.2-39-75</w:t>
      </w:r>
    </w:p>
    <w:p w:rsidR="00713F36" w:rsidRPr="00003498" w:rsidRDefault="00713F36" w:rsidP="00660453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713F36" w:rsidRPr="00003498" w:rsidRDefault="00713F36" w:rsidP="00660453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713F36" w:rsidRPr="00003498" w:rsidRDefault="00713F36" w:rsidP="00660453">
      <w:pPr>
        <w:spacing w:after="0" w:line="240" w:lineRule="auto"/>
        <w:jc w:val="right"/>
        <w:rPr>
          <w:rFonts w:ascii="Times New Roman" w:hAnsi="Times New Roman"/>
        </w:rPr>
      </w:pPr>
    </w:p>
    <w:p w:rsidR="00713F36" w:rsidRPr="00003498" w:rsidRDefault="00713F36" w:rsidP="00660453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  <w:lang w:val="uk-UA"/>
        </w:rPr>
        <w:t>ПРОЄКТ</w:t>
      </w:r>
    </w:p>
    <w:p w:rsidR="00713F36" w:rsidRPr="00003498" w:rsidRDefault="00713F36" w:rsidP="00660453">
      <w:pPr>
        <w:spacing w:after="0" w:line="240" w:lineRule="auto"/>
        <w:jc w:val="right"/>
        <w:rPr>
          <w:rFonts w:ascii="Times New Roman" w:hAnsi="Times New Roman"/>
          <w:lang w:val="uk-UA"/>
        </w:rPr>
      </w:pPr>
    </w:p>
    <w:p w:rsidR="00713F36" w:rsidRPr="00003498" w:rsidRDefault="00713F36" w:rsidP="0066045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</w:p>
    <w:p w:rsidR="00713F36" w:rsidRPr="00003498" w:rsidRDefault="00713F36" w:rsidP="006604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13F36" w:rsidRPr="00003498" w:rsidRDefault="00713F36" w:rsidP="006604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</w:p>
    <w:p w:rsidR="00713F36" w:rsidRPr="00003498" w:rsidRDefault="00713F36" w:rsidP="0066045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13F36" w:rsidRPr="00003498" w:rsidRDefault="00713F36" w:rsidP="006604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  <w:t>м. Кіцмань</w:t>
      </w:r>
    </w:p>
    <w:p w:rsidR="00713F36" w:rsidRDefault="00713F36" w:rsidP="00660453">
      <w:pPr>
        <w:spacing w:after="0" w:line="240" w:lineRule="auto"/>
        <w:rPr>
          <w:lang w:val="uk-UA"/>
        </w:rPr>
      </w:pPr>
    </w:p>
    <w:p w:rsidR="00713F36" w:rsidRPr="00D04916" w:rsidRDefault="00713F36" w:rsidP="0066045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04916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висновку органу опіки </w:t>
      </w:r>
    </w:p>
    <w:p w:rsidR="00713F36" w:rsidRPr="00D04916" w:rsidRDefault="00713F36" w:rsidP="0066045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04916"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Кіцманської міської ради про </w:t>
      </w:r>
    </w:p>
    <w:p w:rsidR="00713F36" w:rsidRDefault="00713F36" w:rsidP="0066045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5D1697">
        <w:rPr>
          <w:rFonts w:ascii="Times New Roman" w:hAnsi="Times New Roman"/>
          <w:b/>
          <w:sz w:val="24"/>
          <w:szCs w:val="24"/>
          <w:lang w:val="uk-UA"/>
        </w:rPr>
        <w:t xml:space="preserve">доцільність позбавлення батьківських прав </w:t>
      </w:r>
    </w:p>
    <w:p w:rsidR="00713F36" w:rsidRPr="006D2318" w:rsidRDefault="00713F36" w:rsidP="0066045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6D2318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:rsidR="00713F36" w:rsidRPr="005D1697" w:rsidRDefault="00713F36" w:rsidP="0066045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6D2318">
        <w:rPr>
          <w:rFonts w:ascii="Times New Roman" w:hAnsi="Times New Roman"/>
          <w:b/>
          <w:sz w:val="24"/>
          <w:szCs w:val="24"/>
          <w:lang w:val="uk-UA"/>
        </w:rPr>
        <w:t>1989 року народження</w:t>
      </w:r>
    </w:p>
    <w:p w:rsidR="00713F36" w:rsidRDefault="00713F36" w:rsidP="0066045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874A2"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713F36" w:rsidRPr="00003498" w:rsidRDefault="00713F36" w:rsidP="0066045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Відповідно до статтей 11,12, 23-1 Закону України «Про охорону дитинства», статті 164 Сімейного кодексу України, постанови КМУ від 24.09.2008  № 866 «Питання діяльності органів опіки та піклування, пов’язаної із захистом прав дитини» зі змінами, 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розглянувши заяву гр. ОСОБА 2, 1997 року народження від 05.04.2023 № 68, враховуючи рішення Комісії з питань захисту прав дитини при виконавчому комітеті Кіцманської міської ради від 28</w:t>
      </w:r>
      <w:r w:rsidRPr="00843384">
        <w:rPr>
          <w:rFonts w:ascii="Times New Roman" w:hAnsi="Times New Roman"/>
          <w:sz w:val="24"/>
          <w:szCs w:val="24"/>
          <w:lang w:val="uk-UA"/>
        </w:rPr>
        <w:t>.04.2023</w:t>
      </w:r>
      <w:r w:rsidRPr="00A825D0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№ 1,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</w:p>
    <w:p w:rsidR="00713F36" w:rsidRDefault="00713F36" w:rsidP="00660453">
      <w:pPr>
        <w:pStyle w:val="5"/>
        <w:jc w:val="both"/>
        <w:rPr>
          <w:rFonts w:ascii="Times New Roman" w:hAnsi="Times New Roman"/>
          <w:b/>
          <w:szCs w:val="24"/>
        </w:rPr>
      </w:pPr>
    </w:p>
    <w:p w:rsidR="00713F36" w:rsidRPr="00003498" w:rsidRDefault="00713F36" w:rsidP="00660453">
      <w:pPr>
        <w:pStyle w:val="5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713F36" w:rsidRDefault="00713F36" w:rsidP="0066045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713F36" w:rsidRPr="006831C5" w:rsidRDefault="00713F36" w:rsidP="0066045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6831C5">
        <w:rPr>
          <w:rFonts w:ascii="Times New Roman" w:hAnsi="Times New Roman"/>
          <w:sz w:val="24"/>
          <w:szCs w:val="24"/>
          <w:lang w:val="uk-UA"/>
        </w:rPr>
        <w:t xml:space="preserve">          1. Затвердити висновок органу опіки та піклування Кіцманської міської ради про доцільність позбавлення батьківських прав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6D2318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6D2318">
        <w:rPr>
          <w:rFonts w:ascii="Times New Roman" w:hAnsi="Times New Roman"/>
          <w:sz w:val="24"/>
          <w:szCs w:val="24"/>
          <w:lang w:val="uk-UA"/>
        </w:rPr>
        <w:t>1989 року народження</w:t>
      </w:r>
      <w:r w:rsidRPr="006831C5">
        <w:rPr>
          <w:rFonts w:ascii="Times New Roman" w:hAnsi="Times New Roman"/>
          <w:sz w:val="24"/>
          <w:szCs w:val="24"/>
          <w:lang w:val="uk-UA"/>
        </w:rPr>
        <w:t xml:space="preserve"> (додається).</w:t>
      </w:r>
    </w:p>
    <w:p w:rsidR="00713F36" w:rsidRDefault="00713F36" w:rsidP="00660453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13F36" w:rsidRPr="009B67C2" w:rsidRDefault="00713F36" w:rsidP="00660453">
      <w:pPr>
        <w:pStyle w:val="1"/>
        <w:jc w:val="both"/>
        <w:rPr>
          <w:rFonts w:ascii="Times New Roman" w:hAnsi="Times New Roman"/>
          <w:b/>
          <w:color w:val="FF0000"/>
          <w:szCs w:val="24"/>
        </w:rPr>
      </w:pPr>
      <w:r>
        <w:rPr>
          <w:rFonts w:ascii="Times New Roman" w:hAnsi="Times New Roman"/>
          <w:szCs w:val="24"/>
        </w:rPr>
        <w:t xml:space="preserve">          2. Контроль за виконанням даного рішення покласти на першого заступника міського голови з питань діяльності виконавчих органів Олександра  МАРУСЯКА.</w:t>
      </w:r>
    </w:p>
    <w:p w:rsidR="00713F36" w:rsidRDefault="00713F36" w:rsidP="00660453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713F36" w:rsidRDefault="00713F36" w:rsidP="00660453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713F36" w:rsidRPr="00723384" w:rsidRDefault="00713F36" w:rsidP="00660453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713F36" w:rsidRPr="00723384" w:rsidRDefault="00713F36" w:rsidP="00660453">
      <w:pPr>
        <w:pStyle w:val="1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 xml:space="preserve">Міський   голова                                                </w:t>
      </w:r>
      <w:r>
        <w:rPr>
          <w:rFonts w:ascii="Times New Roman" w:hAnsi="Times New Roman"/>
          <w:b/>
          <w:szCs w:val="24"/>
        </w:rPr>
        <w:t xml:space="preserve">    </w:t>
      </w:r>
      <w:r w:rsidRPr="00723384">
        <w:rPr>
          <w:rFonts w:ascii="Times New Roman" w:hAnsi="Times New Roman"/>
          <w:b/>
          <w:szCs w:val="24"/>
        </w:rPr>
        <w:t xml:space="preserve">                                          Сергій  БУЛЕГА</w:t>
      </w:r>
    </w:p>
    <w:p w:rsidR="00713F36" w:rsidRPr="00723384" w:rsidRDefault="00713F36" w:rsidP="00660453">
      <w:pPr>
        <w:pStyle w:val="NoSpacing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713F36" w:rsidRDefault="00713F36" w:rsidP="00660453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</w:t>
      </w:r>
    </w:p>
    <w:p w:rsidR="00713F36" w:rsidRDefault="00713F36" w:rsidP="0066045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:rsidR="00713F36" w:rsidRDefault="00713F36" w:rsidP="0066045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13F36" w:rsidRDefault="00713F36" w:rsidP="0066045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13F36" w:rsidRDefault="00713F36" w:rsidP="0066045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713F36" w:rsidSect="009E7463">
      <w:pgSz w:w="11906" w:h="16838"/>
      <w:pgMar w:top="851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tiqu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6C1E95"/>
    <w:multiLevelType w:val="hybridMultilevel"/>
    <w:tmpl w:val="D108BFFE"/>
    <w:lvl w:ilvl="0" w:tplc="B58EB0E4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60453"/>
    <w:rsid w:val="00003498"/>
    <w:rsid w:val="000B3586"/>
    <w:rsid w:val="00114279"/>
    <w:rsid w:val="001548F8"/>
    <w:rsid w:val="0016772C"/>
    <w:rsid w:val="00176243"/>
    <w:rsid w:val="002724BA"/>
    <w:rsid w:val="00336173"/>
    <w:rsid w:val="003A015C"/>
    <w:rsid w:val="003A0D0E"/>
    <w:rsid w:val="003E44E3"/>
    <w:rsid w:val="00404BC9"/>
    <w:rsid w:val="005254A9"/>
    <w:rsid w:val="00562438"/>
    <w:rsid w:val="005D1697"/>
    <w:rsid w:val="006478B9"/>
    <w:rsid w:val="00652C0B"/>
    <w:rsid w:val="00660453"/>
    <w:rsid w:val="00670582"/>
    <w:rsid w:val="00675AF2"/>
    <w:rsid w:val="006831C5"/>
    <w:rsid w:val="006D2318"/>
    <w:rsid w:val="00713F36"/>
    <w:rsid w:val="00723384"/>
    <w:rsid w:val="00737644"/>
    <w:rsid w:val="00765442"/>
    <w:rsid w:val="007874A2"/>
    <w:rsid w:val="007C79AB"/>
    <w:rsid w:val="00843384"/>
    <w:rsid w:val="00856FC4"/>
    <w:rsid w:val="00866B62"/>
    <w:rsid w:val="009B67C2"/>
    <w:rsid w:val="009D78AE"/>
    <w:rsid w:val="009E7463"/>
    <w:rsid w:val="00A14735"/>
    <w:rsid w:val="00A825D0"/>
    <w:rsid w:val="00AD4FDF"/>
    <w:rsid w:val="00AD6C65"/>
    <w:rsid w:val="00BA4DA2"/>
    <w:rsid w:val="00CA04CC"/>
    <w:rsid w:val="00CC54E8"/>
    <w:rsid w:val="00CF4858"/>
    <w:rsid w:val="00D04916"/>
    <w:rsid w:val="00D13D88"/>
    <w:rsid w:val="00D77815"/>
    <w:rsid w:val="00EB4423"/>
    <w:rsid w:val="00EE14F7"/>
    <w:rsid w:val="00EF1639"/>
    <w:rsid w:val="00F02532"/>
    <w:rsid w:val="00F30BB5"/>
    <w:rsid w:val="00F752F4"/>
    <w:rsid w:val="00FD62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0BB5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66045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60453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660453"/>
    <w:rPr>
      <w:rFonts w:ascii="Arial" w:hAnsi="Arial"/>
      <w:sz w:val="24"/>
      <w:szCs w:val="20"/>
      <w:lang w:val="uk-UA"/>
    </w:rPr>
  </w:style>
  <w:style w:type="paragraph" w:customStyle="1" w:styleId="Normal1">
    <w:name w:val="Normal1"/>
    <w:uiPriority w:val="99"/>
    <w:rsid w:val="00660453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660453"/>
    <w:rPr>
      <w:rFonts w:ascii="Arial" w:hAnsi="Arial"/>
      <w:sz w:val="24"/>
      <w:szCs w:val="20"/>
      <w:lang w:val="uk-UA"/>
    </w:rPr>
  </w:style>
  <w:style w:type="paragraph" w:customStyle="1" w:styleId="13">
    <w:name w:val="Заголовок 13"/>
    <w:basedOn w:val="Normal"/>
    <w:next w:val="Normal"/>
    <w:uiPriority w:val="99"/>
    <w:rsid w:val="00660453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Название объекта3"/>
    <w:basedOn w:val="Normal"/>
    <w:next w:val="Normal"/>
    <w:uiPriority w:val="99"/>
    <w:rsid w:val="00660453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2">
    <w:name w:val="Обычный2"/>
    <w:uiPriority w:val="99"/>
    <w:rsid w:val="00660453"/>
    <w:rPr>
      <w:rFonts w:ascii="Arial" w:hAnsi="Arial"/>
      <w:sz w:val="24"/>
      <w:szCs w:val="20"/>
      <w:lang w:val="uk-UA"/>
    </w:rPr>
  </w:style>
  <w:style w:type="paragraph" w:customStyle="1" w:styleId="20">
    <w:name w:val="Без интервала2"/>
    <w:uiPriority w:val="99"/>
    <w:rsid w:val="00660453"/>
  </w:style>
  <w:style w:type="paragraph" w:customStyle="1" w:styleId="5">
    <w:name w:val="Обычный5"/>
    <w:uiPriority w:val="99"/>
    <w:rsid w:val="00660453"/>
    <w:rPr>
      <w:rFonts w:ascii="Arial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660453"/>
  </w:style>
  <w:style w:type="paragraph" w:styleId="Caption">
    <w:name w:val="caption"/>
    <w:basedOn w:val="Normal"/>
    <w:uiPriority w:val="99"/>
    <w:qFormat/>
    <w:rsid w:val="00660453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10">
    <w:name w:val="Название объекта1"/>
    <w:basedOn w:val="Normal"/>
    <w:next w:val="Normal"/>
    <w:uiPriority w:val="99"/>
    <w:rsid w:val="00660453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660453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ShapkaDocumentu">
    <w:name w:val="Shapka Documentu"/>
    <w:basedOn w:val="Normal"/>
    <w:uiPriority w:val="99"/>
    <w:rsid w:val="00660453"/>
    <w:pPr>
      <w:keepNext/>
      <w:keepLines/>
      <w:spacing w:after="240" w:line="240" w:lineRule="auto"/>
      <w:ind w:left="3969"/>
      <w:jc w:val="center"/>
    </w:pPr>
    <w:rPr>
      <w:rFonts w:ascii="Antiqua" w:hAnsi="Antiqua"/>
      <w:sz w:val="26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</TotalTime>
  <Pages>1</Pages>
  <Words>261</Words>
  <Characters>1492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6</cp:revision>
  <dcterms:created xsi:type="dcterms:W3CDTF">2023-05-02T07:28:00Z</dcterms:created>
  <dcterms:modified xsi:type="dcterms:W3CDTF">2023-05-03T12:03:00Z</dcterms:modified>
</cp:coreProperties>
</file>