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AAF" w:rsidRPr="00003498" w:rsidRDefault="004B4AAF" w:rsidP="00A3050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4631003" r:id="rId5"/>
        </w:object>
      </w:r>
    </w:p>
    <w:p w:rsidR="004B4AAF" w:rsidRPr="00003498" w:rsidRDefault="004B4AAF" w:rsidP="00A30506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4B4AAF" w:rsidRPr="00003498" w:rsidRDefault="004B4AAF" w:rsidP="00A3050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4B4AAF" w:rsidRPr="00003498" w:rsidRDefault="004B4AAF" w:rsidP="00A30506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4B4AAF" w:rsidRPr="00003498" w:rsidRDefault="004B4AAF" w:rsidP="00A3050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4B4AAF" w:rsidRPr="00003498" w:rsidRDefault="004B4AAF" w:rsidP="00A30506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4B4AAF" w:rsidRPr="00003498" w:rsidRDefault="004B4AAF" w:rsidP="00A3050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4B4AAF" w:rsidRPr="00003498" w:rsidRDefault="004B4AAF" w:rsidP="00A3050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4B4AAF" w:rsidRPr="00003498" w:rsidRDefault="004B4AAF" w:rsidP="00A30506">
      <w:pPr>
        <w:spacing w:after="0" w:line="240" w:lineRule="auto"/>
        <w:jc w:val="right"/>
        <w:rPr>
          <w:rFonts w:ascii="Times New Roman" w:hAnsi="Times New Roman"/>
        </w:rPr>
      </w:pPr>
    </w:p>
    <w:p w:rsidR="004B4AAF" w:rsidRPr="00003498" w:rsidRDefault="004B4AAF" w:rsidP="00A3050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4B4AAF" w:rsidRPr="00003498" w:rsidRDefault="004B4AAF" w:rsidP="00A3050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4B4AAF" w:rsidRPr="00003498" w:rsidRDefault="004B4AAF" w:rsidP="00A3050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4B4AAF" w:rsidRPr="00003498" w:rsidRDefault="004B4AAF" w:rsidP="00A305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4AAF" w:rsidRPr="00003498" w:rsidRDefault="004B4AAF" w:rsidP="00A305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4B4AAF" w:rsidRPr="00003498" w:rsidRDefault="004B4AAF" w:rsidP="00A3050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B4AAF" w:rsidRPr="00003498" w:rsidRDefault="004B4AAF" w:rsidP="00A305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4B4AAF" w:rsidRDefault="004B4AAF" w:rsidP="00A30506">
      <w:pPr>
        <w:spacing w:after="0" w:line="240" w:lineRule="auto"/>
        <w:rPr>
          <w:lang w:val="uk-UA"/>
        </w:rPr>
      </w:pPr>
    </w:p>
    <w:p w:rsidR="004B4AAF" w:rsidRPr="00D04916" w:rsidRDefault="004B4AAF" w:rsidP="00A305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4B4AAF" w:rsidRPr="00D04916" w:rsidRDefault="004B4AAF" w:rsidP="00A3050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4B4AAF" w:rsidRDefault="004B4AAF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D1697"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4B4AAF" w:rsidRDefault="004B4AAF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6E213D">
        <w:rPr>
          <w:rFonts w:ascii="Times New Roman" w:hAnsi="Times New Roman"/>
          <w:b/>
          <w:sz w:val="24"/>
          <w:szCs w:val="24"/>
          <w:lang w:val="uk-UA"/>
        </w:rPr>
        <w:t>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***</w:t>
      </w:r>
      <w:r w:rsidRPr="006E213D">
        <w:rPr>
          <w:rFonts w:ascii="Times New Roman" w:hAnsi="Times New Roman"/>
          <w:b/>
          <w:sz w:val="24"/>
          <w:szCs w:val="24"/>
          <w:lang w:val="uk-UA"/>
        </w:rPr>
        <w:t>1982 року народження</w:t>
      </w:r>
    </w:p>
    <w:p w:rsidR="004B4AAF" w:rsidRPr="006E213D" w:rsidRDefault="004B4AAF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B4AAF" w:rsidRDefault="004B4AAF" w:rsidP="00A305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B4AAF" w:rsidRPr="00003498" w:rsidRDefault="004B4AAF" w:rsidP="00A3050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11,12, 23-1 Закону України «Про охорону дитинства», статті 164 Сімейного кодексу України, постанови КМУ від 24.09.2008  № 866 «Питання діяльності органів опіки та піклування, пов’язаної із захистом прав дитини»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розглянувши заяву гр. ОСОБА 2, 1989 року народження від 10.04.2023 № 71, враховуючи рішення Комісії з питань захисту прав дитини при виконавчому комітеті Кіцманської міської ради від 28</w:t>
      </w:r>
      <w:r w:rsidRPr="00140D6A">
        <w:rPr>
          <w:rFonts w:ascii="Times New Roman" w:hAnsi="Times New Roman"/>
          <w:sz w:val="24"/>
          <w:szCs w:val="24"/>
          <w:lang w:val="uk-UA"/>
        </w:rPr>
        <w:t>.04.2023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3,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4B4AAF" w:rsidRDefault="004B4AAF" w:rsidP="00A30506">
      <w:pPr>
        <w:pStyle w:val="5"/>
        <w:jc w:val="both"/>
        <w:rPr>
          <w:rFonts w:ascii="Times New Roman" w:hAnsi="Times New Roman"/>
          <w:b/>
          <w:szCs w:val="24"/>
        </w:rPr>
      </w:pPr>
    </w:p>
    <w:p w:rsidR="004B4AAF" w:rsidRPr="00003498" w:rsidRDefault="004B4AAF" w:rsidP="00A30506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4B4AAF" w:rsidRDefault="004B4AAF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4B4AAF" w:rsidRPr="006831C5" w:rsidRDefault="004B4AAF" w:rsidP="00A3050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E213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E213D">
        <w:rPr>
          <w:rFonts w:ascii="Times New Roman" w:hAnsi="Times New Roman"/>
          <w:sz w:val="24"/>
          <w:szCs w:val="24"/>
          <w:lang w:val="uk-UA"/>
        </w:rPr>
        <w:t>1982 року народження</w:t>
      </w:r>
      <w:r w:rsidRPr="006831C5">
        <w:rPr>
          <w:rFonts w:ascii="Times New Roman" w:hAnsi="Times New Roman"/>
          <w:sz w:val="24"/>
          <w:szCs w:val="24"/>
          <w:lang w:val="uk-UA"/>
        </w:rPr>
        <w:t xml:space="preserve"> ( додається).</w:t>
      </w:r>
    </w:p>
    <w:p w:rsidR="004B4AAF" w:rsidRDefault="004B4AAF" w:rsidP="00A305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B4AAF" w:rsidRPr="009B67C2" w:rsidRDefault="004B4AAF" w:rsidP="00A3050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4B4AAF" w:rsidRDefault="004B4AAF" w:rsidP="00A305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B4AAF" w:rsidRDefault="004B4AAF" w:rsidP="00A305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B4AAF" w:rsidRPr="00723384" w:rsidRDefault="004B4AAF" w:rsidP="00A3050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B4AAF" w:rsidRPr="00723384" w:rsidRDefault="004B4AAF" w:rsidP="00A3050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4B4AAF" w:rsidRPr="00723384" w:rsidRDefault="004B4AAF" w:rsidP="00A3050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4B4AAF" w:rsidRDefault="004B4AAF" w:rsidP="00A3050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4B4AAF" w:rsidRDefault="004B4AAF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4B4AAF" w:rsidRDefault="004B4AAF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4AAF" w:rsidRDefault="004B4AAF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B4AAF" w:rsidRDefault="004B4AAF" w:rsidP="00A3050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4B4AAF" w:rsidSect="00A3050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506"/>
    <w:rsid w:val="00003498"/>
    <w:rsid w:val="000453F7"/>
    <w:rsid w:val="000A1481"/>
    <w:rsid w:val="000D26B3"/>
    <w:rsid w:val="000E3280"/>
    <w:rsid w:val="00140D6A"/>
    <w:rsid w:val="001D29F5"/>
    <w:rsid w:val="00250AC8"/>
    <w:rsid w:val="0026024D"/>
    <w:rsid w:val="002A79CE"/>
    <w:rsid w:val="00350C60"/>
    <w:rsid w:val="003A3C52"/>
    <w:rsid w:val="003A7B54"/>
    <w:rsid w:val="003C0434"/>
    <w:rsid w:val="003D07B7"/>
    <w:rsid w:val="00404BC9"/>
    <w:rsid w:val="00442319"/>
    <w:rsid w:val="00456739"/>
    <w:rsid w:val="004A7C70"/>
    <w:rsid w:val="004B10AB"/>
    <w:rsid w:val="004B4AAF"/>
    <w:rsid w:val="004D7DFE"/>
    <w:rsid w:val="005D1697"/>
    <w:rsid w:val="005E5C7F"/>
    <w:rsid w:val="00620AB6"/>
    <w:rsid w:val="00665C4A"/>
    <w:rsid w:val="006831C5"/>
    <w:rsid w:val="00691722"/>
    <w:rsid w:val="006D2318"/>
    <w:rsid w:val="006E213D"/>
    <w:rsid w:val="00723384"/>
    <w:rsid w:val="00751A86"/>
    <w:rsid w:val="007735FF"/>
    <w:rsid w:val="007874A2"/>
    <w:rsid w:val="007B3D62"/>
    <w:rsid w:val="008104A0"/>
    <w:rsid w:val="00882C24"/>
    <w:rsid w:val="008C3374"/>
    <w:rsid w:val="00930389"/>
    <w:rsid w:val="00994CB3"/>
    <w:rsid w:val="009B67C2"/>
    <w:rsid w:val="009D78AE"/>
    <w:rsid w:val="00A13861"/>
    <w:rsid w:val="00A30506"/>
    <w:rsid w:val="00A311BA"/>
    <w:rsid w:val="00A369E0"/>
    <w:rsid w:val="00A47E01"/>
    <w:rsid w:val="00A825D0"/>
    <w:rsid w:val="00AA0C5E"/>
    <w:rsid w:val="00B1717D"/>
    <w:rsid w:val="00B30517"/>
    <w:rsid w:val="00B61F67"/>
    <w:rsid w:val="00B9036E"/>
    <w:rsid w:val="00BA3DF8"/>
    <w:rsid w:val="00BF67DF"/>
    <w:rsid w:val="00CA04CC"/>
    <w:rsid w:val="00D04916"/>
    <w:rsid w:val="00D41814"/>
    <w:rsid w:val="00DA26D7"/>
    <w:rsid w:val="00E3227D"/>
    <w:rsid w:val="00E81EEC"/>
    <w:rsid w:val="00E825D6"/>
    <w:rsid w:val="00ED7193"/>
    <w:rsid w:val="00F752F4"/>
    <w:rsid w:val="00F9126A"/>
    <w:rsid w:val="00FD3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7D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305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3050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A3050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A3050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A305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Normal2">
    <w:name w:val="Normal2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A30506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Normal1">
    <w:name w:val="Normal1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A3050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A3050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A30506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A30506"/>
  </w:style>
  <w:style w:type="paragraph" w:customStyle="1" w:styleId="5">
    <w:name w:val="Обычный5"/>
    <w:uiPriority w:val="99"/>
    <w:rsid w:val="00A3050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305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261</Words>
  <Characters>1493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10</cp:revision>
  <dcterms:created xsi:type="dcterms:W3CDTF">2023-05-02T07:29:00Z</dcterms:created>
  <dcterms:modified xsi:type="dcterms:W3CDTF">2023-05-03T11:57:00Z</dcterms:modified>
</cp:coreProperties>
</file>