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C53" w:rsidRPr="00723384" w:rsidRDefault="00686C53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4630990" r:id="rId6"/>
        </w:object>
      </w:r>
    </w:p>
    <w:p w:rsidR="00686C53" w:rsidRPr="00723384" w:rsidRDefault="00686C53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686C53" w:rsidRPr="00723384" w:rsidRDefault="00686C53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686C53" w:rsidRPr="00723384" w:rsidRDefault="00686C53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686C53" w:rsidRPr="00723384" w:rsidRDefault="00686C53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686C53" w:rsidRPr="00723384" w:rsidRDefault="00686C53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86C53" w:rsidRPr="00723384" w:rsidRDefault="00686C53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686C53" w:rsidRPr="00723384" w:rsidRDefault="00686C53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686C53" w:rsidRPr="00723384" w:rsidRDefault="00686C53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686C53" w:rsidRPr="00723384" w:rsidRDefault="00686C53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686C53" w:rsidRPr="00723384" w:rsidRDefault="00686C53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86C53" w:rsidRPr="00723384" w:rsidRDefault="00686C53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686C53" w:rsidRPr="00723384" w:rsidRDefault="00686C53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686C53" w:rsidRDefault="00686C53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686C53" w:rsidRPr="00723384" w:rsidRDefault="00686C53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686C53" w:rsidRPr="00723384" w:rsidRDefault="00686C53" w:rsidP="00840665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686C53" w:rsidRPr="00723384" w:rsidRDefault="00686C53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686C53" w:rsidRPr="00723384" w:rsidRDefault="00686C53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86C53" w:rsidRPr="009B67C2" w:rsidRDefault="00686C53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686C53" w:rsidRDefault="00686C53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86C53" w:rsidRPr="00723384" w:rsidRDefault="00686C53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86C53" w:rsidRPr="00723384" w:rsidRDefault="00686C53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686C53" w:rsidRPr="00723384" w:rsidRDefault="00686C5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686C53" w:rsidRPr="00723384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686C53" w:rsidRPr="00723384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686C53" w:rsidRPr="00723384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686C53" w:rsidRPr="00723384" w:rsidRDefault="00686C53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р. № ____</w:t>
      </w: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686C53" w:rsidRPr="00723384" w:rsidRDefault="00686C53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686C53" w:rsidRPr="00723384" w:rsidRDefault="00686C5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686C53" w:rsidRPr="00723384" w:rsidRDefault="00686C5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686C53" w:rsidRPr="00723384" w:rsidRDefault="00686C53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86C53" w:rsidRPr="00796A8A" w:rsidRDefault="00686C5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1, ***2012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Шипинці,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686C53" w:rsidRPr="00796A8A" w:rsidRDefault="00686C5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686C53" w:rsidRPr="00796A8A" w:rsidRDefault="00686C5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686C53" w:rsidRPr="00796A8A" w:rsidRDefault="00686C5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686C53" w:rsidRPr="00796A8A" w:rsidRDefault="00686C5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686C53" w:rsidRPr="00796A8A" w:rsidRDefault="00686C5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Шипинецької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686C53" w:rsidRPr="00796A8A" w:rsidRDefault="00686C53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686C53" w:rsidRPr="00723384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686C53" w:rsidRPr="00723384" w:rsidRDefault="00686C53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2, ***2021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Шипинці, 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686C53" w:rsidRPr="00796A8A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Шипинецької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686C53" w:rsidRPr="00723384" w:rsidRDefault="00686C53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686C53" w:rsidRDefault="00686C53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686C53" w:rsidRDefault="00686C53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86C53" w:rsidRPr="00723384" w:rsidRDefault="00686C5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686C53" w:rsidRDefault="00686C5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686C53" w:rsidRDefault="00686C53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686C53" w:rsidRDefault="00686C53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86C53" w:rsidSect="00C95903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879E5"/>
    <w:rsid w:val="000F43CC"/>
    <w:rsid w:val="001844A3"/>
    <w:rsid w:val="001E6E2F"/>
    <w:rsid w:val="00284310"/>
    <w:rsid w:val="002A01FA"/>
    <w:rsid w:val="003613A4"/>
    <w:rsid w:val="00381721"/>
    <w:rsid w:val="003E517E"/>
    <w:rsid w:val="0040556E"/>
    <w:rsid w:val="004136C8"/>
    <w:rsid w:val="004458F3"/>
    <w:rsid w:val="00454D63"/>
    <w:rsid w:val="00455C4C"/>
    <w:rsid w:val="004665D3"/>
    <w:rsid w:val="004C4C51"/>
    <w:rsid w:val="004D3A16"/>
    <w:rsid w:val="004E3DF4"/>
    <w:rsid w:val="004F5016"/>
    <w:rsid w:val="00506EA1"/>
    <w:rsid w:val="00521989"/>
    <w:rsid w:val="00531593"/>
    <w:rsid w:val="0054505F"/>
    <w:rsid w:val="005C40CB"/>
    <w:rsid w:val="006217BF"/>
    <w:rsid w:val="00624139"/>
    <w:rsid w:val="00624348"/>
    <w:rsid w:val="00646B9D"/>
    <w:rsid w:val="00663914"/>
    <w:rsid w:val="00686C53"/>
    <w:rsid w:val="006925D4"/>
    <w:rsid w:val="006F22D4"/>
    <w:rsid w:val="00723384"/>
    <w:rsid w:val="00796A8A"/>
    <w:rsid w:val="007A0653"/>
    <w:rsid w:val="007B5F2E"/>
    <w:rsid w:val="008127E2"/>
    <w:rsid w:val="008242A6"/>
    <w:rsid w:val="00840665"/>
    <w:rsid w:val="00842934"/>
    <w:rsid w:val="00896D7A"/>
    <w:rsid w:val="008E2141"/>
    <w:rsid w:val="00945596"/>
    <w:rsid w:val="009678EC"/>
    <w:rsid w:val="009A6284"/>
    <w:rsid w:val="009B67C2"/>
    <w:rsid w:val="00A05931"/>
    <w:rsid w:val="00AA73F9"/>
    <w:rsid w:val="00AE0D93"/>
    <w:rsid w:val="00AF7035"/>
    <w:rsid w:val="00B029CD"/>
    <w:rsid w:val="00B04053"/>
    <w:rsid w:val="00B165A2"/>
    <w:rsid w:val="00B2680E"/>
    <w:rsid w:val="00B75009"/>
    <w:rsid w:val="00C95903"/>
    <w:rsid w:val="00CF7F1E"/>
    <w:rsid w:val="00D73516"/>
    <w:rsid w:val="00E77E6E"/>
    <w:rsid w:val="00ED7A27"/>
    <w:rsid w:val="00EF272E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621</Words>
  <Characters>3545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2023-03-01T09:23:00Z</cp:lastPrinted>
  <dcterms:created xsi:type="dcterms:W3CDTF">2023-05-02T07:30:00Z</dcterms:created>
  <dcterms:modified xsi:type="dcterms:W3CDTF">2023-05-03T11:57:00Z</dcterms:modified>
</cp:coreProperties>
</file>