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ED" w:rsidRPr="00A461C0" w:rsidRDefault="001478ED" w:rsidP="000A0518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2824632" r:id="rId8"/>
        </w:object>
      </w:r>
    </w:p>
    <w:p w:rsidR="001478ED" w:rsidRPr="00D927B7" w:rsidRDefault="001478E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478ED" w:rsidRPr="00D927B7" w:rsidRDefault="001478E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478ED" w:rsidRPr="00D927B7" w:rsidRDefault="001478E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478ED" w:rsidRPr="00D927B7" w:rsidRDefault="001478E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478ED" w:rsidRDefault="001478ED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478ED" w:rsidRDefault="001478ED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1478ED" w:rsidRPr="00A461C0" w:rsidRDefault="001478E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1478ED" w:rsidRDefault="001478E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478ED" w:rsidRDefault="001478E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478ED" w:rsidRDefault="001478E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478ED" w:rsidRDefault="001478E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478ED" w:rsidRPr="00A461C0" w:rsidRDefault="001478E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83/4</w:t>
      </w:r>
    </w:p>
    <w:p w:rsidR="001478ED" w:rsidRPr="00A461C0" w:rsidRDefault="001478E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478ED" w:rsidRDefault="001478E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>м. Кіцмань</w:t>
      </w:r>
    </w:p>
    <w:p w:rsidR="001478ED" w:rsidRPr="00A461C0" w:rsidRDefault="001478ED" w:rsidP="00EE1455">
      <w:pPr>
        <w:pStyle w:val="Normal2"/>
        <w:rPr>
          <w:rFonts w:ascii="Times New Roman" w:hAnsi="Times New Roman"/>
          <w:b/>
          <w:szCs w:val="24"/>
        </w:rPr>
      </w:pPr>
    </w:p>
    <w:p w:rsidR="001478ED" w:rsidRDefault="001478E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Default="001478ED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1478ED" w:rsidRDefault="001478ED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1478ED" w:rsidRDefault="001478ED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Default="001478E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Pr="00297282" w:rsidRDefault="001478ED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72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1478ED" w:rsidRPr="00A461C0" w:rsidRDefault="001478E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Default="001478ED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478ED" w:rsidRDefault="001478ED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1478ED" w:rsidRPr="006B649A" w:rsidRDefault="001478ED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A0518">
        <w:rPr>
          <w:rFonts w:ascii="Times New Roman" w:hAnsi="Times New Roman"/>
          <w:bCs/>
          <w:sz w:val="24"/>
          <w:szCs w:val="24"/>
          <w:lang w:val="uk-UA"/>
        </w:rPr>
        <w:t>березень</w:t>
      </w:r>
      <w:r w:rsidRPr="000A051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1478ED" w:rsidRPr="0049467A" w:rsidRDefault="001478E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діяльності виконавчих органів Юрія КОСАРА.</w:t>
      </w:r>
    </w:p>
    <w:p w:rsidR="001478ED" w:rsidRDefault="001478E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Default="001478E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Default="001478E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78ED" w:rsidRDefault="001478E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Сергій БУЛЕГА</w:t>
      </w:r>
    </w:p>
    <w:sectPr w:rsidR="001478ED" w:rsidSect="000A0518">
      <w:pgSz w:w="11906" w:h="16838" w:code="9"/>
      <w:pgMar w:top="719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8ED" w:rsidRDefault="001478ED" w:rsidP="00EE1455">
      <w:pPr>
        <w:spacing w:after="0" w:line="240" w:lineRule="auto"/>
      </w:pPr>
      <w:r>
        <w:separator/>
      </w:r>
    </w:p>
  </w:endnote>
  <w:endnote w:type="continuationSeparator" w:id="0">
    <w:p w:rsidR="001478ED" w:rsidRDefault="001478E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8ED" w:rsidRDefault="001478ED" w:rsidP="00EE1455">
      <w:pPr>
        <w:spacing w:after="0" w:line="240" w:lineRule="auto"/>
      </w:pPr>
      <w:r>
        <w:separator/>
      </w:r>
    </w:p>
  </w:footnote>
  <w:footnote w:type="continuationSeparator" w:id="0">
    <w:p w:rsidR="001478ED" w:rsidRDefault="001478E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1F32"/>
    <w:rsid w:val="00042B21"/>
    <w:rsid w:val="00051F69"/>
    <w:rsid w:val="000541DF"/>
    <w:rsid w:val="00060337"/>
    <w:rsid w:val="000632C1"/>
    <w:rsid w:val="00063475"/>
    <w:rsid w:val="000721E5"/>
    <w:rsid w:val="00080D4D"/>
    <w:rsid w:val="000A0518"/>
    <w:rsid w:val="000B5805"/>
    <w:rsid w:val="000C2108"/>
    <w:rsid w:val="000C2D57"/>
    <w:rsid w:val="000E1A71"/>
    <w:rsid w:val="000E5091"/>
    <w:rsid w:val="00142D11"/>
    <w:rsid w:val="001478ED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3C8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474E2"/>
    <w:rsid w:val="00447CED"/>
    <w:rsid w:val="00454E39"/>
    <w:rsid w:val="00460077"/>
    <w:rsid w:val="00484B81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74485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7F1A57"/>
    <w:rsid w:val="00803DE7"/>
    <w:rsid w:val="00822583"/>
    <w:rsid w:val="00844C39"/>
    <w:rsid w:val="008564DB"/>
    <w:rsid w:val="008744E2"/>
    <w:rsid w:val="008775DC"/>
    <w:rsid w:val="00881954"/>
    <w:rsid w:val="00885039"/>
    <w:rsid w:val="00897759"/>
    <w:rsid w:val="008A23C6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5692A"/>
    <w:rsid w:val="00A67B06"/>
    <w:rsid w:val="00A74E5B"/>
    <w:rsid w:val="00A77AF4"/>
    <w:rsid w:val="00A87F12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088B"/>
    <w:rsid w:val="00B96289"/>
    <w:rsid w:val="00B967C2"/>
    <w:rsid w:val="00BB00E6"/>
    <w:rsid w:val="00BC12F1"/>
    <w:rsid w:val="00BF409E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5543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522E9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EE6012"/>
    <w:rsid w:val="00F1598C"/>
    <w:rsid w:val="00F35A2A"/>
    <w:rsid w:val="00F42C37"/>
    <w:rsid w:val="00F57BC3"/>
    <w:rsid w:val="00F623EF"/>
    <w:rsid w:val="00F774B2"/>
    <w:rsid w:val="00F8056A"/>
    <w:rsid w:val="00F80EFC"/>
    <w:rsid w:val="00F82CD5"/>
    <w:rsid w:val="00F83F68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54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283</Words>
  <Characters>1615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2023-04-10T14:51:00Z</cp:lastPrinted>
  <dcterms:created xsi:type="dcterms:W3CDTF">2023-03-27T14:30:00Z</dcterms:created>
  <dcterms:modified xsi:type="dcterms:W3CDTF">2023-04-12T14:11:00Z</dcterms:modified>
</cp:coreProperties>
</file>