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498" w:rsidRPr="00B41825" w:rsidRDefault="00AD3498" w:rsidP="00A249EB">
      <w:pPr>
        <w:pStyle w:val="Normal2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</w:rPr>
        <w:t xml:space="preserve">                                                                               </w:t>
      </w: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42883281" r:id="rId5"/>
        </w:object>
      </w:r>
    </w:p>
    <w:p w:rsidR="00AD3498" w:rsidRPr="00003498" w:rsidRDefault="00AD3498" w:rsidP="00687A3E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AD3498" w:rsidRPr="00003498" w:rsidRDefault="00AD3498" w:rsidP="00687A3E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AD3498" w:rsidRPr="00003498" w:rsidRDefault="00AD3498" w:rsidP="00687A3E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AD3498" w:rsidRPr="00003498" w:rsidRDefault="00AD3498" w:rsidP="00687A3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AD3498" w:rsidRPr="00003498" w:rsidRDefault="00AD3498" w:rsidP="00687A3E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AD3498" w:rsidRPr="00003498" w:rsidRDefault="00AD3498" w:rsidP="00687A3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AD3498" w:rsidRPr="00003498" w:rsidRDefault="00AD3498" w:rsidP="00687A3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AD3498" w:rsidRPr="00003498" w:rsidRDefault="00AD3498" w:rsidP="00687A3E">
      <w:pPr>
        <w:spacing w:after="0" w:line="240" w:lineRule="auto"/>
        <w:jc w:val="right"/>
        <w:rPr>
          <w:rFonts w:ascii="Times New Roman" w:hAnsi="Times New Roman"/>
        </w:rPr>
      </w:pPr>
    </w:p>
    <w:p w:rsidR="00AD3498" w:rsidRPr="00003498" w:rsidRDefault="00AD3498" w:rsidP="00687A3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AD3498" w:rsidRPr="00003498" w:rsidRDefault="00AD3498" w:rsidP="00687A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D3498" w:rsidRPr="00003498" w:rsidRDefault="00AD3498" w:rsidP="00687A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93/4</w:t>
      </w:r>
    </w:p>
    <w:p w:rsidR="00AD3498" w:rsidRPr="00003498" w:rsidRDefault="00AD3498" w:rsidP="00687A3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D3498" w:rsidRPr="00003498" w:rsidRDefault="00AD3498" w:rsidP="00A249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квітня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AD3498" w:rsidRDefault="00AD3498" w:rsidP="00687A3E">
      <w:pPr>
        <w:spacing w:after="0" w:line="240" w:lineRule="auto"/>
        <w:rPr>
          <w:lang w:val="uk-UA"/>
        </w:rPr>
      </w:pPr>
    </w:p>
    <w:p w:rsidR="00AD3498" w:rsidRDefault="00AD3498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надання статусу «дитина, позбавлена </w:t>
      </w:r>
    </w:p>
    <w:p w:rsidR="00AD3498" w:rsidRDefault="00AD3498" w:rsidP="00376EE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батьківського піклування» малолітньому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AD3498" w:rsidRDefault="00AD3498" w:rsidP="00376EE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AD3498" w:rsidRPr="009D78AE" w:rsidRDefault="00AD3498" w:rsidP="00376EE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 2022 року народження</w:t>
      </w:r>
    </w:p>
    <w:p w:rsidR="00AD3498" w:rsidRPr="004E72DF" w:rsidRDefault="00AD3498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E72DF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:rsidR="00AD3498" w:rsidRDefault="00AD3498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:rsidR="00AD3498" w:rsidRDefault="00AD3498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статтей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з метою захисту законних прав та інтересів 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2022 року народження, </w:t>
      </w:r>
      <w:r>
        <w:rPr>
          <w:rFonts w:ascii="Times New Roman" w:hAnsi="Times New Roman"/>
          <w:sz w:val="24"/>
          <w:szCs w:val="24"/>
          <w:lang w:val="uk-UA"/>
        </w:rPr>
        <w:t xml:space="preserve">уродженця АДРЕСА 1, </w:t>
      </w:r>
      <w:r w:rsidRPr="00C74DE1">
        <w:rPr>
          <w:rFonts w:ascii="Times New Roman" w:hAnsi="Times New Roman"/>
          <w:sz w:val="24"/>
          <w:szCs w:val="24"/>
          <w:lang w:val="uk-UA"/>
        </w:rPr>
        <w:t>вихованця ОКНП «Чернівецький обласний спеціалізований будинок дитини»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те, що батьки дитини: ОСОБА 2 та ОСОБА 3 рішенням Кіцманського районного суду № 718/2921</w:t>
      </w:r>
      <w:r w:rsidRPr="008178DC">
        <w:rPr>
          <w:rFonts w:ascii="Times New Roman" w:hAnsi="Times New Roman"/>
          <w:sz w:val="24"/>
          <w:szCs w:val="24"/>
          <w:lang w:val="uk-UA"/>
        </w:rPr>
        <w:t>/22</w:t>
      </w:r>
      <w:r>
        <w:rPr>
          <w:rFonts w:ascii="Times New Roman" w:hAnsi="Times New Roman"/>
          <w:sz w:val="24"/>
          <w:szCs w:val="24"/>
          <w:lang w:val="uk-UA"/>
        </w:rPr>
        <w:t xml:space="preserve"> від 22.02</w:t>
      </w:r>
      <w:r w:rsidRPr="008178DC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позбавлені</w:t>
      </w:r>
      <w:r w:rsidRPr="006A348A">
        <w:rPr>
          <w:rFonts w:ascii="Times New Roman" w:hAnsi="Times New Roman"/>
          <w:sz w:val="24"/>
          <w:szCs w:val="24"/>
          <w:lang w:val="uk-UA"/>
        </w:rPr>
        <w:t xml:space="preserve"> батьківських прав</w:t>
      </w:r>
      <w:r w:rsidRPr="006A348A"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A51D9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AD3498" w:rsidRDefault="00AD3498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D3498" w:rsidRPr="00B41825" w:rsidRDefault="00AD3498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41825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D3498" w:rsidRDefault="00AD3498" w:rsidP="00687A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AD3498" w:rsidRDefault="00AD3498" w:rsidP="00376EE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A348A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8178DC">
        <w:rPr>
          <w:rFonts w:ascii="Times New Roman" w:hAnsi="Times New Roman"/>
          <w:sz w:val="24"/>
          <w:szCs w:val="24"/>
          <w:lang w:val="uk-UA"/>
        </w:rPr>
        <w:t xml:space="preserve">1. Надати статус «дитина, позбавлена батьківського піклування» </w:t>
      </w:r>
      <w:r>
        <w:rPr>
          <w:rFonts w:ascii="Times New Roman" w:hAnsi="Times New Roman"/>
          <w:sz w:val="24"/>
          <w:szCs w:val="24"/>
          <w:lang w:val="uk-UA"/>
        </w:rPr>
        <w:t>малолітньому ОСОБА 1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2022 року народження, </w:t>
      </w:r>
      <w:r>
        <w:rPr>
          <w:rFonts w:ascii="Times New Roman" w:hAnsi="Times New Roman"/>
          <w:sz w:val="24"/>
          <w:szCs w:val="24"/>
          <w:lang w:val="uk-UA"/>
        </w:rPr>
        <w:t xml:space="preserve">уродженцю АДРЕСА 1, вихованцю 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 ОКНП «Чернівецький обласний спеціалізований будинок дитини»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AD3498" w:rsidRPr="00376EEF" w:rsidRDefault="00AD3498" w:rsidP="00376EEF">
      <w:pPr>
        <w:spacing w:after="0" w:line="240" w:lineRule="auto"/>
        <w:jc w:val="both"/>
        <w:rPr>
          <w:sz w:val="24"/>
          <w:szCs w:val="24"/>
          <w:lang w:val="uk-UA"/>
        </w:rPr>
      </w:pPr>
      <w:r w:rsidRPr="00376EEF">
        <w:rPr>
          <w:sz w:val="24"/>
          <w:szCs w:val="24"/>
          <w:lang w:val="uk-UA"/>
        </w:rPr>
        <w:t xml:space="preserve">         </w:t>
      </w:r>
    </w:p>
    <w:p w:rsidR="00AD3498" w:rsidRPr="00003498" w:rsidRDefault="00AD3498" w:rsidP="00376EE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першого заступника міського голови з </w:t>
      </w:r>
      <w:r>
        <w:rPr>
          <w:rFonts w:ascii="Times New Roman" w:hAnsi="Times New Roman"/>
          <w:sz w:val="24"/>
          <w:szCs w:val="24"/>
          <w:lang w:val="uk-UA"/>
        </w:rPr>
        <w:t>питань діяльності виконавчих орг</w:t>
      </w:r>
      <w:r w:rsidRPr="00044A77">
        <w:rPr>
          <w:rFonts w:ascii="Times New Roman" w:hAnsi="Times New Roman"/>
          <w:sz w:val="24"/>
          <w:szCs w:val="24"/>
          <w:lang w:val="uk-UA"/>
        </w:rPr>
        <w:t>анів Олександра  МАРУСЯКА.</w:t>
      </w:r>
    </w:p>
    <w:p w:rsidR="00AD3498" w:rsidRDefault="00AD3498" w:rsidP="00376EEF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D3498" w:rsidRDefault="00AD3498" w:rsidP="00376EEF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D3498" w:rsidRPr="00003498" w:rsidRDefault="00AD3498" w:rsidP="00376EEF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D3498" w:rsidRPr="00003498" w:rsidRDefault="00AD3498" w:rsidP="00A249EB">
      <w:pPr>
        <w:pStyle w:val="10"/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  Сергій БУЛЕГА</w:t>
      </w:r>
    </w:p>
    <w:p w:rsidR="00AD3498" w:rsidRPr="00286CDB" w:rsidRDefault="00AD3498" w:rsidP="00376E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D3498" w:rsidRDefault="00AD3498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D3498" w:rsidRDefault="00AD3498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D3498" w:rsidRDefault="00AD3498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D3498" w:rsidRDefault="00AD3498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D3498" w:rsidRDefault="00AD3498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D3498" w:rsidRDefault="00AD3498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AD3498" w:rsidSect="00B41825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A3E"/>
    <w:rsid w:val="00003498"/>
    <w:rsid w:val="00006C72"/>
    <w:rsid w:val="00044A77"/>
    <w:rsid w:val="0004706B"/>
    <w:rsid w:val="000C5239"/>
    <w:rsid w:val="00135937"/>
    <w:rsid w:val="00286CDB"/>
    <w:rsid w:val="002A01FA"/>
    <w:rsid w:val="002F592F"/>
    <w:rsid w:val="00376EEF"/>
    <w:rsid w:val="00494FB9"/>
    <w:rsid w:val="004C072C"/>
    <w:rsid w:val="004E72DF"/>
    <w:rsid w:val="00525786"/>
    <w:rsid w:val="0066309C"/>
    <w:rsid w:val="00670EEF"/>
    <w:rsid w:val="00687A3E"/>
    <w:rsid w:val="006A348A"/>
    <w:rsid w:val="006B5CDF"/>
    <w:rsid w:val="007020D5"/>
    <w:rsid w:val="007037BC"/>
    <w:rsid w:val="007874A2"/>
    <w:rsid w:val="007E470B"/>
    <w:rsid w:val="007E76F0"/>
    <w:rsid w:val="008178DC"/>
    <w:rsid w:val="00870F93"/>
    <w:rsid w:val="008B7DBB"/>
    <w:rsid w:val="009C3171"/>
    <w:rsid w:val="009D78AE"/>
    <w:rsid w:val="00A249EB"/>
    <w:rsid w:val="00A51D9D"/>
    <w:rsid w:val="00AD3498"/>
    <w:rsid w:val="00AE7E57"/>
    <w:rsid w:val="00B41825"/>
    <w:rsid w:val="00B564E5"/>
    <w:rsid w:val="00B92C9B"/>
    <w:rsid w:val="00BC444C"/>
    <w:rsid w:val="00BE5AD3"/>
    <w:rsid w:val="00C74DE1"/>
    <w:rsid w:val="00D020E8"/>
    <w:rsid w:val="00D04916"/>
    <w:rsid w:val="00DF2706"/>
    <w:rsid w:val="00E0399E"/>
    <w:rsid w:val="00E77CDC"/>
    <w:rsid w:val="00EA0008"/>
    <w:rsid w:val="00EA1B33"/>
    <w:rsid w:val="00ED7642"/>
    <w:rsid w:val="00F26804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44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687A3E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687A3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687A3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687A3E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687A3E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687A3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2">
    <w:name w:val="Без интервала1"/>
    <w:uiPriority w:val="99"/>
    <w:rsid w:val="00687A3E"/>
  </w:style>
  <w:style w:type="paragraph" w:styleId="ListParagraph">
    <w:name w:val="List Paragraph"/>
    <w:basedOn w:val="Normal"/>
    <w:uiPriority w:val="99"/>
    <w:qFormat/>
    <w:rsid w:val="00376EEF"/>
    <w:pPr>
      <w:ind w:left="720"/>
      <w:contextualSpacing/>
    </w:pPr>
  </w:style>
  <w:style w:type="paragraph" w:customStyle="1" w:styleId="3">
    <w:name w:val="Обычный3"/>
    <w:uiPriority w:val="99"/>
    <w:rsid w:val="00376EEF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1</Pages>
  <Words>294</Words>
  <Characters>1678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cp:lastPrinted>2023-04-11T14:18:00Z</cp:lastPrinted>
  <dcterms:created xsi:type="dcterms:W3CDTF">2023-03-29T13:02:00Z</dcterms:created>
  <dcterms:modified xsi:type="dcterms:W3CDTF">2023-04-13T06:28:00Z</dcterms:modified>
</cp:coreProperties>
</file>