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EA3" w:rsidRPr="00003498" w:rsidRDefault="00E74EA3" w:rsidP="00710F63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42883673" r:id="rId5"/>
        </w:object>
      </w:r>
    </w:p>
    <w:p w:rsidR="00E74EA3" w:rsidRPr="00003498" w:rsidRDefault="00E74EA3" w:rsidP="00710F63">
      <w:pPr>
        <w:pStyle w:val="Caption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E74EA3" w:rsidRPr="00003498" w:rsidRDefault="00E74EA3" w:rsidP="00710F63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74EA3" w:rsidRPr="00003498" w:rsidRDefault="00E74EA3" w:rsidP="00710F63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74EA3" w:rsidRPr="00003498" w:rsidRDefault="00E74EA3" w:rsidP="00710F63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E74EA3" w:rsidRPr="00003498" w:rsidRDefault="00E74EA3" w:rsidP="00710F63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E74EA3" w:rsidRPr="00003498" w:rsidRDefault="00E74EA3" w:rsidP="00710F63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E74EA3" w:rsidRPr="00003498" w:rsidRDefault="00E74EA3" w:rsidP="00710F63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E74EA3" w:rsidRPr="00003498" w:rsidRDefault="00E74EA3" w:rsidP="00710F63">
      <w:pPr>
        <w:spacing w:after="0" w:line="240" w:lineRule="auto"/>
        <w:jc w:val="right"/>
        <w:rPr>
          <w:rFonts w:ascii="Times New Roman" w:hAnsi="Times New Roman"/>
        </w:rPr>
      </w:pPr>
    </w:p>
    <w:p w:rsidR="00E74EA3" w:rsidRPr="002A01FA" w:rsidRDefault="00E74EA3" w:rsidP="00710F63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</w:rPr>
        <w:tab/>
      </w:r>
    </w:p>
    <w:p w:rsidR="00E74EA3" w:rsidRDefault="00E74EA3" w:rsidP="00710F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74EA3" w:rsidRPr="00003498" w:rsidRDefault="00E74EA3" w:rsidP="00710F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99/4</w:t>
      </w:r>
    </w:p>
    <w:p w:rsidR="00E74EA3" w:rsidRPr="00003498" w:rsidRDefault="00E74EA3" w:rsidP="00710F6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74EA3" w:rsidRPr="00003498" w:rsidRDefault="00E74EA3" w:rsidP="00FC379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квітня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E74EA3" w:rsidRDefault="00E74EA3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74EA3" w:rsidRDefault="00E74EA3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:rsidR="00E74EA3" w:rsidRDefault="00E74EA3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квартири № 8, розташованої за адресою: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E74EA3" w:rsidRDefault="00E74EA3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м. Кіцмань, Чернівецький район 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:rsidR="00E74EA3" w:rsidRDefault="00E74EA3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 1966 року народження, </w:t>
      </w:r>
    </w:p>
    <w:p w:rsidR="00E74EA3" w:rsidRDefault="00E74EA3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мешканцем с. Южинець та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E74EA3" w:rsidRPr="00CF3895" w:rsidRDefault="00E74EA3" w:rsidP="00710F63">
      <w:pPr>
        <w:spacing w:after="0" w:line="240" w:lineRule="auto"/>
        <w:rPr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>1993  року народження, мешканкою м. Кіцмань</w:t>
      </w:r>
    </w:p>
    <w:p w:rsidR="00E74EA3" w:rsidRDefault="00E74EA3" w:rsidP="00710F63">
      <w:pPr>
        <w:rPr>
          <w:lang w:val="uk-UA"/>
        </w:rPr>
      </w:pPr>
    </w:p>
    <w:p w:rsidR="00E74EA3" w:rsidRPr="007874A2" w:rsidRDefault="00E74EA3" w:rsidP="00710F6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>нувши заяву гр. ОСОБА 1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F3895">
        <w:rPr>
          <w:rFonts w:ascii="Times New Roman" w:hAnsi="Times New Roman"/>
          <w:sz w:val="24"/>
          <w:szCs w:val="24"/>
          <w:lang w:val="uk-UA"/>
        </w:rPr>
        <w:t>1966 року народження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від 30.03.2023 № 63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31.03.2023 № 1,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74EA3" w:rsidRDefault="00E74EA3" w:rsidP="00710F63">
      <w:pPr>
        <w:pStyle w:val="Normal3"/>
        <w:jc w:val="both"/>
        <w:rPr>
          <w:rFonts w:ascii="Times New Roman" w:hAnsi="Times New Roman"/>
          <w:b/>
          <w:szCs w:val="24"/>
        </w:rPr>
      </w:pPr>
    </w:p>
    <w:p w:rsidR="00E74EA3" w:rsidRPr="00003498" w:rsidRDefault="00E74EA3" w:rsidP="00710F63">
      <w:pPr>
        <w:pStyle w:val="Normal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74EA3" w:rsidRDefault="00E74EA3" w:rsidP="00710F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74EA3" w:rsidRDefault="00E74EA3" w:rsidP="00710F63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квартири № 8, розташованої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, м. Кіцмань, Чернівецький район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1966 року народження, мешканцем с. Южинець та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F3895">
        <w:rPr>
          <w:rFonts w:ascii="Times New Roman" w:hAnsi="Times New Roman"/>
          <w:sz w:val="24"/>
          <w:szCs w:val="24"/>
          <w:lang w:val="uk-UA"/>
        </w:rPr>
        <w:t>1993  року народження, мешканкою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E74EA3" w:rsidRPr="008544DC" w:rsidRDefault="00E74EA3" w:rsidP="00710F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544DC">
        <w:rPr>
          <w:rFonts w:ascii="Times New Roman" w:hAnsi="Times New Roman"/>
          <w:sz w:val="24"/>
          <w:szCs w:val="24"/>
          <w:lang w:val="uk-UA"/>
        </w:rPr>
        <w:t>2. У зв’язку з тим, що в квартирі зареє</w:t>
      </w:r>
      <w:r>
        <w:rPr>
          <w:rFonts w:ascii="Times New Roman" w:hAnsi="Times New Roman"/>
          <w:sz w:val="24"/>
          <w:szCs w:val="24"/>
          <w:lang w:val="uk-UA"/>
        </w:rPr>
        <w:t>стрований і проживає малолітній ОСОБА 3, *** 2011 року народження</w:t>
      </w:r>
      <w:r w:rsidRPr="008544DC">
        <w:rPr>
          <w:rFonts w:ascii="Times New Roman" w:hAnsi="Times New Roman"/>
          <w:sz w:val="24"/>
          <w:szCs w:val="24"/>
          <w:lang w:val="uk-UA"/>
        </w:rPr>
        <w:t>, 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повноліття та 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про </w:t>
      </w:r>
      <w:r>
        <w:rPr>
          <w:rFonts w:ascii="Times New Roman" w:hAnsi="Times New Roman"/>
          <w:sz w:val="24"/>
          <w:szCs w:val="24"/>
          <w:lang w:val="uk-UA"/>
        </w:rPr>
        <w:t>виконання  цього рішення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E74EA3" w:rsidRDefault="00E74EA3" w:rsidP="00710F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малолітнього ОСОБА 3, ***2011 року народження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відповідал</w:t>
      </w:r>
      <w:r>
        <w:rPr>
          <w:rFonts w:ascii="Times New Roman" w:hAnsi="Times New Roman"/>
          <w:sz w:val="24"/>
          <w:szCs w:val="24"/>
          <w:lang w:val="uk-UA"/>
        </w:rPr>
        <w:t>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ОСОБА 2.             </w:t>
      </w:r>
    </w:p>
    <w:p w:rsidR="00E74EA3" w:rsidRDefault="00E74EA3" w:rsidP="00710F6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E74EA3" w:rsidRPr="00003498" w:rsidRDefault="00E74EA3" w:rsidP="00710F6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</w:p>
    <w:p w:rsidR="00E74EA3" w:rsidRDefault="00E74EA3" w:rsidP="00710F63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74EA3" w:rsidRDefault="00E74EA3" w:rsidP="00710F63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74EA3" w:rsidRPr="00003498" w:rsidRDefault="00E74EA3" w:rsidP="00710F63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           Сергій БУЛЕГА</w:t>
      </w:r>
    </w:p>
    <w:p w:rsidR="00E74EA3" w:rsidRDefault="00E74EA3" w:rsidP="00710F6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E74EA3" w:rsidRDefault="00E74EA3" w:rsidP="00710F6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74EA3" w:rsidRPr="00911088" w:rsidRDefault="00E74EA3" w:rsidP="00710F6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E74EA3" w:rsidRPr="00911088" w:rsidSect="00FC3796">
      <w:pgSz w:w="11906" w:h="16838"/>
      <w:pgMar w:top="426" w:right="566" w:bottom="142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0F63"/>
    <w:rsid w:val="00003498"/>
    <w:rsid w:val="00044A77"/>
    <w:rsid w:val="00052FF3"/>
    <w:rsid w:val="000F2A68"/>
    <w:rsid w:val="000F617F"/>
    <w:rsid w:val="00161100"/>
    <w:rsid w:val="002A01FA"/>
    <w:rsid w:val="003263AE"/>
    <w:rsid w:val="003340F3"/>
    <w:rsid w:val="003D74F8"/>
    <w:rsid w:val="004E7DD4"/>
    <w:rsid w:val="005B6DCE"/>
    <w:rsid w:val="005C7C5F"/>
    <w:rsid w:val="00670FA7"/>
    <w:rsid w:val="00710F63"/>
    <w:rsid w:val="007144B6"/>
    <w:rsid w:val="007874A2"/>
    <w:rsid w:val="008544DC"/>
    <w:rsid w:val="008E0B01"/>
    <w:rsid w:val="009102E2"/>
    <w:rsid w:val="00911088"/>
    <w:rsid w:val="009716C4"/>
    <w:rsid w:val="00B4410F"/>
    <w:rsid w:val="00B82E41"/>
    <w:rsid w:val="00C027E4"/>
    <w:rsid w:val="00C65E73"/>
    <w:rsid w:val="00CF3895"/>
    <w:rsid w:val="00D06B69"/>
    <w:rsid w:val="00DE0DE8"/>
    <w:rsid w:val="00DF5AA6"/>
    <w:rsid w:val="00E74EA3"/>
    <w:rsid w:val="00EC4813"/>
    <w:rsid w:val="00ED5CB4"/>
    <w:rsid w:val="00F752F4"/>
    <w:rsid w:val="00FC3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10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710F63"/>
    <w:rPr>
      <w:rFonts w:ascii="Arial" w:hAnsi="Arial"/>
      <w:sz w:val="24"/>
      <w:szCs w:val="20"/>
      <w:lang w:val="uk-UA"/>
    </w:rPr>
  </w:style>
  <w:style w:type="paragraph" w:customStyle="1" w:styleId="Heading11">
    <w:name w:val="Heading 11"/>
    <w:basedOn w:val="Normal"/>
    <w:next w:val="Normal"/>
    <w:uiPriority w:val="99"/>
    <w:rsid w:val="00710F6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Caption1">
    <w:name w:val="Caption1"/>
    <w:basedOn w:val="Normal"/>
    <w:next w:val="Normal"/>
    <w:uiPriority w:val="99"/>
    <w:rsid w:val="00710F6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710F63"/>
    <w:rPr>
      <w:rFonts w:ascii="Arial" w:hAnsi="Arial"/>
      <w:sz w:val="24"/>
      <w:szCs w:val="20"/>
      <w:lang w:val="uk-UA"/>
    </w:rPr>
  </w:style>
  <w:style w:type="paragraph" w:customStyle="1" w:styleId="Normal3">
    <w:name w:val="Normal3"/>
    <w:uiPriority w:val="99"/>
    <w:rsid w:val="00710F63"/>
    <w:rPr>
      <w:rFonts w:ascii="Arial" w:hAnsi="Arial"/>
      <w:sz w:val="24"/>
      <w:szCs w:val="20"/>
      <w:lang w:val="uk-UA"/>
    </w:rPr>
  </w:style>
  <w:style w:type="paragraph" w:customStyle="1" w:styleId="NoSpacing1">
    <w:name w:val="No Spacing1"/>
    <w:uiPriority w:val="99"/>
    <w:rsid w:val="00710F63"/>
  </w:style>
  <w:style w:type="paragraph" w:customStyle="1" w:styleId="1">
    <w:name w:val="Обычный1"/>
    <w:uiPriority w:val="99"/>
    <w:rsid w:val="00710F63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710F6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356</Words>
  <Characters>2034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2023-04-11T14:46:00Z</cp:lastPrinted>
  <dcterms:created xsi:type="dcterms:W3CDTF">2023-04-03T08:25:00Z</dcterms:created>
  <dcterms:modified xsi:type="dcterms:W3CDTF">2023-04-13T06:35:00Z</dcterms:modified>
</cp:coreProperties>
</file>