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9459F" w:rsidRPr="00A461C0" w:rsidRDefault="0059459F" w:rsidP="00624D2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42883786" r:id="rId5"/>
        </w:object>
      </w:r>
    </w:p>
    <w:p w:rsidR="0059459F" w:rsidRPr="00D927B7" w:rsidRDefault="0059459F" w:rsidP="00624D22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9459F" w:rsidRPr="00D927B7" w:rsidRDefault="0059459F" w:rsidP="00624D22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9459F" w:rsidRPr="00D927B7" w:rsidRDefault="0059459F" w:rsidP="00624D2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9459F" w:rsidRPr="00D927B7" w:rsidRDefault="0059459F" w:rsidP="00624D2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9459F" w:rsidRPr="00A461C0" w:rsidRDefault="0059459F" w:rsidP="00624D2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59459F" w:rsidRPr="00A461C0" w:rsidRDefault="0059459F" w:rsidP="00624D2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9459F" w:rsidRDefault="0059459F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9459F" w:rsidRDefault="0059459F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59459F" w:rsidRDefault="0059459F" w:rsidP="00EA6005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59459F" w:rsidRDefault="0059459F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100/4</w:t>
      </w:r>
    </w:p>
    <w:p w:rsidR="0059459F" w:rsidRPr="00624D22" w:rsidRDefault="0059459F" w:rsidP="008D785D">
      <w:pPr>
        <w:pStyle w:val="Title"/>
        <w:rPr>
          <w:rFonts w:ascii="Times New Roman" w:hAnsi="Times New Roman"/>
          <w:b/>
          <w:szCs w:val="24"/>
        </w:rPr>
      </w:pPr>
    </w:p>
    <w:p w:rsidR="0059459F" w:rsidRDefault="0059459F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07 квітня 2023 року                                                                                                       м. Кіцмань</w:t>
      </w:r>
    </w:p>
    <w:p w:rsidR="0059459F" w:rsidRDefault="0059459F" w:rsidP="008D785D">
      <w:pPr>
        <w:rPr>
          <w:sz w:val="24"/>
          <w:lang w:val="uk-UA"/>
        </w:rPr>
      </w:pPr>
    </w:p>
    <w:p w:rsidR="0059459F" w:rsidRDefault="0059459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59459F" w:rsidRPr="00D32788" w:rsidRDefault="0059459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59459F" w:rsidRDefault="0059459F" w:rsidP="008D785D">
      <w:pPr>
        <w:jc w:val="both"/>
        <w:rPr>
          <w:b/>
          <w:sz w:val="24"/>
          <w:szCs w:val="24"/>
          <w:lang w:val="uk-UA"/>
        </w:rPr>
      </w:pPr>
    </w:p>
    <w:p w:rsidR="0059459F" w:rsidRDefault="0059459F" w:rsidP="008D785D">
      <w:pPr>
        <w:jc w:val="both"/>
        <w:rPr>
          <w:b/>
          <w:sz w:val="24"/>
          <w:szCs w:val="24"/>
          <w:lang w:val="uk-UA"/>
        </w:rPr>
      </w:pPr>
    </w:p>
    <w:p w:rsidR="0059459F" w:rsidRDefault="0059459F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</w:rPr>
        <w:t>Розглянувши  заяву за вх.</w:t>
      </w:r>
      <w:r>
        <w:rPr>
          <w:sz w:val="24"/>
          <w:szCs w:val="24"/>
          <w:lang w:val="uk-UA"/>
        </w:rPr>
        <w:t xml:space="preserve"> № 284 від 06.04.2023 року гр. ОСОБА 1, яка проживає за адресою: с.Суховерхів,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(копія паспорта та  ідентифікаційного  номера,   виписка з медичної карти хворого видана ТОВ «Інститут скринінгу раку», банківський рахунок для перерахування коштів),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9459F" w:rsidRDefault="0059459F" w:rsidP="00E53F40">
      <w:pPr>
        <w:jc w:val="both"/>
        <w:rPr>
          <w:bCs/>
          <w:sz w:val="24"/>
          <w:szCs w:val="24"/>
          <w:lang w:val="uk-UA"/>
        </w:rPr>
      </w:pPr>
    </w:p>
    <w:p w:rsidR="0059459F" w:rsidRDefault="0059459F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9459F" w:rsidRDefault="0059459F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9459F" w:rsidRDefault="0059459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яка проживає за адресою</w:t>
      </w:r>
      <w:r w:rsidRPr="00A4179D">
        <w:rPr>
          <w:rFonts w:ascii="Times New Roman" w:hAnsi="Times New Roman"/>
          <w:szCs w:val="24"/>
        </w:rPr>
        <w:t xml:space="preserve"> с.Суховерхів, </w:t>
      </w:r>
      <w:r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2800 грн. (дві тисячі вісімсот  гривень).</w:t>
      </w:r>
    </w:p>
    <w:p w:rsidR="0059459F" w:rsidRDefault="0059459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59459F" w:rsidRDefault="0059459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59459F" w:rsidRDefault="0059459F" w:rsidP="00AE462C">
      <w:pPr>
        <w:ind w:firstLine="600"/>
        <w:jc w:val="both"/>
        <w:rPr>
          <w:sz w:val="24"/>
          <w:szCs w:val="24"/>
          <w:lang w:val="uk-UA"/>
        </w:rPr>
      </w:pPr>
    </w:p>
    <w:p w:rsidR="0059459F" w:rsidRDefault="0059459F" w:rsidP="00A4179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діяльності  виконавчих органів Юрія КОСАРА.</w:t>
      </w:r>
    </w:p>
    <w:p w:rsidR="0059459F" w:rsidRDefault="0059459F" w:rsidP="00A4179D">
      <w:pPr>
        <w:ind w:firstLine="567"/>
        <w:jc w:val="both"/>
        <w:rPr>
          <w:sz w:val="24"/>
          <w:szCs w:val="24"/>
          <w:lang w:val="uk-UA"/>
        </w:rPr>
      </w:pPr>
    </w:p>
    <w:p w:rsidR="0059459F" w:rsidRDefault="0059459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9459F" w:rsidRDefault="0059459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9459F" w:rsidRDefault="0059459F" w:rsidP="002B56C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Сергій  БУЛЕГА</w:t>
      </w:r>
      <w:r>
        <w:rPr>
          <w:b/>
          <w:sz w:val="24"/>
          <w:szCs w:val="24"/>
        </w:rPr>
        <w:t xml:space="preserve">  </w:t>
      </w:r>
    </w:p>
    <w:sectPr w:rsidR="0059459F" w:rsidSect="00624D2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C82"/>
    <w:rsid w:val="000807F9"/>
    <w:rsid w:val="00081050"/>
    <w:rsid w:val="0008599E"/>
    <w:rsid w:val="00123312"/>
    <w:rsid w:val="00140E65"/>
    <w:rsid w:val="001B235F"/>
    <w:rsid w:val="001C6A3B"/>
    <w:rsid w:val="002A4FDB"/>
    <w:rsid w:val="002B56CA"/>
    <w:rsid w:val="002E60C5"/>
    <w:rsid w:val="00340AAA"/>
    <w:rsid w:val="003B410D"/>
    <w:rsid w:val="00403DAC"/>
    <w:rsid w:val="00441E88"/>
    <w:rsid w:val="00504454"/>
    <w:rsid w:val="00515BB1"/>
    <w:rsid w:val="00551641"/>
    <w:rsid w:val="00557934"/>
    <w:rsid w:val="005825EA"/>
    <w:rsid w:val="0059459F"/>
    <w:rsid w:val="00610285"/>
    <w:rsid w:val="00624D22"/>
    <w:rsid w:val="00653EAC"/>
    <w:rsid w:val="00667E18"/>
    <w:rsid w:val="007377BC"/>
    <w:rsid w:val="007665D1"/>
    <w:rsid w:val="007F6DA3"/>
    <w:rsid w:val="00892990"/>
    <w:rsid w:val="008D785D"/>
    <w:rsid w:val="009B3CD0"/>
    <w:rsid w:val="00A4179D"/>
    <w:rsid w:val="00A461C0"/>
    <w:rsid w:val="00A75804"/>
    <w:rsid w:val="00AA53F5"/>
    <w:rsid w:val="00AB23AD"/>
    <w:rsid w:val="00AE462C"/>
    <w:rsid w:val="00AE4F87"/>
    <w:rsid w:val="00B24217"/>
    <w:rsid w:val="00B96261"/>
    <w:rsid w:val="00BA20C9"/>
    <w:rsid w:val="00BF17C8"/>
    <w:rsid w:val="00C64011"/>
    <w:rsid w:val="00D32788"/>
    <w:rsid w:val="00D869BE"/>
    <w:rsid w:val="00D927B7"/>
    <w:rsid w:val="00D9341F"/>
    <w:rsid w:val="00DA1936"/>
    <w:rsid w:val="00DA412D"/>
    <w:rsid w:val="00DE5CBC"/>
    <w:rsid w:val="00E26A8F"/>
    <w:rsid w:val="00E53F40"/>
    <w:rsid w:val="00E63F6D"/>
    <w:rsid w:val="00E7558D"/>
    <w:rsid w:val="00EA1762"/>
    <w:rsid w:val="00EA6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customStyle="1" w:styleId="13">
    <w:name w:val="Название объекта1"/>
    <w:basedOn w:val="Normal"/>
    <w:next w:val="Normal"/>
    <w:uiPriority w:val="99"/>
    <w:rsid w:val="00624D22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331</Words>
  <Characters>1889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2023-04-11T14:54:00Z</cp:lastPrinted>
  <dcterms:created xsi:type="dcterms:W3CDTF">2023-04-11T14:48:00Z</dcterms:created>
  <dcterms:modified xsi:type="dcterms:W3CDTF">2023-04-13T06:37:00Z</dcterms:modified>
</cp:coreProperties>
</file>