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B6096" w:rsidRPr="00A461C0" w:rsidRDefault="001B6096" w:rsidP="005769E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42884133" r:id="rId5"/>
        </w:object>
      </w:r>
    </w:p>
    <w:p w:rsidR="001B6096" w:rsidRPr="00D927B7" w:rsidRDefault="001B6096" w:rsidP="005769EE">
      <w:pPr>
        <w:pStyle w:val="13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B6096" w:rsidRPr="00D927B7" w:rsidRDefault="001B6096" w:rsidP="005769EE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B6096" w:rsidRPr="00D927B7" w:rsidRDefault="001B6096" w:rsidP="005769E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B6096" w:rsidRPr="00D927B7" w:rsidRDefault="001B6096" w:rsidP="005769E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B6096" w:rsidRPr="00A461C0" w:rsidRDefault="001B6096" w:rsidP="005769E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1B6096" w:rsidRPr="00A461C0" w:rsidRDefault="001B6096" w:rsidP="005769E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1B6096" w:rsidRDefault="001B6096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B6096" w:rsidRDefault="001B6096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1B6096" w:rsidRDefault="001B6096" w:rsidP="00EA6005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1B6096" w:rsidRDefault="001B6096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101/4</w:t>
      </w:r>
    </w:p>
    <w:p w:rsidR="001B6096" w:rsidRPr="00B30F84" w:rsidRDefault="001B6096" w:rsidP="008D785D">
      <w:pPr>
        <w:pStyle w:val="Title"/>
        <w:rPr>
          <w:rFonts w:ascii="Times New Roman" w:hAnsi="Times New Roman"/>
          <w:b/>
          <w:szCs w:val="24"/>
        </w:rPr>
      </w:pPr>
    </w:p>
    <w:p w:rsidR="001B6096" w:rsidRDefault="001B6096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07 квітня 2023 року                                                                                                       м. Кіцмань</w:t>
      </w:r>
    </w:p>
    <w:p w:rsidR="001B6096" w:rsidRDefault="001B6096" w:rsidP="008D785D">
      <w:pPr>
        <w:rPr>
          <w:sz w:val="24"/>
          <w:lang w:val="uk-UA"/>
        </w:rPr>
      </w:pPr>
    </w:p>
    <w:p w:rsidR="001B6096" w:rsidRDefault="001B60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B6096" w:rsidRPr="00D32788" w:rsidRDefault="001B60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1B6096" w:rsidRDefault="001B6096" w:rsidP="008D785D">
      <w:pPr>
        <w:jc w:val="both"/>
        <w:rPr>
          <w:b/>
          <w:sz w:val="24"/>
          <w:szCs w:val="24"/>
          <w:lang w:val="uk-UA"/>
        </w:rPr>
      </w:pPr>
    </w:p>
    <w:p w:rsidR="001B6096" w:rsidRDefault="001B6096" w:rsidP="008D785D">
      <w:pPr>
        <w:jc w:val="both"/>
        <w:rPr>
          <w:b/>
          <w:sz w:val="24"/>
          <w:szCs w:val="24"/>
          <w:lang w:val="uk-UA"/>
        </w:rPr>
      </w:pPr>
    </w:p>
    <w:p w:rsidR="001B6096" w:rsidRDefault="001B6096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9E6C04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№285 від 06.04.2023 року гр. ОСОБА 1, яка проживає за адресою: с.Суховерхів, АДРЕСА 1, щодо надання матеріальної допомоги на лікування матері ОСОБА 2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(копія паспорта та  ідентифікаційного  номера, виписка з медичної карти хворого видана ТОВ «Інститут скринінгу раку», банківський рахунок для перерахування коштів), к</w:t>
      </w:r>
      <w:r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B6096" w:rsidRDefault="001B6096" w:rsidP="00E53F40">
      <w:pPr>
        <w:jc w:val="both"/>
        <w:rPr>
          <w:bCs/>
          <w:sz w:val="24"/>
          <w:szCs w:val="24"/>
          <w:lang w:val="uk-UA"/>
        </w:rPr>
      </w:pPr>
    </w:p>
    <w:p w:rsidR="001B6096" w:rsidRDefault="001B6096" w:rsidP="007377BC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B6096" w:rsidRDefault="001B6096" w:rsidP="007377BC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B6096" w:rsidRDefault="001B609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 ОСОБА 1, яка проживає за адресою</w:t>
      </w:r>
      <w:r w:rsidRPr="00A4179D">
        <w:rPr>
          <w:rFonts w:ascii="Times New Roman" w:hAnsi="Times New Roman"/>
          <w:szCs w:val="24"/>
        </w:rPr>
        <w:t xml:space="preserve"> с.Суховерхів, </w:t>
      </w:r>
      <w:r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матері ОСОБА 2  в  </w:t>
      </w:r>
      <w:r>
        <w:rPr>
          <w:rFonts w:ascii="Times New Roman" w:hAnsi="Times New Roman"/>
          <w:bCs/>
          <w:szCs w:val="24"/>
        </w:rPr>
        <w:t>сумі 2800 грн. (дві тисячі вісімсот гривень).</w:t>
      </w:r>
    </w:p>
    <w:p w:rsidR="001B6096" w:rsidRDefault="001B609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1B6096" w:rsidRDefault="001B609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1B6096" w:rsidRDefault="001B6096" w:rsidP="00AE462C">
      <w:pPr>
        <w:ind w:firstLine="600"/>
        <w:jc w:val="both"/>
        <w:rPr>
          <w:sz w:val="24"/>
          <w:szCs w:val="24"/>
          <w:lang w:val="uk-UA"/>
        </w:rPr>
      </w:pPr>
    </w:p>
    <w:p w:rsidR="001B6096" w:rsidRDefault="001B6096" w:rsidP="00A4179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діяльності  виконавчих органів Юрія КОСАРА</w:t>
      </w:r>
    </w:p>
    <w:p w:rsidR="001B6096" w:rsidRDefault="001B6096" w:rsidP="00A4179D">
      <w:pPr>
        <w:ind w:firstLine="567"/>
        <w:jc w:val="both"/>
        <w:rPr>
          <w:sz w:val="24"/>
          <w:szCs w:val="24"/>
          <w:lang w:val="uk-UA"/>
        </w:rPr>
      </w:pPr>
    </w:p>
    <w:p w:rsidR="001B6096" w:rsidRDefault="001B609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B6096" w:rsidRDefault="001B609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B6096" w:rsidRDefault="001B609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1B6096" w:rsidSect="00B30F8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C82"/>
    <w:rsid w:val="00073847"/>
    <w:rsid w:val="00081050"/>
    <w:rsid w:val="0008599E"/>
    <w:rsid w:val="00123312"/>
    <w:rsid w:val="00140E65"/>
    <w:rsid w:val="001B235F"/>
    <w:rsid w:val="001B6096"/>
    <w:rsid w:val="001C6A3B"/>
    <w:rsid w:val="001D1C06"/>
    <w:rsid w:val="002A4FDB"/>
    <w:rsid w:val="002B34B1"/>
    <w:rsid w:val="003179D9"/>
    <w:rsid w:val="00340AAA"/>
    <w:rsid w:val="00441E88"/>
    <w:rsid w:val="004529A1"/>
    <w:rsid w:val="00504454"/>
    <w:rsid w:val="00515BB1"/>
    <w:rsid w:val="00551641"/>
    <w:rsid w:val="00557934"/>
    <w:rsid w:val="005769EE"/>
    <w:rsid w:val="005825EA"/>
    <w:rsid w:val="0065286B"/>
    <w:rsid w:val="00717819"/>
    <w:rsid w:val="007377BC"/>
    <w:rsid w:val="007665D1"/>
    <w:rsid w:val="007B2AF0"/>
    <w:rsid w:val="00863D53"/>
    <w:rsid w:val="00892990"/>
    <w:rsid w:val="008A6783"/>
    <w:rsid w:val="008D785D"/>
    <w:rsid w:val="009B3CD0"/>
    <w:rsid w:val="009D0F98"/>
    <w:rsid w:val="009E6C04"/>
    <w:rsid w:val="00A4179D"/>
    <w:rsid w:val="00A461C0"/>
    <w:rsid w:val="00A75804"/>
    <w:rsid w:val="00AA53F5"/>
    <w:rsid w:val="00AB23AD"/>
    <w:rsid w:val="00AE462C"/>
    <w:rsid w:val="00AE4F87"/>
    <w:rsid w:val="00B24217"/>
    <w:rsid w:val="00B271BD"/>
    <w:rsid w:val="00B30F84"/>
    <w:rsid w:val="00B64F94"/>
    <w:rsid w:val="00B96261"/>
    <w:rsid w:val="00C64011"/>
    <w:rsid w:val="00D32788"/>
    <w:rsid w:val="00D66C34"/>
    <w:rsid w:val="00D869BE"/>
    <w:rsid w:val="00D927B7"/>
    <w:rsid w:val="00D9341F"/>
    <w:rsid w:val="00DA1936"/>
    <w:rsid w:val="00DA412D"/>
    <w:rsid w:val="00DE5CBC"/>
    <w:rsid w:val="00E53F40"/>
    <w:rsid w:val="00E7320A"/>
    <w:rsid w:val="00EA6005"/>
    <w:rsid w:val="00F1429A"/>
    <w:rsid w:val="00F72D50"/>
    <w:rsid w:val="00FA4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customStyle="1" w:styleId="13">
    <w:name w:val="Название объекта1"/>
    <w:basedOn w:val="Normal"/>
    <w:next w:val="Normal"/>
    <w:uiPriority w:val="99"/>
    <w:rsid w:val="005769E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62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333</Words>
  <Characters>1900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2023-04-12T07:03:00Z</cp:lastPrinted>
  <dcterms:created xsi:type="dcterms:W3CDTF">2023-04-11T14:49:00Z</dcterms:created>
  <dcterms:modified xsi:type="dcterms:W3CDTF">2023-04-13T06:42:00Z</dcterms:modified>
</cp:coreProperties>
</file>