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BDA" w:rsidRPr="00987B48" w:rsidRDefault="00337BDA" w:rsidP="00827599">
      <w:pPr>
        <w:pStyle w:val="1"/>
        <w:jc w:val="center"/>
        <w:rPr>
          <w:rFonts w:ascii="Times New Roman" w:hAnsi="Times New Roman"/>
          <w:sz w:val="22"/>
        </w:rPr>
      </w:pPr>
      <w:r w:rsidRPr="00987B48">
        <w:rPr>
          <w:szCs w:val="24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.75pt" o:ole="" fillcolor="window">
            <v:imagedata r:id="rId5" o:title=""/>
          </v:shape>
          <o:OLEObject Type="Embed" ProgID="Paint.Picture" ShapeID="_x0000_i1025" DrawAspect="Content" ObjectID="_1742217142" r:id="rId6"/>
        </w:object>
      </w:r>
    </w:p>
    <w:p w:rsidR="00337BDA" w:rsidRPr="00987B48" w:rsidRDefault="00337BDA" w:rsidP="00827599">
      <w:pPr>
        <w:pStyle w:val="10"/>
        <w:rPr>
          <w:rFonts w:ascii="Times New Roman" w:hAnsi="Times New Roman"/>
        </w:rPr>
      </w:pPr>
      <w:r w:rsidRPr="00987B48">
        <w:rPr>
          <w:rFonts w:ascii="Times New Roman" w:hAnsi="Times New Roman"/>
        </w:rPr>
        <w:t>УКРАЇНА</w:t>
      </w:r>
    </w:p>
    <w:p w:rsidR="00337BDA" w:rsidRPr="00987B48" w:rsidRDefault="00337BDA" w:rsidP="00827599">
      <w:pPr>
        <w:pStyle w:val="11"/>
        <w:rPr>
          <w:rFonts w:ascii="Times New Roman" w:hAnsi="Times New Roman"/>
        </w:rPr>
      </w:pPr>
      <w:r w:rsidRPr="00987B48">
        <w:rPr>
          <w:rFonts w:ascii="Times New Roman" w:hAnsi="Times New Roman"/>
        </w:rPr>
        <w:t>КІЦМАНСЬКА МІСЬКА РАДА</w:t>
      </w:r>
    </w:p>
    <w:p w:rsidR="00337BDA" w:rsidRPr="00987B48" w:rsidRDefault="00337BDA" w:rsidP="00827599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Pr="00987B48">
        <w:rPr>
          <w:rFonts w:ascii="Times New Roman" w:hAnsi="Times New Roman"/>
        </w:rPr>
        <w:t xml:space="preserve"> РАЙОНУ ЧЕРНІВЕЦЬКОЇ ОБЛАСТІ</w:t>
      </w:r>
    </w:p>
    <w:p w:rsidR="00337BDA" w:rsidRPr="00987B48" w:rsidRDefault="00337BDA" w:rsidP="00827599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ВИКОНАВЧИЙ </w:t>
      </w:r>
      <w:r w:rsidRPr="00987B48">
        <w:rPr>
          <w:rFonts w:ascii="Times New Roman" w:hAnsi="Times New Roman"/>
          <w:b/>
          <w:bCs/>
          <w:sz w:val="28"/>
          <w:szCs w:val="28"/>
        </w:rPr>
        <w:t>КОМІТЕТ</w:t>
      </w:r>
    </w:p>
    <w:p w:rsidR="00337BDA" w:rsidRPr="00987B48" w:rsidRDefault="00337BDA" w:rsidP="00827599">
      <w:pPr>
        <w:pStyle w:val="Normal1"/>
        <w:jc w:val="center"/>
        <w:rPr>
          <w:rFonts w:ascii="Times New Roman" w:hAnsi="Times New Roman"/>
          <w:szCs w:val="24"/>
        </w:rPr>
      </w:pPr>
      <w:r w:rsidRPr="00987B48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987B48">
        <w:rPr>
          <w:rFonts w:ascii="Times New Roman" w:hAnsi="Times New Roman"/>
          <w:szCs w:val="24"/>
        </w:rPr>
        <w:t>Незалежності, 83, м.</w:t>
      </w:r>
      <w:r>
        <w:rPr>
          <w:rFonts w:ascii="Times New Roman" w:hAnsi="Times New Roman"/>
          <w:szCs w:val="24"/>
        </w:rPr>
        <w:t xml:space="preserve"> </w:t>
      </w:r>
      <w:r w:rsidRPr="00987B48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337BDA" w:rsidRPr="00987B48" w:rsidRDefault="00337BDA" w:rsidP="00827599">
      <w:pPr>
        <w:pStyle w:val="Normal1"/>
        <w:jc w:val="center"/>
        <w:rPr>
          <w:rFonts w:ascii="Times New Roman" w:hAnsi="Times New Roman"/>
          <w:szCs w:val="24"/>
        </w:rPr>
      </w:pPr>
      <w:r w:rsidRPr="00987B48">
        <w:rPr>
          <w:rFonts w:ascii="Times New Roman" w:hAnsi="Times New Roman"/>
          <w:szCs w:val="24"/>
        </w:rPr>
        <w:t>Email:04062127@mail.gov.ua</w:t>
      </w:r>
    </w:p>
    <w:p w:rsidR="00337BDA" w:rsidRPr="00987B48" w:rsidRDefault="00337BDA" w:rsidP="00827599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Oc8jDL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337BDA" w:rsidRPr="00987B48" w:rsidRDefault="00337BDA" w:rsidP="00827599">
      <w:pPr>
        <w:pStyle w:val="Normal2"/>
        <w:jc w:val="both"/>
        <w:rPr>
          <w:rFonts w:ascii="Times New Roman" w:hAnsi="Times New Roman"/>
          <w:b/>
          <w:szCs w:val="24"/>
        </w:rPr>
      </w:pPr>
      <w:r w:rsidRPr="00987B48"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Проєкт      </w:t>
      </w:r>
    </w:p>
    <w:p w:rsidR="00337BDA" w:rsidRPr="00987B48" w:rsidRDefault="00337BDA" w:rsidP="001D1479">
      <w:pPr>
        <w:pStyle w:val="Title"/>
        <w:jc w:val="left"/>
        <w:rPr>
          <w:rFonts w:ascii="Times New Roman" w:hAnsi="Times New Roman"/>
          <w:b/>
          <w:szCs w:val="24"/>
        </w:rPr>
      </w:pPr>
    </w:p>
    <w:p w:rsidR="00337BDA" w:rsidRPr="00987B48" w:rsidRDefault="00337BDA" w:rsidP="00827599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</w:t>
      </w:r>
      <w:r w:rsidRPr="00987B48">
        <w:rPr>
          <w:rFonts w:ascii="Times New Roman" w:hAnsi="Times New Roman"/>
          <w:b/>
          <w:szCs w:val="24"/>
        </w:rPr>
        <w:t>№   _____</w:t>
      </w:r>
    </w:p>
    <w:p w:rsidR="00337BDA" w:rsidRPr="00987B48" w:rsidRDefault="00337BDA" w:rsidP="00827599">
      <w:pPr>
        <w:pStyle w:val="Title"/>
        <w:rPr>
          <w:rFonts w:ascii="Times New Roman" w:hAnsi="Times New Roman"/>
          <w:b/>
          <w:szCs w:val="24"/>
        </w:rPr>
      </w:pPr>
    </w:p>
    <w:p w:rsidR="00337BDA" w:rsidRPr="00987B48" w:rsidRDefault="00337BDA" w:rsidP="00827599">
      <w:pPr>
        <w:rPr>
          <w:sz w:val="24"/>
          <w:szCs w:val="24"/>
          <w:lang w:val="uk-UA"/>
        </w:rPr>
      </w:pPr>
      <w:r w:rsidRPr="00987B48">
        <w:rPr>
          <w:sz w:val="24"/>
          <w:szCs w:val="24"/>
          <w:lang w:val="uk-UA"/>
        </w:rPr>
        <w:t>________202</w:t>
      </w:r>
      <w:r>
        <w:rPr>
          <w:sz w:val="24"/>
          <w:szCs w:val="24"/>
          <w:lang w:val="uk-UA"/>
        </w:rPr>
        <w:t>3</w:t>
      </w:r>
      <w:r w:rsidRPr="00987B48">
        <w:rPr>
          <w:sz w:val="24"/>
          <w:szCs w:val="24"/>
          <w:lang w:val="uk-UA"/>
        </w:rPr>
        <w:t xml:space="preserve"> року </w:t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Pr="00987B48">
        <w:rPr>
          <w:sz w:val="24"/>
          <w:szCs w:val="24"/>
          <w:lang w:val="uk-UA"/>
        </w:rPr>
        <w:t>м. Кіцмань</w:t>
      </w:r>
    </w:p>
    <w:p w:rsidR="00337BDA" w:rsidRPr="00987B48" w:rsidRDefault="00337BDA" w:rsidP="00827599">
      <w:pPr>
        <w:rPr>
          <w:sz w:val="24"/>
          <w:lang w:val="uk-UA"/>
        </w:rPr>
      </w:pPr>
    </w:p>
    <w:p w:rsidR="00337BDA" w:rsidRPr="00987B48" w:rsidRDefault="00337BDA" w:rsidP="00514741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Про</w:t>
      </w:r>
      <w:r w:rsidRPr="00987B48"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t>видачу дозволу</w:t>
      </w:r>
      <w:r w:rsidRPr="00987B48">
        <w:rPr>
          <w:b/>
          <w:sz w:val="24"/>
          <w:szCs w:val="24"/>
          <w:lang w:val="uk-UA"/>
        </w:rPr>
        <w:t xml:space="preserve"> на видалення</w:t>
      </w:r>
    </w:p>
    <w:p w:rsidR="00337BDA" w:rsidRDefault="00337BDA" w:rsidP="00F727D3">
      <w:pPr>
        <w:jc w:val="both"/>
        <w:rPr>
          <w:b/>
          <w:sz w:val="24"/>
          <w:szCs w:val="24"/>
          <w:lang w:val="uk-UA"/>
        </w:rPr>
      </w:pPr>
      <w:r w:rsidRPr="00987B48">
        <w:rPr>
          <w:b/>
          <w:sz w:val="24"/>
          <w:szCs w:val="24"/>
          <w:lang w:val="uk-UA"/>
        </w:rPr>
        <w:t>зелених насаджень</w:t>
      </w:r>
      <w:r>
        <w:rPr>
          <w:b/>
          <w:sz w:val="24"/>
          <w:szCs w:val="24"/>
          <w:lang w:val="uk-UA"/>
        </w:rPr>
        <w:t xml:space="preserve"> по вул. І. Миколайчука, 3 </w:t>
      </w:r>
    </w:p>
    <w:p w:rsidR="00337BDA" w:rsidRDefault="00337BDA" w:rsidP="00E407A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в м. Кіцмань, Чернівецького району, </w:t>
      </w:r>
    </w:p>
    <w:p w:rsidR="00337BDA" w:rsidRDefault="00337BDA" w:rsidP="00E407A6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Чернівецької області</w:t>
      </w:r>
    </w:p>
    <w:p w:rsidR="00337BDA" w:rsidRPr="00987B48" w:rsidRDefault="00337BDA" w:rsidP="00827599">
      <w:pPr>
        <w:jc w:val="both"/>
        <w:rPr>
          <w:b/>
          <w:sz w:val="24"/>
          <w:szCs w:val="24"/>
          <w:lang w:val="uk-UA"/>
        </w:rPr>
      </w:pPr>
    </w:p>
    <w:p w:rsidR="00337BDA" w:rsidRPr="009C351C" w:rsidRDefault="00337BDA" w:rsidP="00DC71ED">
      <w:pPr>
        <w:ind w:firstLine="709"/>
        <w:jc w:val="both"/>
        <w:rPr>
          <w:sz w:val="24"/>
          <w:szCs w:val="24"/>
          <w:lang w:val="uk-UA"/>
        </w:rPr>
      </w:pPr>
      <w:r w:rsidRPr="009C351C">
        <w:rPr>
          <w:sz w:val="24"/>
          <w:szCs w:val="24"/>
          <w:lang w:val="uk-UA"/>
        </w:rPr>
        <w:t>Розглянувши</w:t>
      </w:r>
      <w:r>
        <w:rPr>
          <w:sz w:val="24"/>
          <w:szCs w:val="24"/>
          <w:lang w:val="uk-UA"/>
        </w:rPr>
        <w:t xml:space="preserve"> лист </w:t>
      </w:r>
      <w:r w:rsidRPr="009C351C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30.03.</w:t>
      </w:r>
      <w:r w:rsidRPr="00AA3076">
        <w:rPr>
          <w:sz w:val="24"/>
          <w:szCs w:val="24"/>
          <w:lang w:val="uk-UA"/>
        </w:rPr>
        <w:t>202</w:t>
      </w:r>
      <w:r>
        <w:rPr>
          <w:sz w:val="24"/>
          <w:szCs w:val="24"/>
          <w:lang w:val="uk-UA"/>
        </w:rPr>
        <w:t>3</w:t>
      </w:r>
      <w:r w:rsidRPr="00AA3076">
        <w:rPr>
          <w:sz w:val="24"/>
          <w:szCs w:val="24"/>
          <w:lang w:val="uk-UA"/>
        </w:rPr>
        <w:t xml:space="preserve"> р. №</w:t>
      </w:r>
      <w:r>
        <w:rPr>
          <w:sz w:val="24"/>
          <w:szCs w:val="24"/>
          <w:lang w:val="uk-UA"/>
        </w:rPr>
        <w:t xml:space="preserve">01.3-02/116  про видалення трьох дерев, які знаходяться по вул. І. Миколайчука, 3 в м. Кіцмань біля навчального корпусу </w:t>
      </w:r>
      <w:r w:rsidRPr="00F727D3">
        <w:rPr>
          <w:sz w:val="24"/>
          <w:szCs w:val="24"/>
          <w:lang w:val="uk-UA"/>
        </w:rPr>
        <w:t>ВСП «Кіцманський фаховий коледж ЗВО «Подільський державний університет»</w:t>
      </w:r>
      <w:r>
        <w:rPr>
          <w:sz w:val="24"/>
          <w:szCs w:val="24"/>
          <w:lang w:val="uk-UA"/>
        </w:rPr>
        <w:t xml:space="preserve">, </w:t>
      </w:r>
      <w:r>
        <w:rPr>
          <w:sz w:val="24"/>
          <w:szCs w:val="24"/>
          <w:shd w:val="clear" w:color="auto" w:fill="FFFFFF"/>
          <w:lang w:val="uk-UA"/>
        </w:rPr>
        <w:t>акт</w:t>
      </w:r>
      <w:r w:rsidRPr="009C351C">
        <w:rPr>
          <w:sz w:val="24"/>
          <w:szCs w:val="24"/>
          <w:shd w:val="clear" w:color="auto" w:fill="FFFFFF"/>
          <w:lang w:val="uk-UA"/>
        </w:rPr>
        <w:t xml:space="preserve"> обстеження</w:t>
      </w:r>
      <w:r>
        <w:rPr>
          <w:sz w:val="24"/>
          <w:szCs w:val="24"/>
          <w:shd w:val="clear" w:color="auto" w:fill="FFFFFF"/>
          <w:lang w:val="uk-UA"/>
        </w:rPr>
        <w:t xml:space="preserve"> </w:t>
      </w:r>
      <w:r w:rsidRPr="0095058C">
        <w:rPr>
          <w:bCs/>
          <w:color w:val="212529"/>
          <w:sz w:val="24"/>
          <w:szCs w:val="24"/>
          <w:lang w:val="uk-UA" w:eastAsia="uk-UA"/>
        </w:rPr>
        <w:t>зелених насаджень, що підлягають видаленню</w:t>
      </w:r>
      <w:r>
        <w:rPr>
          <w:sz w:val="24"/>
          <w:szCs w:val="24"/>
          <w:shd w:val="clear" w:color="auto" w:fill="FFFFFF"/>
          <w:lang w:val="uk-UA"/>
        </w:rPr>
        <w:t xml:space="preserve"> від 03.04</w:t>
      </w:r>
      <w:r w:rsidRPr="009C351C">
        <w:rPr>
          <w:sz w:val="24"/>
          <w:szCs w:val="24"/>
          <w:shd w:val="clear" w:color="auto" w:fill="FFFFFF"/>
          <w:lang w:val="uk-UA"/>
        </w:rPr>
        <w:t>.202</w:t>
      </w:r>
      <w:r>
        <w:rPr>
          <w:sz w:val="24"/>
          <w:szCs w:val="24"/>
          <w:shd w:val="clear" w:color="auto" w:fill="FFFFFF"/>
          <w:lang w:val="uk-UA"/>
        </w:rPr>
        <w:t>3</w:t>
      </w:r>
      <w:r w:rsidRPr="009C351C">
        <w:rPr>
          <w:sz w:val="24"/>
          <w:szCs w:val="24"/>
          <w:shd w:val="clear" w:color="auto" w:fill="FFFFFF"/>
          <w:lang w:val="uk-UA"/>
        </w:rPr>
        <w:t xml:space="preserve"> року №</w:t>
      </w:r>
      <w:r>
        <w:rPr>
          <w:sz w:val="24"/>
          <w:szCs w:val="24"/>
          <w:shd w:val="clear" w:color="auto" w:fill="FFFFFF"/>
          <w:lang w:val="uk-UA"/>
        </w:rPr>
        <w:t xml:space="preserve">2, </w:t>
      </w:r>
      <w:r w:rsidRPr="00486EDA">
        <w:rPr>
          <w:sz w:val="24"/>
          <w:szCs w:val="24"/>
          <w:shd w:val="clear" w:color="auto" w:fill="FFFFFF"/>
          <w:lang w:val="uk-UA"/>
        </w:rPr>
        <w:t xml:space="preserve">керуючись статтею 30 Закону України «Про місцеве самоврядування в Україні», статтею 28 </w:t>
      </w:r>
      <w:r w:rsidRPr="00486EDA">
        <w:rPr>
          <w:color w:val="333333"/>
          <w:shd w:val="clear" w:color="auto" w:fill="FFFFFF"/>
          <w:lang w:val="uk-UA"/>
        </w:rPr>
        <w:t> </w:t>
      </w:r>
      <w:hyperlink r:id="rId7" w:tgtFrame="_blank" w:history="1">
        <w:r w:rsidRPr="00486EDA">
          <w:rPr>
            <w:rStyle w:val="Hyperlink"/>
            <w:color w:val="auto"/>
            <w:sz w:val="24"/>
            <w:u w:val="none"/>
            <w:shd w:val="clear" w:color="auto" w:fill="FFFFFF"/>
            <w:lang w:val="uk-UA"/>
          </w:rPr>
          <w:t>Закону України «Про благоустрій населених пунктів</w:t>
        </w:r>
      </w:hyperlink>
      <w:r w:rsidRPr="00486EDA">
        <w:rPr>
          <w:sz w:val="24"/>
          <w:lang w:val="uk-UA"/>
        </w:rPr>
        <w:t xml:space="preserve">», </w:t>
      </w:r>
      <w:r w:rsidRPr="00486EDA">
        <w:rPr>
          <w:sz w:val="24"/>
          <w:szCs w:val="24"/>
          <w:lang w:val="uk-UA"/>
        </w:rPr>
        <w:t>постановою Кабінету Міністрів України від 01.08.2006 р.</w:t>
      </w:r>
      <w:r>
        <w:rPr>
          <w:sz w:val="24"/>
          <w:szCs w:val="24"/>
          <w:lang w:val="uk-UA"/>
        </w:rPr>
        <w:t xml:space="preserve">                  </w:t>
      </w:r>
      <w:r w:rsidRPr="00486EDA">
        <w:rPr>
          <w:sz w:val="24"/>
          <w:szCs w:val="24"/>
          <w:lang w:val="uk-UA"/>
        </w:rPr>
        <w:t xml:space="preserve"> № 1045 «Про затвердження порядку видалення дерев, кущів, газонів і квітників у населених пунктах» (із змінами), Правилами утримання зелених насаджень у населених пунктах України, затверджених наказом Міністерства будівництва, архітектури та житлово-комунального господарства України від 10.04.2006 № 105, </w:t>
      </w:r>
      <w:r w:rsidRPr="00486EDA">
        <w:rPr>
          <w:bCs/>
          <w:sz w:val="24"/>
          <w:szCs w:val="24"/>
          <w:shd w:val="clear" w:color="auto" w:fill="FFFFFF"/>
          <w:lang w:val="uk-UA"/>
        </w:rPr>
        <w:t>рішенням виконавчого комітету від 21.02.2021 р. №24/2 «</w:t>
      </w:r>
      <w:r w:rsidRPr="00486EDA">
        <w:rPr>
          <w:sz w:val="24"/>
          <w:szCs w:val="24"/>
          <w:lang w:val="uk-UA"/>
        </w:rPr>
        <w:t>Про створення комісії по обстеженню зелених насаджень, що підлягають підчищенню та видаленню</w:t>
      </w:r>
      <w:r w:rsidRPr="00486EDA">
        <w:rPr>
          <w:sz w:val="24"/>
          <w:szCs w:val="24"/>
          <w:shd w:val="clear" w:color="auto" w:fill="FFFFFF"/>
          <w:lang w:val="uk-UA"/>
        </w:rPr>
        <w:t xml:space="preserve">» (із змінами), </w:t>
      </w:r>
      <w:r w:rsidRPr="00486EDA">
        <w:rPr>
          <w:rFonts w:ascii="IBM Plex Serif" w:hAnsi="IBM Plex Serif"/>
          <w:b/>
          <w:sz w:val="22"/>
          <w:szCs w:val="24"/>
          <w:shd w:val="clear" w:color="auto" w:fill="FFFFFF"/>
          <w:lang w:val="uk-UA"/>
        </w:rPr>
        <w:t xml:space="preserve"> </w:t>
      </w:r>
      <w:r w:rsidRPr="00486EDA">
        <w:rPr>
          <w:bCs/>
          <w:sz w:val="24"/>
          <w:szCs w:val="24"/>
          <w:lang w:val="uk-UA"/>
        </w:rPr>
        <w:t>виконавчий комітет  міської ради</w:t>
      </w:r>
    </w:p>
    <w:p w:rsidR="00337BDA" w:rsidRPr="00783F6A" w:rsidRDefault="00337BDA" w:rsidP="00951C31">
      <w:pPr>
        <w:jc w:val="both"/>
        <w:rPr>
          <w:sz w:val="18"/>
          <w:szCs w:val="24"/>
          <w:lang w:val="uk-UA"/>
        </w:rPr>
      </w:pPr>
    </w:p>
    <w:p w:rsidR="00337BDA" w:rsidRPr="009C351C" w:rsidRDefault="00337BDA" w:rsidP="001D1479">
      <w:pPr>
        <w:ind w:firstLine="567"/>
        <w:jc w:val="both"/>
        <w:rPr>
          <w:b/>
          <w:bCs/>
          <w:sz w:val="24"/>
          <w:szCs w:val="24"/>
          <w:lang w:val="uk-UA"/>
        </w:rPr>
      </w:pPr>
      <w:r w:rsidRPr="009C351C">
        <w:rPr>
          <w:b/>
          <w:bCs/>
          <w:sz w:val="24"/>
          <w:szCs w:val="24"/>
          <w:lang w:val="uk-UA"/>
        </w:rPr>
        <w:t>В И Р І Ш И В:</w:t>
      </w:r>
    </w:p>
    <w:p w:rsidR="00337BDA" w:rsidRPr="00783F6A" w:rsidRDefault="00337BDA" w:rsidP="00827599">
      <w:pPr>
        <w:ind w:firstLine="567"/>
        <w:jc w:val="both"/>
        <w:rPr>
          <w:b/>
          <w:bCs/>
          <w:sz w:val="16"/>
          <w:szCs w:val="24"/>
          <w:lang w:val="uk-UA"/>
        </w:rPr>
      </w:pPr>
      <w:bookmarkStart w:id="0" w:name="_GoBack"/>
      <w:bookmarkEnd w:id="0"/>
    </w:p>
    <w:p w:rsidR="00337BDA" w:rsidRPr="005E5E45" w:rsidRDefault="00337BDA" w:rsidP="007F71A6">
      <w:pPr>
        <w:pStyle w:val="12"/>
        <w:numPr>
          <w:ilvl w:val="1"/>
          <w:numId w:val="6"/>
        </w:numPr>
        <w:spacing w:line="276" w:lineRule="auto"/>
        <w:ind w:left="0" w:firstLine="851"/>
        <w:jc w:val="both"/>
        <w:rPr>
          <w:rFonts w:ascii="Times New Roman" w:hAnsi="Times New Roman"/>
          <w:szCs w:val="24"/>
        </w:rPr>
      </w:pPr>
      <w:r w:rsidRPr="005E5E45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 w:rsidRPr="00F727D3">
        <w:rPr>
          <w:rFonts w:ascii="Times New Roman" w:hAnsi="Times New Roman"/>
          <w:szCs w:val="24"/>
        </w:rPr>
        <w:t>ВСП «Кіцманський фаховий коледж ЗВО «Подільський державний університет»</w:t>
      </w:r>
      <w:r>
        <w:rPr>
          <w:rFonts w:ascii="Times New Roman" w:hAnsi="Times New Roman"/>
          <w:szCs w:val="24"/>
        </w:rPr>
        <w:t xml:space="preserve"> </w:t>
      </w:r>
      <w:r w:rsidRPr="005E5E45">
        <w:rPr>
          <w:rFonts w:ascii="Times New Roman" w:hAnsi="Times New Roman"/>
          <w:szCs w:val="24"/>
          <w:shd w:val="clear" w:color="auto" w:fill="FFFFFF"/>
        </w:rPr>
        <w:t>на видалення</w:t>
      </w:r>
      <w:r>
        <w:rPr>
          <w:rFonts w:ascii="Times New Roman" w:hAnsi="Times New Roman"/>
          <w:szCs w:val="24"/>
          <w:shd w:val="clear" w:color="auto" w:fill="FFFFFF"/>
        </w:rPr>
        <w:t xml:space="preserve"> трьох</w:t>
      </w:r>
      <w:r w:rsidRPr="005E5E45">
        <w:rPr>
          <w:rFonts w:ascii="Times New Roman" w:hAnsi="Times New Roman"/>
          <w:szCs w:val="24"/>
          <w:shd w:val="clear" w:color="auto" w:fill="FFFFFF"/>
        </w:rPr>
        <w:t xml:space="preserve"> дерев відповідно до акту обстеження №</w:t>
      </w:r>
      <w:r>
        <w:rPr>
          <w:rFonts w:ascii="Times New Roman" w:hAnsi="Times New Roman"/>
          <w:szCs w:val="24"/>
          <w:shd w:val="clear" w:color="auto" w:fill="FFFFFF"/>
        </w:rPr>
        <w:t xml:space="preserve"> 2</w:t>
      </w:r>
      <w:r w:rsidRPr="005E5E45">
        <w:rPr>
          <w:rFonts w:ascii="Times New Roman" w:hAnsi="Times New Roman"/>
          <w:szCs w:val="24"/>
          <w:shd w:val="clear" w:color="auto" w:fill="FFFFFF"/>
        </w:rPr>
        <w:t xml:space="preserve"> від </w:t>
      </w:r>
      <w:r>
        <w:rPr>
          <w:rFonts w:ascii="Times New Roman" w:hAnsi="Times New Roman"/>
          <w:szCs w:val="24"/>
          <w:shd w:val="clear" w:color="auto" w:fill="FFFFFF"/>
        </w:rPr>
        <w:t>03</w:t>
      </w:r>
      <w:r w:rsidRPr="005E5E45">
        <w:rPr>
          <w:rFonts w:ascii="Times New Roman" w:hAnsi="Times New Roman"/>
          <w:szCs w:val="24"/>
          <w:shd w:val="clear" w:color="auto" w:fill="FFFFFF"/>
        </w:rPr>
        <w:t>.0</w:t>
      </w:r>
      <w:r>
        <w:rPr>
          <w:rFonts w:ascii="Times New Roman" w:hAnsi="Times New Roman"/>
          <w:szCs w:val="24"/>
          <w:shd w:val="clear" w:color="auto" w:fill="FFFFFF"/>
        </w:rPr>
        <w:t>4</w:t>
      </w:r>
      <w:r w:rsidRPr="005E5E45">
        <w:rPr>
          <w:rFonts w:ascii="Times New Roman" w:hAnsi="Times New Roman"/>
          <w:szCs w:val="24"/>
          <w:shd w:val="clear" w:color="auto" w:fill="FFFFFF"/>
        </w:rPr>
        <w:t>.2023 року</w:t>
      </w:r>
      <w:r>
        <w:rPr>
          <w:rFonts w:ascii="Times New Roman" w:hAnsi="Times New Roman"/>
          <w:szCs w:val="24"/>
          <w:shd w:val="clear" w:color="auto" w:fill="FFFFFF"/>
        </w:rPr>
        <w:t xml:space="preserve">, які </w:t>
      </w:r>
      <w:r w:rsidRPr="00F727D3">
        <w:rPr>
          <w:rFonts w:ascii="Times New Roman" w:hAnsi="Times New Roman"/>
          <w:szCs w:val="24"/>
        </w:rPr>
        <w:t>знаходяться по вул. І.</w:t>
      </w:r>
      <w:r>
        <w:rPr>
          <w:rFonts w:ascii="Times New Roman" w:hAnsi="Times New Roman"/>
          <w:szCs w:val="24"/>
        </w:rPr>
        <w:t xml:space="preserve"> </w:t>
      </w:r>
      <w:r w:rsidRPr="00F727D3">
        <w:rPr>
          <w:rFonts w:ascii="Times New Roman" w:hAnsi="Times New Roman"/>
          <w:szCs w:val="24"/>
        </w:rPr>
        <w:t>Миколайчука, 3 в м</w:t>
      </w:r>
      <w:r>
        <w:rPr>
          <w:rFonts w:ascii="Times New Roman" w:hAnsi="Times New Roman"/>
          <w:szCs w:val="24"/>
        </w:rPr>
        <w:t>.</w:t>
      </w:r>
      <w:r w:rsidRPr="00F727D3">
        <w:rPr>
          <w:rFonts w:ascii="Times New Roman" w:hAnsi="Times New Roman"/>
          <w:szCs w:val="24"/>
        </w:rPr>
        <w:t xml:space="preserve"> Кіцмань</w:t>
      </w:r>
      <w:r>
        <w:rPr>
          <w:szCs w:val="24"/>
        </w:rPr>
        <w:t xml:space="preserve">, </w:t>
      </w:r>
      <w:r w:rsidRPr="00F727D3">
        <w:rPr>
          <w:rFonts w:ascii="Times New Roman" w:hAnsi="Times New Roman"/>
          <w:szCs w:val="24"/>
        </w:rPr>
        <w:t>Чернівецького району, Чернівецької області</w:t>
      </w:r>
      <w:r w:rsidRPr="005E5E45">
        <w:rPr>
          <w:rFonts w:ascii="Times New Roman" w:hAnsi="Times New Roman"/>
          <w:szCs w:val="24"/>
        </w:rPr>
        <w:t xml:space="preserve">. </w:t>
      </w:r>
    </w:p>
    <w:p w:rsidR="00337BDA" w:rsidRPr="002F65EB" w:rsidRDefault="00337BDA" w:rsidP="00514741">
      <w:pPr>
        <w:pStyle w:val="12"/>
        <w:numPr>
          <w:ilvl w:val="1"/>
          <w:numId w:val="6"/>
        </w:numPr>
        <w:spacing w:line="276" w:lineRule="auto"/>
        <w:ind w:left="0" w:firstLine="851"/>
        <w:jc w:val="both"/>
        <w:rPr>
          <w:rFonts w:ascii="Times New Roman" w:hAnsi="Times New Roman"/>
          <w:szCs w:val="24"/>
          <w:shd w:val="clear" w:color="auto" w:fill="FFFFFF"/>
        </w:rPr>
      </w:pPr>
      <w:r w:rsidRPr="00514741">
        <w:rPr>
          <w:rFonts w:ascii="Times New Roman" w:hAnsi="Times New Roman"/>
          <w:szCs w:val="24"/>
        </w:rPr>
        <w:t xml:space="preserve">Зобов’язати </w:t>
      </w:r>
      <w:r w:rsidRPr="00F727D3">
        <w:rPr>
          <w:rFonts w:ascii="Times New Roman" w:hAnsi="Times New Roman"/>
          <w:szCs w:val="24"/>
        </w:rPr>
        <w:t>ВСП «Кіцманський фаховий коледж ЗВО «Подільський державний університет»</w:t>
      </w:r>
      <w:r>
        <w:rPr>
          <w:rFonts w:ascii="Times New Roman" w:hAnsi="Times New Roman"/>
          <w:szCs w:val="24"/>
        </w:rPr>
        <w:t xml:space="preserve"> </w:t>
      </w:r>
      <w:r w:rsidRPr="00514741">
        <w:rPr>
          <w:rFonts w:ascii="Times New Roman" w:hAnsi="Times New Roman"/>
          <w:szCs w:val="24"/>
        </w:rPr>
        <w:t>під час проведення робіт дотримуватись Правил благоустрою території населених пунктів Кіцманської об’</w:t>
      </w:r>
      <w:r>
        <w:rPr>
          <w:rFonts w:ascii="Times New Roman" w:hAnsi="Times New Roman"/>
          <w:szCs w:val="24"/>
        </w:rPr>
        <w:t xml:space="preserve">єднаної територіальної громади, </w:t>
      </w:r>
      <w:r w:rsidRPr="00514741">
        <w:rPr>
          <w:rFonts w:ascii="Times New Roman" w:hAnsi="Times New Roman"/>
          <w:szCs w:val="24"/>
        </w:rPr>
        <w:t>затверджених рішення</w:t>
      </w:r>
      <w:r>
        <w:rPr>
          <w:rFonts w:ascii="Times New Roman" w:hAnsi="Times New Roman"/>
          <w:szCs w:val="24"/>
        </w:rPr>
        <w:t>м</w:t>
      </w:r>
      <w:r w:rsidRPr="00514741">
        <w:rPr>
          <w:rFonts w:ascii="Times New Roman" w:hAnsi="Times New Roman"/>
          <w:szCs w:val="24"/>
        </w:rPr>
        <w:t xml:space="preserve"> №7/2 від 25.02.2020 року ХХVІІI сесії Кіцманської міської ради VIІ скликання.</w:t>
      </w:r>
      <w:r>
        <w:rPr>
          <w:rFonts w:ascii="Times New Roman" w:hAnsi="Times New Roman"/>
          <w:szCs w:val="24"/>
        </w:rPr>
        <w:t xml:space="preserve"> </w:t>
      </w:r>
    </w:p>
    <w:p w:rsidR="00337BDA" w:rsidRPr="00514741" w:rsidRDefault="00337BDA" w:rsidP="00514741">
      <w:pPr>
        <w:pStyle w:val="12"/>
        <w:numPr>
          <w:ilvl w:val="1"/>
          <w:numId w:val="6"/>
        </w:numPr>
        <w:spacing w:line="276" w:lineRule="auto"/>
        <w:ind w:left="0" w:firstLine="851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</w:rPr>
        <w:t>Рекомендувати керівництву ВСП «Кіцманський фаховий коледж ЗВО «Подільський державний університет» утворену деревину використати для опалення та для приготування їжі у приміщеннях де проживають внутрішньо-переміщені особи.</w:t>
      </w:r>
    </w:p>
    <w:p w:rsidR="00337BDA" w:rsidRPr="00726429" w:rsidRDefault="00337BDA" w:rsidP="007F71A6">
      <w:pPr>
        <w:pStyle w:val="ListParagraph"/>
        <w:numPr>
          <w:ilvl w:val="1"/>
          <w:numId w:val="6"/>
        </w:numPr>
        <w:ind w:left="0" w:firstLine="851"/>
        <w:jc w:val="both"/>
        <w:rPr>
          <w:rFonts w:ascii="Times New Roman" w:hAnsi="Times New Roman"/>
          <w:sz w:val="24"/>
          <w:szCs w:val="24"/>
          <w:lang w:val="uk-UA"/>
        </w:rPr>
      </w:pPr>
      <w:r w:rsidRPr="00726429">
        <w:rPr>
          <w:rFonts w:ascii="Times New Roman" w:hAnsi="Times New Roman"/>
          <w:sz w:val="24"/>
          <w:szCs w:val="24"/>
          <w:lang w:val="uk-UA"/>
        </w:rPr>
        <w:t xml:space="preserve">Контроль за виконанням даного рішення покласти на заступника міського голови з питань </w:t>
      </w:r>
      <w:r>
        <w:rPr>
          <w:rFonts w:ascii="Times New Roman" w:hAnsi="Times New Roman"/>
          <w:sz w:val="24"/>
          <w:szCs w:val="24"/>
          <w:lang w:val="uk-UA"/>
        </w:rPr>
        <w:t>д</w:t>
      </w:r>
      <w:r w:rsidRPr="00726429">
        <w:rPr>
          <w:rFonts w:ascii="Times New Roman" w:hAnsi="Times New Roman"/>
          <w:sz w:val="24"/>
          <w:szCs w:val="24"/>
          <w:lang w:val="uk-UA"/>
        </w:rPr>
        <w:t xml:space="preserve">іяльності </w:t>
      </w:r>
      <w:r>
        <w:rPr>
          <w:rFonts w:ascii="Times New Roman" w:hAnsi="Times New Roman"/>
          <w:sz w:val="24"/>
          <w:szCs w:val="24"/>
          <w:lang w:val="uk-UA"/>
        </w:rPr>
        <w:t>виконавчих органів Юрія КОСАРА</w:t>
      </w:r>
      <w:r w:rsidRPr="00726429">
        <w:rPr>
          <w:rFonts w:ascii="Times New Roman" w:hAnsi="Times New Roman"/>
          <w:sz w:val="24"/>
          <w:szCs w:val="24"/>
          <w:lang w:val="uk-UA"/>
        </w:rPr>
        <w:t>.</w:t>
      </w:r>
    </w:p>
    <w:p w:rsidR="00337BDA" w:rsidRDefault="00337BDA" w:rsidP="000532DE">
      <w:pPr>
        <w:pStyle w:val="ListParagraph"/>
        <w:rPr>
          <w:b/>
          <w:sz w:val="24"/>
          <w:szCs w:val="24"/>
          <w:lang w:val="uk-UA"/>
        </w:rPr>
      </w:pPr>
    </w:p>
    <w:p w:rsidR="00337BDA" w:rsidRPr="000532DE" w:rsidRDefault="00337BDA" w:rsidP="000532DE">
      <w:pPr>
        <w:pStyle w:val="ListParagraph"/>
        <w:rPr>
          <w:b/>
          <w:sz w:val="24"/>
          <w:szCs w:val="24"/>
          <w:lang w:val="uk-UA"/>
        </w:rPr>
      </w:pPr>
    </w:p>
    <w:p w:rsidR="00337BDA" w:rsidRPr="00751C97" w:rsidRDefault="00337BDA" w:rsidP="00751C97">
      <w:pPr>
        <w:pStyle w:val="ListParagraph"/>
        <w:ind w:left="0"/>
        <w:rPr>
          <w:rFonts w:ascii="Times New Roman" w:hAnsi="Times New Roman"/>
          <w:b/>
          <w:sz w:val="24"/>
          <w:szCs w:val="24"/>
          <w:lang w:val="uk-UA"/>
        </w:rPr>
      </w:pPr>
      <w:r w:rsidRPr="00751C97">
        <w:rPr>
          <w:rFonts w:ascii="Times New Roman" w:hAnsi="Times New Roman"/>
          <w:b/>
          <w:sz w:val="24"/>
          <w:szCs w:val="24"/>
          <w:lang w:val="uk-UA"/>
        </w:rPr>
        <w:t>Міський  голова</w:t>
      </w:r>
      <w:r w:rsidRPr="00751C97">
        <w:rPr>
          <w:rFonts w:ascii="Times New Roman" w:hAnsi="Times New Roman"/>
          <w:b/>
          <w:sz w:val="24"/>
          <w:szCs w:val="24"/>
          <w:lang w:val="uk-UA"/>
        </w:rPr>
        <w:tab/>
      </w:r>
      <w:r w:rsidRPr="00751C97">
        <w:rPr>
          <w:rFonts w:ascii="Times New Roman" w:hAnsi="Times New Roman"/>
          <w:b/>
          <w:sz w:val="24"/>
          <w:szCs w:val="24"/>
          <w:lang w:val="uk-UA"/>
        </w:rPr>
        <w:tab/>
      </w:r>
      <w:r w:rsidRPr="00751C97">
        <w:rPr>
          <w:rFonts w:ascii="Times New Roman" w:hAnsi="Times New Roman"/>
          <w:b/>
          <w:sz w:val="24"/>
          <w:szCs w:val="24"/>
          <w:lang w:val="uk-UA"/>
        </w:rPr>
        <w:tab/>
      </w:r>
      <w:r w:rsidRPr="00751C97">
        <w:rPr>
          <w:rFonts w:ascii="Times New Roman" w:hAnsi="Times New Roman"/>
          <w:b/>
          <w:sz w:val="24"/>
          <w:szCs w:val="24"/>
          <w:lang w:val="uk-UA"/>
        </w:rPr>
        <w:tab/>
      </w:r>
      <w:r w:rsidRPr="00751C97">
        <w:rPr>
          <w:rFonts w:ascii="Times New Roman" w:hAnsi="Times New Roman"/>
          <w:b/>
          <w:sz w:val="24"/>
          <w:szCs w:val="24"/>
          <w:lang w:val="uk-UA"/>
        </w:rPr>
        <w:tab/>
      </w:r>
      <w:r w:rsidRPr="00751C97">
        <w:rPr>
          <w:rFonts w:ascii="Times New Roman" w:hAnsi="Times New Roman"/>
          <w:b/>
          <w:sz w:val="24"/>
          <w:szCs w:val="24"/>
          <w:lang w:val="uk-UA"/>
        </w:rPr>
        <w:tab/>
      </w:r>
      <w:r w:rsidRPr="00751C97">
        <w:rPr>
          <w:rFonts w:ascii="Times New Roman" w:hAnsi="Times New Roman"/>
          <w:b/>
          <w:sz w:val="24"/>
          <w:szCs w:val="24"/>
          <w:lang w:val="uk-UA"/>
        </w:rPr>
        <w:tab/>
      </w:r>
      <w:r w:rsidRPr="00751C97">
        <w:rPr>
          <w:rFonts w:ascii="Times New Roman" w:hAnsi="Times New Roman"/>
          <w:b/>
          <w:sz w:val="24"/>
          <w:szCs w:val="24"/>
          <w:lang w:val="uk-UA"/>
        </w:rPr>
        <w:tab/>
      </w:r>
      <w:r w:rsidRPr="00751C97">
        <w:rPr>
          <w:rFonts w:ascii="Times New Roman" w:hAnsi="Times New Roman"/>
          <w:b/>
          <w:sz w:val="24"/>
          <w:szCs w:val="24"/>
          <w:lang w:val="uk-UA"/>
        </w:rPr>
        <w:tab/>
        <w:t>Сергій БУЛЕГА</w:t>
      </w:r>
    </w:p>
    <w:sectPr w:rsidR="00337BDA" w:rsidRPr="00751C97" w:rsidSect="009759C3">
      <w:pgSz w:w="11906" w:h="16838"/>
      <w:pgMar w:top="71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BM Plex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443B7"/>
    <w:multiLevelType w:val="hybridMultilevel"/>
    <w:tmpl w:val="FFEA72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931576F"/>
    <w:multiLevelType w:val="hybridMultilevel"/>
    <w:tmpl w:val="27F89B12"/>
    <w:lvl w:ilvl="0" w:tplc="0419000F">
      <w:start w:val="1"/>
      <w:numFmt w:val="decimal"/>
      <w:lvlText w:val="%1."/>
      <w:lvlJc w:val="left"/>
      <w:pPr>
        <w:ind w:left="1571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29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01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73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45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17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89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61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331" w:hanging="180"/>
      </w:pPr>
      <w:rPr>
        <w:rFonts w:cs="Times New Roman"/>
      </w:rPr>
    </w:lvl>
  </w:abstractNum>
  <w:abstractNum w:abstractNumId="2">
    <w:nsid w:val="409C5914"/>
    <w:multiLevelType w:val="hybridMultilevel"/>
    <w:tmpl w:val="49802B1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46609D3"/>
    <w:multiLevelType w:val="hybridMultilevel"/>
    <w:tmpl w:val="B0EAA0A0"/>
    <w:lvl w:ilvl="0" w:tplc="42B2393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636446AD"/>
    <w:multiLevelType w:val="hybridMultilevel"/>
    <w:tmpl w:val="871EE9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7B6427A"/>
    <w:multiLevelType w:val="hybridMultilevel"/>
    <w:tmpl w:val="04A8098E"/>
    <w:lvl w:ilvl="0" w:tplc="2DC2D878">
      <w:start w:val="2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1B53"/>
    <w:rsid w:val="00003592"/>
    <w:rsid w:val="00005561"/>
    <w:rsid w:val="00011D70"/>
    <w:rsid w:val="000532DE"/>
    <w:rsid w:val="00060C72"/>
    <w:rsid w:val="00064C11"/>
    <w:rsid w:val="00065635"/>
    <w:rsid w:val="000661CD"/>
    <w:rsid w:val="0007431C"/>
    <w:rsid w:val="000942DB"/>
    <w:rsid w:val="000958DF"/>
    <w:rsid w:val="000C1D85"/>
    <w:rsid w:val="000C4020"/>
    <w:rsid w:val="000D23CF"/>
    <w:rsid w:val="000F0C7F"/>
    <w:rsid w:val="000F28AC"/>
    <w:rsid w:val="000F6869"/>
    <w:rsid w:val="00100104"/>
    <w:rsid w:val="00165D3B"/>
    <w:rsid w:val="0019032F"/>
    <w:rsid w:val="00193F91"/>
    <w:rsid w:val="001C047C"/>
    <w:rsid w:val="001D1479"/>
    <w:rsid w:val="001E5A6C"/>
    <w:rsid w:val="001F23D0"/>
    <w:rsid w:val="00203C79"/>
    <w:rsid w:val="002108CB"/>
    <w:rsid w:val="00222E83"/>
    <w:rsid w:val="00250E5D"/>
    <w:rsid w:val="0025571F"/>
    <w:rsid w:val="00291989"/>
    <w:rsid w:val="002940F4"/>
    <w:rsid w:val="002A7D25"/>
    <w:rsid w:val="002B7DA3"/>
    <w:rsid w:val="002F65EB"/>
    <w:rsid w:val="0030663A"/>
    <w:rsid w:val="003152A4"/>
    <w:rsid w:val="00327270"/>
    <w:rsid w:val="00337BDA"/>
    <w:rsid w:val="00370EC7"/>
    <w:rsid w:val="00372A65"/>
    <w:rsid w:val="003C6322"/>
    <w:rsid w:val="003D4A1D"/>
    <w:rsid w:val="00420E00"/>
    <w:rsid w:val="004424FC"/>
    <w:rsid w:val="00457DF8"/>
    <w:rsid w:val="00471845"/>
    <w:rsid w:val="00486EDA"/>
    <w:rsid w:val="00493542"/>
    <w:rsid w:val="004A2D57"/>
    <w:rsid w:val="004A3E67"/>
    <w:rsid w:val="004B4584"/>
    <w:rsid w:val="004C3026"/>
    <w:rsid w:val="004E2748"/>
    <w:rsid w:val="004E511A"/>
    <w:rsid w:val="004F7841"/>
    <w:rsid w:val="00507EAC"/>
    <w:rsid w:val="0051119D"/>
    <w:rsid w:val="00514741"/>
    <w:rsid w:val="00531360"/>
    <w:rsid w:val="00534522"/>
    <w:rsid w:val="00573CEC"/>
    <w:rsid w:val="00580D13"/>
    <w:rsid w:val="00582E51"/>
    <w:rsid w:val="005D729F"/>
    <w:rsid w:val="005E5E45"/>
    <w:rsid w:val="005F3F5B"/>
    <w:rsid w:val="006139BD"/>
    <w:rsid w:val="0061551A"/>
    <w:rsid w:val="00622558"/>
    <w:rsid w:val="00624194"/>
    <w:rsid w:val="006443FA"/>
    <w:rsid w:val="006643E3"/>
    <w:rsid w:val="00666B33"/>
    <w:rsid w:val="0068042D"/>
    <w:rsid w:val="006A0E9C"/>
    <w:rsid w:val="006A7D66"/>
    <w:rsid w:val="006B64E9"/>
    <w:rsid w:val="006D401D"/>
    <w:rsid w:val="006E34BE"/>
    <w:rsid w:val="007013F9"/>
    <w:rsid w:val="00704DB8"/>
    <w:rsid w:val="00711FC2"/>
    <w:rsid w:val="00726429"/>
    <w:rsid w:val="007345B8"/>
    <w:rsid w:val="00740EA0"/>
    <w:rsid w:val="007515C0"/>
    <w:rsid w:val="00751C97"/>
    <w:rsid w:val="007541D4"/>
    <w:rsid w:val="00756431"/>
    <w:rsid w:val="00773037"/>
    <w:rsid w:val="00773581"/>
    <w:rsid w:val="00783F6A"/>
    <w:rsid w:val="007855C6"/>
    <w:rsid w:val="007A0D2C"/>
    <w:rsid w:val="007A252D"/>
    <w:rsid w:val="007C538F"/>
    <w:rsid w:val="007F0381"/>
    <w:rsid w:val="007F71A6"/>
    <w:rsid w:val="0081000B"/>
    <w:rsid w:val="00817912"/>
    <w:rsid w:val="00827599"/>
    <w:rsid w:val="00830FEB"/>
    <w:rsid w:val="00831957"/>
    <w:rsid w:val="00844FBC"/>
    <w:rsid w:val="00856507"/>
    <w:rsid w:val="00866C7F"/>
    <w:rsid w:val="00870ACB"/>
    <w:rsid w:val="008A3B39"/>
    <w:rsid w:val="008B66DF"/>
    <w:rsid w:val="008C04BB"/>
    <w:rsid w:val="008C1BCB"/>
    <w:rsid w:val="008E48CE"/>
    <w:rsid w:val="0090548E"/>
    <w:rsid w:val="00915E8E"/>
    <w:rsid w:val="0091702B"/>
    <w:rsid w:val="0092675F"/>
    <w:rsid w:val="00933261"/>
    <w:rsid w:val="00947516"/>
    <w:rsid w:val="0095058C"/>
    <w:rsid w:val="00951C31"/>
    <w:rsid w:val="009524B8"/>
    <w:rsid w:val="009759C3"/>
    <w:rsid w:val="00976344"/>
    <w:rsid w:val="00987B48"/>
    <w:rsid w:val="009A2B1B"/>
    <w:rsid w:val="009A61A4"/>
    <w:rsid w:val="009C0242"/>
    <w:rsid w:val="009C351C"/>
    <w:rsid w:val="009E36A6"/>
    <w:rsid w:val="009E5A26"/>
    <w:rsid w:val="00A22478"/>
    <w:rsid w:val="00A63038"/>
    <w:rsid w:val="00A651EF"/>
    <w:rsid w:val="00A827B6"/>
    <w:rsid w:val="00A90B82"/>
    <w:rsid w:val="00AA01A1"/>
    <w:rsid w:val="00AA2E37"/>
    <w:rsid w:val="00AA3076"/>
    <w:rsid w:val="00AB0FFD"/>
    <w:rsid w:val="00AB237E"/>
    <w:rsid w:val="00AB5A69"/>
    <w:rsid w:val="00AC2831"/>
    <w:rsid w:val="00AE27FB"/>
    <w:rsid w:val="00AE6550"/>
    <w:rsid w:val="00B02B78"/>
    <w:rsid w:val="00B11B53"/>
    <w:rsid w:val="00B42080"/>
    <w:rsid w:val="00B42622"/>
    <w:rsid w:val="00B54832"/>
    <w:rsid w:val="00B54A90"/>
    <w:rsid w:val="00B57E8A"/>
    <w:rsid w:val="00B85CD8"/>
    <w:rsid w:val="00BA712C"/>
    <w:rsid w:val="00BC40F0"/>
    <w:rsid w:val="00BC468E"/>
    <w:rsid w:val="00BC6731"/>
    <w:rsid w:val="00BE164D"/>
    <w:rsid w:val="00C57CF0"/>
    <w:rsid w:val="00C6303E"/>
    <w:rsid w:val="00C817BE"/>
    <w:rsid w:val="00C93558"/>
    <w:rsid w:val="00CA078D"/>
    <w:rsid w:val="00CC456B"/>
    <w:rsid w:val="00CD0EB6"/>
    <w:rsid w:val="00CF2187"/>
    <w:rsid w:val="00CF490E"/>
    <w:rsid w:val="00CF7A23"/>
    <w:rsid w:val="00D016B1"/>
    <w:rsid w:val="00D03F6D"/>
    <w:rsid w:val="00D12CFA"/>
    <w:rsid w:val="00D200CA"/>
    <w:rsid w:val="00D264AD"/>
    <w:rsid w:val="00D3388B"/>
    <w:rsid w:val="00D67785"/>
    <w:rsid w:val="00D758A5"/>
    <w:rsid w:val="00D7758F"/>
    <w:rsid w:val="00D77D66"/>
    <w:rsid w:val="00D94227"/>
    <w:rsid w:val="00DB35DD"/>
    <w:rsid w:val="00DC1CBC"/>
    <w:rsid w:val="00DC71ED"/>
    <w:rsid w:val="00DE0D4A"/>
    <w:rsid w:val="00DF48B0"/>
    <w:rsid w:val="00E1219F"/>
    <w:rsid w:val="00E371FB"/>
    <w:rsid w:val="00E407A6"/>
    <w:rsid w:val="00E5112F"/>
    <w:rsid w:val="00E53A17"/>
    <w:rsid w:val="00E5631A"/>
    <w:rsid w:val="00E63F1C"/>
    <w:rsid w:val="00E66402"/>
    <w:rsid w:val="00E702D7"/>
    <w:rsid w:val="00E72808"/>
    <w:rsid w:val="00E90ED8"/>
    <w:rsid w:val="00EC292C"/>
    <w:rsid w:val="00ED0E70"/>
    <w:rsid w:val="00EE2250"/>
    <w:rsid w:val="00F165AC"/>
    <w:rsid w:val="00F574EE"/>
    <w:rsid w:val="00F62D2D"/>
    <w:rsid w:val="00F70376"/>
    <w:rsid w:val="00F727D3"/>
    <w:rsid w:val="00F7339C"/>
    <w:rsid w:val="00F905C1"/>
    <w:rsid w:val="00FB419B"/>
    <w:rsid w:val="00FD3359"/>
    <w:rsid w:val="00FD526E"/>
    <w:rsid w:val="00FE4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759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27599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27599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27599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27599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27599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827599"/>
  </w:style>
  <w:style w:type="paragraph" w:styleId="BalloonText">
    <w:name w:val="Balloon Text"/>
    <w:basedOn w:val="Normal"/>
    <w:link w:val="BalloonTextChar"/>
    <w:uiPriority w:val="99"/>
    <w:semiHidden/>
    <w:rsid w:val="00E728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72808"/>
    <w:rPr>
      <w:rFonts w:ascii="Tahoma" w:hAnsi="Tahoma" w:cs="Tahoma"/>
      <w:sz w:val="16"/>
      <w:szCs w:val="16"/>
      <w:lang w:val="ru-RU" w:eastAsia="ru-RU"/>
    </w:rPr>
  </w:style>
  <w:style w:type="paragraph" w:styleId="ListParagraph">
    <w:name w:val="List Paragraph"/>
    <w:basedOn w:val="Normal"/>
    <w:uiPriority w:val="99"/>
    <w:qFormat/>
    <w:rsid w:val="00DC71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rsid w:val="00580D13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783F6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90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2807-1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398</Words>
  <Characters>2269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10</cp:revision>
  <cp:lastPrinted>2022-01-24T08:37:00Z</cp:lastPrinted>
  <dcterms:created xsi:type="dcterms:W3CDTF">2023-04-05T07:02:00Z</dcterms:created>
  <dcterms:modified xsi:type="dcterms:W3CDTF">2023-04-05T13:26:00Z</dcterms:modified>
</cp:coreProperties>
</file>