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1F" w:rsidRPr="00003498" w:rsidRDefault="0003731F" w:rsidP="00710F6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42026680" r:id="rId5"/>
        </w:object>
      </w:r>
    </w:p>
    <w:p w:rsidR="0003731F" w:rsidRPr="00003498" w:rsidRDefault="0003731F" w:rsidP="00710F63">
      <w:pPr>
        <w:pStyle w:val="Caption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03731F" w:rsidRPr="00003498" w:rsidRDefault="0003731F" w:rsidP="00710F63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03731F" w:rsidRPr="00003498" w:rsidRDefault="0003731F" w:rsidP="00710F63">
      <w:pPr>
        <w:pStyle w:val="Heading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03731F" w:rsidRPr="00003498" w:rsidRDefault="0003731F" w:rsidP="00710F6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03731F" w:rsidRPr="00003498" w:rsidRDefault="0003731F" w:rsidP="00710F63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03731F" w:rsidRPr="00003498" w:rsidRDefault="0003731F" w:rsidP="00710F6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03731F" w:rsidRPr="00003498" w:rsidRDefault="0003731F" w:rsidP="00710F63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03731F" w:rsidRPr="00003498" w:rsidRDefault="0003731F" w:rsidP="00710F63">
      <w:pPr>
        <w:spacing w:after="0" w:line="240" w:lineRule="auto"/>
        <w:jc w:val="right"/>
        <w:rPr>
          <w:rFonts w:ascii="Times New Roman" w:hAnsi="Times New Roman"/>
        </w:rPr>
      </w:pPr>
    </w:p>
    <w:p w:rsidR="0003731F" w:rsidRPr="002A01FA" w:rsidRDefault="0003731F" w:rsidP="00710F63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03731F" w:rsidRDefault="0003731F" w:rsidP="00710F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3731F" w:rsidRPr="00003498" w:rsidRDefault="0003731F" w:rsidP="00710F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03731F" w:rsidRPr="00003498" w:rsidRDefault="0003731F" w:rsidP="00710F6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3731F" w:rsidRPr="00003498" w:rsidRDefault="0003731F" w:rsidP="00710F6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03731F" w:rsidRDefault="0003731F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3731F" w:rsidRDefault="0003731F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03731F" w:rsidRDefault="0003731F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квартири № 8, розташованої 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3731F" w:rsidRDefault="0003731F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м. Кіцмань, Чернівецький район між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:rsidR="0003731F" w:rsidRDefault="0003731F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1966 року народження, </w:t>
      </w:r>
    </w:p>
    <w:p w:rsidR="0003731F" w:rsidRDefault="0003731F" w:rsidP="00710F6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мешканцем с. Южинець та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3731F" w:rsidRPr="00CF3895" w:rsidRDefault="0003731F" w:rsidP="00710F63">
      <w:pPr>
        <w:spacing w:after="0" w:line="240" w:lineRule="auto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>1993  року народження, мешканкою м. Кіцмань</w:t>
      </w:r>
    </w:p>
    <w:p w:rsidR="0003731F" w:rsidRDefault="0003731F" w:rsidP="00710F63">
      <w:pPr>
        <w:rPr>
          <w:lang w:val="uk-UA"/>
        </w:rPr>
      </w:pPr>
    </w:p>
    <w:p w:rsidR="0003731F" w:rsidRPr="007874A2" w:rsidRDefault="0003731F" w:rsidP="00710F6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ОСОБА 1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3895">
        <w:rPr>
          <w:rFonts w:ascii="Times New Roman" w:hAnsi="Times New Roman"/>
          <w:sz w:val="24"/>
          <w:szCs w:val="24"/>
          <w:lang w:val="uk-UA"/>
        </w:rPr>
        <w:t>1966 року народження</w:t>
      </w:r>
      <w:r w:rsidRPr="00CF389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від 30.03.2023 №  63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31.03.2023 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3731F" w:rsidRDefault="0003731F" w:rsidP="00710F63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03731F" w:rsidRPr="00003498" w:rsidRDefault="0003731F" w:rsidP="00710F63">
      <w:pPr>
        <w:pStyle w:val="Normal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3731F" w:rsidRDefault="0003731F" w:rsidP="00710F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3731F" w:rsidRDefault="0003731F" w:rsidP="00710F63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квартири № 8, розташованої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 м. Кіцмань, Чернівецький район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F3895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</w:t>
      </w:r>
      <w:r w:rsidRPr="00CF3895">
        <w:rPr>
          <w:rFonts w:ascii="Times New Roman" w:hAnsi="Times New Roman"/>
          <w:sz w:val="24"/>
          <w:szCs w:val="24"/>
          <w:lang w:val="uk-UA"/>
        </w:rPr>
        <w:t xml:space="preserve">1966 року народження, мешканцем с. Южинець та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CF3895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</w:t>
      </w:r>
      <w:r w:rsidRPr="00CF3895">
        <w:rPr>
          <w:rFonts w:ascii="Times New Roman" w:hAnsi="Times New Roman"/>
          <w:sz w:val="24"/>
          <w:szCs w:val="24"/>
          <w:lang w:val="uk-UA"/>
        </w:rPr>
        <w:t>1993  року народження, мешканкою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3731F" w:rsidRPr="008544DC" w:rsidRDefault="0003731F" w:rsidP="00710F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544DC">
        <w:rPr>
          <w:rFonts w:ascii="Times New Roman" w:hAnsi="Times New Roman"/>
          <w:sz w:val="24"/>
          <w:szCs w:val="24"/>
          <w:lang w:val="uk-UA"/>
        </w:rPr>
        <w:t>2. У зв’язку з тим, що в квартирі зареє</w:t>
      </w:r>
      <w:r>
        <w:rPr>
          <w:rFonts w:ascii="Times New Roman" w:hAnsi="Times New Roman"/>
          <w:sz w:val="24"/>
          <w:szCs w:val="24"/>
          <w:lang w:val="uk-UA"/>
        </w:rPr>
        <w:t>стрований і проживає малолітній ОСОБА 3, ***2011 року народження</w:t>
      </w:r>
      <w:r w:rsidRPr="008544DC">
        <w:rPr>
          <w:rFonts w:ascii="Times New Roman" w:hAnsi="Times New Roman"/>
          <w:sz w:val="24"/>
          <w:szCs w:val="24"/>
          <w:lang w:val="uk-UA"/>
        </w:rPr>
        <w:t>, 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повноліття та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про </w:t>
      </w:r>
      <w:r>
        <w:rPr>
          <w:rFonts w:ascii="Times New Roman" w:hAnsi="Times New Roman"/>
          <w:sz w:val="24"/>
          <w:szCs w:val="24"/>
          <w:lang w:val="uk-UA"/>
        </w:rPr>
        <w:t>виконання  цього рішення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03731F" w:rsidRDefault="0003731F" w:rsidP="00710F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малолітнього ОСОБА 3, ***2011 року народження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відповідал</w:t>
      </w:r>
      <w:r>
        <w:rPr>
          <w:rFonts w:ascii="Times New Roman" w:hAnsi="Times New Roman"/>
          <w:sz w:val="24"/>
          <w:szCs w:val="24"/>
          <w:lang w:val="uk-UA"/>
        </w:rPr>
        <w:t>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ОСОБА 2.             </w:t>
      </w:r>
    </w:p>
    <w:p w:rsidR="0003731F" w:rsidRDefault="0003731F" w:rsidP="00710F6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03731F" w:rsidRPr="00003498" w:rsidRDefault="0003731F" w:rsidP="00710F6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:rsidR="0003731F" w:rsidRDefault="0003731F" w:rsidP="00710F63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3731F" w:rsidRDefault="0003731F" w:rsidP="00710F63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3731F" w:rsidRPr="00003498" w:rsidRDefault="0003731F" w:rsidP="00710F63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szCs w:val="24"/>
          <w:lang w:val="ru-RU"/>
        </w:rPr>
        <w:t xml:space="preserve">               Сергій БУЛЕГА</w:t>
      </w:r>
    </w:p>
    <w:p w:rsidR="0003731F" w:rsidRDefault="0003731F" w:rsidP="00710F6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03731F" w:rsidRDefault="0003731F" w:rsidP="00710F6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3731F" w:rsidRPr="00911088" w:rsidRDefault="0003731F" w:rsidP="00710F6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3731F" w:rsidRPr="00911088" w:rsidSect="007144B6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0F63"/>
    <w:rsid w:val="00003498"/>
    <w:rsid w:val="0003731F"/>
    <w:rsid w:val="00044A77"/>
    <w:rsid w:val="00052FF3"/>
    <w:rsid w:val="000D4369"/>
    <w:rsid w:val="000F617F"/>
    <w:rsid w:val="00161100"/>
    <w:rsid w:val="0022771C"/>
    <w:rsid w:val="002A01FA"/>
    <w:rsid w:val="003263AE"/>
    <w:rsid w:val="003D74F8"/>
    <w:rsid w:val="004E7DD4"/>
    <w:rsid w:val="005B1A07"/>
    <w:rsid w:val="005B6DCE"/>
    <w:rsid w:val="005C55C5"/>
    <w:rsid w:val="006272A7"/>
    <w:rsid w:val="00710F63"/>
    <w:rsid w:val="007144B6"/>
    <w:rsid w:val="007874A2"/>
    <w:rsid w:val="008544DC"/>
    <w:rsid w:val="00911088"/>
    <w:rsid w:val="009716C4"/>
    <w:rsid w:val="00B4410F"/>
    <w:rsid w:val="00B82E41"/>
    <w:rsid w:val="00C65E73"/>
    <w:rsid w:val="00CF3895"/>
    <w:rsid w:val="00DF5AA6"/>
    <w:rsid w:val="00EC4813"/>
    <w:rsid w:val="00ED5CB4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10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710F63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"/>
    <w:next w:val="Normal"/>
    <w:uiPriority w:val="99"/>
    <w:rsid w:val="00710F6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710F6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710F63"/>
    <w:rPr>
      <w:rFonts w:ascii="Arial" w:hAnsi="Arial"/>
      <w:sz w:val="24"/>
      <w:szCs w:val="20"/>
      <w:lang w:val="uk-UA"/>
    </w:rPr>
  </w:style>
  <w:style w:type="paragraph" w:customStyle="1" w:styleId="Normal3">
    <w:name w:val="Normal3"/>
    <w:uiPriority w:val="99"/>
    <w:rsid w:val="00710F63"/>
    <w:rPr>
      <w:rFonts w:ascii="Arial" w:hAnsi="Arial"/>
      <w:sz w:val="24"/>
      <w:szCs w:val="20"/>
      <w:lang w:val="uk-UA"/>
    </w:rPr>
  </w:style>
  <w:style w:type="paragraph" w:customStyle="1" w:styleId="NoSpacing1">
    <w:name w:val="No Spacing1"/>
    <w:uiPriority w:val="99"/>
    <w:rsid w:val="00710F63"/>
  </w:style>
  <w:style w:type="paragraph" w:customStyle="1" w:styleId="1">
    <w:name w:val="Обычный1"/>
    <w:uiPriority w:val="99"/>
    <w:rsid w:val="00710F63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710F6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356</Words>
  <Characters>2030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2023-04-03T08:25:00Z</dcterms:created>
  <dcterms:modified xsi:type="dcterms:W3CDTF">2023-04-03T08:32:00Z</dcterms:modified>
</cp:coreProperties>
</file>