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542" w:rsidRPr="00B41825" w:rsidRDefault="007F2542" w:rsidP="00687A3E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</w:rPr>
        <w:t xml:space="preserve">   </w:t>
      </w: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1616154" r:id="rId5"/>
        </w:object>
      </w:r>
    </w:p>
    <w:p w:rsidR="007F2542" w:rsidRPr="00003498" w:rsidRDefault="007F2542" w:rsidP="00687A3E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F2542" w:rsidRPr="00003498" w:rsidRDefault="007F2542" w:rsidP="00687A3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F2542" w:rsidRPr="00003498" w:rsidRDefault="007F2542" w:rsidP="00687A3E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F2542" w:rsidRPr="00003498" w:rsidRDefault="007F2542" w:rsidP="00687A3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F2542" w:rsidRPr="00003498" w:rsidRDefault="007F2542" w:rsidP="00687A3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7F2542" w:rsidRPr="00003498" w:rsidRDefault="007F2542" w:rsidP="00687A3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F2542" w:rsidRPr="00003498" w:rsidRDefault="007F2542" w:rsidP="00687A3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F2542" w:rsidRPr="00003498" w:rsidRDefault="007F2542" w:rsidP="00687A3E">
      <w:pPr>
        <w:spacing w:after="0" w:line="240" w:lineRule="auto"/>
        <w:jc w:val="right"/>
        <w:rPr>
          <w:rFonts w:ascii="Times New Roman" w:hAnsi="Times New Roman"/>
        </w:rPr>
      </w:pPr>
    </w:p>
    <w:p w:rsidR="007F2542" w:rsidRPr="00003498" w:rsidRDefault="007F2542" w:rsidP="00687A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7F2542" w:rsidRPr="00003498" w:rsidRDefault="007F2542" w:rsidP="00687A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2542" w:rsidRPr="00003498" w:rsidRDefault="007F2542" w:rsidP="00687A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7F2542" w:rsidRPr="00003498" w:rsidRDefault="007F2542" w:rsidP="00687A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2542" w:rsidRPr="00003498" w:rsidRDefault="007F2542" w:rsidP="00687A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7F2542" w:rsidRDefault="007F2542" w:rsidP="00687A3E">
      <w:pPr>
        <w:spacing w:after="0" w:line="240" w:lineRule="auto"/>
        <w:rPr>
          <w:lang w:val="uk-UA"/>
        </w:rPr>
      </w:pPr>
    </w:p>
    <w:p w:rsidR="007F2542" w:rsidRDefault="007F254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:rsidR="007F2542" w:rsidRDefault="007F2542" w:rsidP="00376EE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малолітньому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7F2542" w:rsidRDefault="007F2542" w:rsidP="00376EE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F2542" w:rsidRPr="009D78AE" w:rsidRDefault="007F2542" w:rsidP="00376E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>2022 року народження</w:t>
      </w:r>
    </w:p>
    <w:p w:rsidR="007F2542" w:rsidRPr="004E72DF" w:rsidRDefault="007F254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:rsidR="007F2542" w:rsidRDefault="007F2542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7F2542" w:rsidRDefault="007F2542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2022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уродженця міста Кіцмань, </w:t>
      </w:r>
      <w:r w:rsidRPr="00C74DE1">
        <w:rPr>
          <w:rFonts w:ascii="Times New Roman" w:hAnsi="Times New Roman"/>
          <w:sz w:val="24"/>
          <w:szCs w:val="24"/>
          <w:lang w:val="uk-UA"/>
        </w:rPr>
        <w:t>вихованця 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те, що батьки дитини: ОСОБА 2 та ОСОБА 3 рішенням Кіцманського районного суду № 718/2921</w:t>
      </w:r>
      <w:r w:rsidRPr="008178DC">
        <w:rPr>
          <w:rFonts w:ascii="Times New Roman" w:hAnsi="Times New Roman"/>
          <w:sz w:val="24"/>
          <w:szCs w:val="24"/>
          <w:lang w:val="uk-UA"/>
        </w:rPr>
        <w:t>/22</w:t>
      </w:r>
      <w:r>
        <w:rPr>
          <w:rFonts w:ascii="Times New Roman" w:hAnsi="Times New Roman"/>
          <w:sz w:val="24"/>
          <w:szCs w:val="24"/>
          <w:lang w:val="uk-UA"/>
        </w:rPr>
        <w:t xml:space="preserve"> від 22.02</w:t>
      </w:r>
      <w:r w:rsidRPr="008178DC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позбавлені</w:t>
      </w:r>
      <w:r w:rsidRPr="006A348A">
        <w:rPr>
          <w:rFonts w:ascii="Times New Roman" w:hAnsi="Times New Roman"/>
          <w:sz w:val="24"/>
          <w:szCs w:val="24"/>
          <w:lang w:val="uk-UA"/>
        </w:rPr>
        <w:t xml:space="preserve"> батьківських прав</w:t>
      </w:r>
      <w:r w:rsidRPr="006A348A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F2542" w:rsidRDefault="007F2542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F2542" w:rsidRPr="00B41825" w:rsidRDefault="007F2542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41825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F2542" w:rsidRDefault="007F2542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7F2542" w:rsidRDefault="007F2542" w:rsidP="00376EE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A348A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8178DC">
        <w:rPr>
          <w:rFonts w:ascii="Times New Roman" w:hAnsi="Times New Roman"/>
          <w:sz w:val="24"/>
          <w:szCs w:val="24"/>
          <w:lang w:val="uk-UA"/>
        </w:rPr>
        <w:t xml:space="preserve">1. Надати статус «дитина, позбавлена батьківського піклування» </w:t>
      </w:r>
      <w:r>
        <w:rPr>
          <w:rFonts w:ascii="Times New Roman" w:hAnsi="Times New Roman"/>
          <w:sz w:val="24"/>
          <w:szCs w:val="24"/>
          <w:lang w:val="uk-UA"/>
        </w:rPr>
        <w:t>малолітньому ОСОБА 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***2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022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уродженцю м. Кіцмань, вихованцю 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 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F2542" w:rsidRPr="00376EEF" w:rsidRDefault="007F2542" w:rsidP="00376EEF">
      <w:pPr>
        <w:spacing w:after="0" w:line="240" w:lineRule="auto"/>
        <w:jc w:val="both"/>
        <w:rPr>
          <w:sz w:val="24"/>
          <w:szCs w:val="24"/>
          <w:lang w:val="uk-UA"/>
        </w:rPr>
      </w:pPr>
      <w:r w:rsidRPr="00376EEF">
        <w:rPr>
          <w:sz w:val="24"/>
          <w:szCs w:val="24"/>
          <w:lang w:val="uk-UA"/>
        </w:rPr>
        <w:t xml:space="preserve">         </w:t>
      </w:r>
    </w:p>
    <w:p w:rsidR="007F2542" w:rsidRPr="00003498" w:rsidRDefault="007F2542" w:rsidP="00376E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7F2542" w:rsidRDefault="007F2542" w:rsidP="00376EE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2542" w:rsidRDefault="007F2542" w:rsidP="00376EE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2542" w:rsidRPr="00003498" w:rsidRDefault="007F2542" w:rsidP="00376EE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2542" w:rsidRPr="00003498" w:rsidRDefault="007F2542" w:rsidP="00376EEF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7F2542" w:rsidRPr="00286CDB" w:rsidRDefault="007F2542" w:rsidP="00376E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F2542" w:rsidRDefault="007F2542" w:rsidP="00687A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F2542" w:rsidSect="00B41825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A3E"/>
    <w:rsid w:val="00003498"/>
    <w:rsid w:val="00006C72"/>
    <w:rsid w:val="00044A77"/>
    <w:rsid w:val="0004706B"/>
    <w:rsid w:val="00286CDB"/>
    <w:rsid w:val="002A01FA"/>
    <w:rsid w:val="002D4A22"/>
    <w:rsid w:val="002F592F"/>
    <w:rsid w:val="00376EEF"/>
    <w:rsid w:val="004E72DF"/>
    <w:rsid w:val="00525786"/>
    <w:rsid w:val="005F025E"/>
    <w:rsid w:val="00670EEF"/>
    <w:rsid w:val="00687A3E"/>
    <w:rsid w:val="006A348A"/>
    <w:rsid w:val="006B5CDF"/>
    <w:rsid w:val="007020D5"/>
    <w:rsid w:val="007037BC"/>
    <w:rsid w:val="007874A2"/>
    <w:rsid w:val="007E470B"/>
    <w:rsid w:val="007E76F0"/>
    <w:rsid w:val="007F2542"/>
    <w:rsid w:val="008178DC"/>
    <w:rsid w:val="00870F93"/>
    <w:rsid w:val="009C3171"/>
    <w:rsid w:val="009D78AE"/>
    <w:rsid w:val="00A03FFB"/>
    <w:rsid w:val="00A51D9D"/>
    <w:rsid w:val="00AE7E57"/>
    <w:rsid w:val="00B41825"/>
    <w:rsid w:val="00BC444C"/>
    <w:rsid w:val="00C336BD"/>
    <w:rsid w:val="00C74DE1"/>
    <w:rsid w:val="00D020E8"/>
    <w:rsid w:val="00D04916"/>
    <w:rsid w:val="00E0399E"/>
    <w:rsid w:val="00ED7642"/>
    <w:rsid w:val="00F2680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44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87A3E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87A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687A3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87A3E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87A3E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687A3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687A3E"/>
  </w:style>
  <w:style w:type="paragraph" w:styleId="ListParagraph">
    <w:name w:val="List Paragraph"/>
    <w:basedOn w:val="Normal"/>
    <w:uiPriority w:val="99"/>
    <w:qFormat/>
    <w:rsid w:val="00376EEF"/>
    <w:pPr>
      <w:ind w:left="720"/>
      <w:contextualSpacing/>
    </w:pPr>
  </w:style>
  <w:style w:type="paragraph" w:customStyle="1" w:styleId="3">
    <w:name w:val="Обычный3"/>
    <w:uiPriority w:val="99"/>
    <w:rsid w:val="00376EEF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1</Pages>
  <Words>284</Words>
  <Characters>1620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2023-01-04T09:16:00Z</cp:lastPrinted>
  <dcterms:created xsi:type="dcterms:W3CDTF">2023-03-29T13:02:00Z</dcterms:created>
  <dcterms:modified xsi:type="dcterms:W3CDTF">2023-03-29T14:30:00Z</dcterms:modified>
</cp:coreProperties>
</file>