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E97" w:rsidRPr="00A461C0" w:rsidRDefault="00E47E9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1509259" r:id="rId8"/>
        </w:object>
      </w:r>
    </w:p>
    <w:p w:rsidR="00E47E97" w:rsidRPr="00D927B7" w:rsidRDefault="00E47E97" w:rsidP="00EE1455">
      <w:pPr>
        <w:pStyle w:val="1"/>
        <w:ind w:right="-2"/>
        <w:rPr>
          <w:rFonts w:ascii="Times New Roman" w:hAnsi="Times New Roman"/>
          <w:szCs w:val="26"/>
        </w:rPr>
      </w:pPr>
      <w:r w:rsidRPr="00D927B7">
        <w:rPr>
          <w:rFonts w:ascii="Times New Roman" w:hAnsi="Times New Roman"/>
          <w:szCs w:val="26"/>
        </w:rPr>
        <w:t>УКРАЇНА</w:t>
      </w:r>
    </w:p>
    <w:p w:rsidR="00E47E97" w:rsidRPr="00D927B7" w:rsidRDefault="00E47E9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E47E97" w:rsidRPr="00D927B7" w:rsidRDefault="00E47E9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E47E97" w:rsidRPr="00D927B7" w:rsidRDefault="00E47E9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E47E97" w:rsidRPr="00A461C0" w:rsidRDefault="00E47E9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E47E97" w:rsidRPr="00A461C0" w:rsidRDefault="00E47E9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E47E97" w:rsidRPr="00A461C0" w:rsidRDefault="00E47E9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E47E97" w:rsidRDefault="00E47E97" w:rsidP="00EE1455">
      <w:pPr>
        <w:pStyle w:val="Normal2"/>
        <w:jc w:val="right"/>
        <w:rPr>
          <w:rFonts w:ascii="Times New Roman" w:hAnsi="Times New Roman"/>
          <w:b/>
          <w:szCs w:val="24"/>
        </w:rPr>
      </w:pPr>
      <w:r>
        <w:rPr>
          <w:rFonts w:ascii="Times New Roman" w:hAnsi="Times New Roman"/>
          <w:b/>
          <w:szCs w:val="24"/>
        </w:rPr>
        <w:t>Проєкт</w:t>
      </w:r>
    </w:p>
    <w:p w:rsidR="00E47E97" w:rsidRDefault="00E47E97" w:rsidP="00EE1455">
      <w:pPr>
        <w:pStyle w:val="Normal2"/>
        <w:jc w:val="center"/>
        <w:rPr>
          <w:rFonts w:ascii="Times New Roman" w:hAnsi="Times New Roman"/>
          <w:b/>
          <w:szCs w:val="24"/>
        </w:rPr>
      </w:pPr>
    </w:p>
    <w:p w:rsidR="00E47E97" w:rsidRPr="00A461C0" w:rsidRDefault="00E47E9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E47E97" w:rsidRPr="00A461C0" w:rsidRDefault="00E47E97" w:rsidP="00EE1455">
      <w:pPr>
        <w:pStyle w:val="Normal2"/>
        <w:jc w:val="center"/>
        <w:rPr>
          <w:rFonts w:ascii="Times New Roman" w:hAnsi="Times New Roman"/>
          <w:szCs w:val="24"/>
        </w:rPr>
      </w:pPr>
    </w:p>
    <w:p w:rsidR="00E47E97" w:rsidRDefault="00E47E97"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E47E97" w:rsidRPr="00A461C0" w:rsidRDefault="00E47E97" w:rsidP="00EE1455">
      <w:pPr>
        <w:pStyle w:val="Normal2"/>
        <w:rPr>
          <w:rFonts w:ascii="Times New Roman" w:hAnsi="Times New Roman"/>
          <w:b/>
          <w:szCs w:val="24"/>
        </w:rPr>
      </w:pPr>
    </w:p>
    <w:p w:rsidR="00E47E97" w:rsidRDefault="00E47E97"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E47E97" w:rsidRDefault="00E47E97" w:rsidP="0057099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Булеги</w:t>
      </w:r>
    </w:p>
    <w:p w:rsidR="00E47E97" w:rsidRDefault="00E47E97" w:rsidP="0057099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Валентина Володимировича опікуном</w:t>
      </w:r>
      <w:r w:rsidRPr="00014663">
        <w:rPr>
          <w:rFonts w:ascii="Times New Roman" w:hAnsi="Times New Roman"/>
          <w:b/>
          <w:sz w:val="24"/>
          <w:szCs w:val="24"/>
          <w:lang w:val="uk-UA"/>
        </w:rPr>
        <w:t xml:space="preserve"> над</w:t>
      </w:r>
    </w:p>
    <w:p w:rsidR="00E47E97" w:rsidRPr="00014663" w:rsidRDefault="00E47E97"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Пігуляк Ганною Дмитрівною</w:t>
      </w:r>
    </w:p>
    <w:p w:rsidR="00E47E97" w:rsidRDefault="00E47E97" w:rsidP="0032457C">
      <w:pPr>
        <w:contextualSpacing/>
        <w:jc w:val="both"/>
        <w:rPr>
          <w:rFonts w:ascii="Times New Roman" w:hAnsi="Times New Roman"/>
          <w:b/>
          <w:sz w:val="24"/>
          <w:szCs w:val="24"/>
          <w:lang w:val="uk-UA"/>
        </w:rPr>
      </w:pPr>
    </w:p>
    <w:p w:rsidR="00E47E97" w:rsidRPr="00A461C0" w:rsidRDefault="00E47E97" w:rsidP="0032457C">
      <w:pPr>
        <w:contextualSpacing/>
        <w:jc w:val="both"/>
        <w:rPr>
          <w:rFonts w:ascii="Times New Roman" w:hAnsi="Times New Roman"/>
          <w:b/>
          <w:sz w:val="24"/>
          <w:szCs w:val="24"/>
          <w:lang w:val="uk-UA"/>
        </w:rPr>
      </w:pPr>
    </w:p>
    <w:p w:rsidR="00E47E97" w:rsidRDefault="00E47E97"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193</w:t>
      </w:r>
      <w:r w:rsidRPr="00322060">
        <w:rPr>
          <w:rFonts w:ascii="Times New Roman" w:hAnsi="Times New Roman"/>
          <w:sz w:val="24"/>
          <w:szCs w:val="24"/>
          <w:lang w:val="uk-UA"/>
        </w:rPr>
        <w:t xml:space="preserve"> від </w:t>
      </w:r>
      <w:r>
        <w:rPr>
          <w:rFonts w:ascii="Times New Roman" w:hAnsi="Times New Roman"/>
          <w:sz w:val="24"/>
          <w:szCs w:val="24"/>
          <w:lang w:val="uk-UA"/>
        </w:rPr>
        <w:t>02</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гр.Булеги Валентина Володимировича, 1996р.н.,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пров.Сонячний,10, проживає без реєстрації за адресою: м.Кіцмань, вул.Кутузова,20,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гр.Пігуляк Ганною Дмитрівною, 1932р.н.,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E47E97" w:rsidRPr="00D40E12" w:rsidRDefault="00E47E97"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E47E97" w:rsidRDefault="00E47E9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гр.Булеги Валентина Володимировича,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вул.Кутузова,20,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гр.Пігуляк Ганною Дмитрівною, 1932р.н., яка потребує постійного стороннього догляду, зареєстрована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вул.Кутузова,20 Чернівецького району, Чернівецької області </w:t>
      </w:r>
      <w:r>
        <w:rPr>
          <w:rFonts w:ascii="Times New Roman" w:hAnsi="Times New Roman"/>
          <w:bCs/>
          <w:sz w:val="24"/>
          <w:szCs w:val="24"/>
          <w:lang w:val="uk-UA"/>
        </w:rPr>
        <w:t>(висновок додається).</w:t>
      </w:r>
    </w:p>
    <w:p w:rsidR="00E47E97" w:rsidRDefault="00E47E97"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E47E97" w:rsidRDefault="00E47E97" w:rsidP="000A10DB">
      <w:pPr>
        <w:spacing w:after="0" w:line="240" w:lineRule="auto"/>
        <w:rPr>
          <w:rFonts w:ascii="Times New Roman" w:hAnsi="Times New Roman"/>
          <w:b/>
          <w:sz w:val="24"/>
          <w:szCs w:val="24"/>
          <w:lang w:val="uk-UA"/>
        </w:rPr>
      </w:pPr>
    </w:p>
    <w:p w:rsidR="00E47E97" w:rsidRDefault="00E47E97" w:rsidP="000A10DB">
      <w:pPr>
        <w:spacing w:after="0" w:line="240" w:lineRule="auto"/>
        <w:rPr>
          <w:rFonts w:ascii="Times New Roman" w:hAnsi="Times New Roman"/>
          <w:b/>
          <w:sz w:val="24"/>
          <w:szCs w:val="24"/>
          <w:lang w:val="uk-UA"/>
        </w:rPr>
      </w:pPr>
    </w:p>
    <w:p w:rsidR="00E47E97" w:rsidRDefault="00E47E9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E47E97" w:rsidRDefault="00E47E97" w:rsidP="000A10DB">
      <w:pPr>
        <w:spacing w:after="0" w:line="240" w:lineRule="auto"/>
        <w:jc w:val="center"/>
        <w:rPr>
          <w:rFonts w:ascii="Times New Roman" w:hAnsi="Times New Roman"/>
          <w:b/>
          <w:sz w:val="24"/>
          <w:szCs w:val="24"/>
          <w:lang w:val="uk-UA"/>
        </w:rPr>
      </w:pPr>
    </w:p>
    <w:p w:rsidR="00E47E97" w:rsidRPr="006E1E18" w:rsidRDefault="00E47E97" w:rsidP="000A10DB">
      <w:pPr>
        <w:spacing w:after="0" w:line="240" w:lineRule="auto"/>
        <w:jc w:val="center"/>
        <w:rPr>
          <w:rFonts w:ascii="Times New Roman" w:hAnsi="Times New Roman"/>
          <w:b/>
          <w:sz w:val="24"/>
          <w:szCs w:val="24"/>
          <w:lang w:val="uk-UA"/>
        </w:rPr>
      </w:pPr>
    </w:p>
    <w:p w:rsidR="00E47E97" w:rsidRDefault="00E47E97"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E47E97" w:rsidRDefault="00E47E97" w:rsidP="000A10DB">
      <w:pPr>
        <w:spacing w:after="0" w:line="240" w:lineRule="auto"/>
        <w:rPr>
          <w:rFonts w:ascii="Times New Roman" w:hAnsi="Times New Roman"/>
          <w:sz w:val="24"/>
          <w:szCs w:val="24"/>
          <w:lang w:val="uk-UA"/>
        </w:rPr>
      </w:pPr>
    </w:p>
    <w:p w:rsidR="00E47E97" w:rsidRDefault="00E47E97" w:rsidP="000A10DB">
      <w:pPr>
        <w:spacing w:after="0" w:line="240" w:lineRule="auto"/>
        <w:rPr>
          <w:rFonts w:ascii="Times New Roman" w:hAnsi="Times New Roman"/>
          <w:sz w:val="24"/>
          <w:szCs w:val="24"/>
          <w:lang w:val="uk-UA"/>
        </w:rPr>
      </w:pPr>
    </w:p>
    <w:p w:rsidR="00E47E97" w:rsidRDefault="00E47E97" w:rsidP="000A10DB">
      <w:pPr>
        <w:spacing w:after="0" w:line="240" w:lineRule="auto"/>
        <w:rPr>
          <w:rFonts w:ascii="Times New Roman" w:hAnsi="Times New Roman"/>
          <w:sz w:val="24"/>
          <w:szCs w:val="24"/>
          <w:lang w:val="uk-UA"/>
        </w:rPr>
      </w:pPr>
    </w:p>
    <w:p w:rsidR="00E47E97" w:rsidRDefault="00E47E97" w:rsidP="000A10DB">
      <w:pPr>
        <w:spacing w:after="0" w:line="240" w:lineRule="auto"/>
        <w:rPr>
          <w:rFonts w:ascii="Times New Roman" w:hAnsi="Times New Roman"/>
          <w:sz w:val="24"/>
          <w:szCs w:val="24"/>
          <w:lang w:val="uk-UA"/>
        </w:rPr>
      </w:pPr>
    </w:p>
    <w:p w:rsidR="00E47E97" w:rsidRPr="00AB1F9E" w:rsidRDefault="00E47E97" w:rsidP="000A10DB">
      <w:pPr>
        <w:spacing w:after="0" w:line="240" w:lineRule="auto"/>
        <w:rPr>
          <w:rFonts w:ascii="Times New Roman" w:hAnsi="Times New Roman"/>
          <w:sz w:val="24"/>
          <w:szCs w:val="24"/>
          <w:lang w:val="uk-UA"/>
        </w:rPr>
      </w:pPr>
    </w:p>
    <w:p w:rsidR="00E47E97" w:rsidRPr="009C6216" w:rsidRDefault="00E47E97"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E47E97" w:rsidRPr="009C6216" w:rsidRDefault="00E47E97" w:rsidP="000A10DB">
      <w:pPr>
        <w:spacing w:after="0" w:line="240" w:lineRule="auto"/>
        <w:rPr>
          <w:rFonts w:ascii="Times New Roman" w:hAnsi="Times New Roman"/>
          <w:sz w:val="24"/>
          <w:szCs w:val="24"/>
          <w:lang w:val="uk-UA"/>
        </w:rPr>
      </w:pPr>
    </w:p>
    <w:p w:rsidR="00E47E97" w:rsidRPr="009C6216" w:rsidRDefault="00E47E97"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E47E97" w:rsidRPr="009C6216" w:rsidRDefault="00E47E97"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E47E97" w:rsidRPr="009C6216" w:rsidRDefault="00E47E97" w:rsidP="000A10DB">
      <w:pPr>
        <w:spacing w:after="0" w:line="240" w:lineRule="auto"/>
        <w:rPr>
          <w:rFonts w:ascii="Times New Roman" w:hAnsi="Times New Roman"/>
          <w:sz w:val="24"/>
          <w:szCs w:val="24"/>
          <w:lang w:val="uk-UA"/>
        </w:rPr>
      </w:pPr>
    </w:p>
    <w:p w:rsidR="00E47E97" w:rsidRPr="009C6216" w:rsidRDefault="00E47E97"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E47E97" w:rsidRPr="009C6216" w:rsidRDefault="00E47E97" w:rsidP="000A10DB">
      <w:pPr>
        <w:spacing w:after="0" w:line="240" w:lineRule="auto"/>
        <w:rPr>
          <w:rFonts w:ascii="Times New Roman" w:hAnsi="Times New Roman"/>
          <w:sz w:val="24"/>
          <w:szCs w:val="24"/>
          <w:lang w:val="uk-UA"/>
        </w:rPr>
      </w:pPr>
    </w:p>
    <w:p w:rsidR="00E47E97" w:rsidRDefault="00E47E97"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E47E97" w:rsidRDefault="00E47E97"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E47E97" w:rsidRPr="009C6216" w:rsidRDefault="00E47E97" w:rsidP="000A10DB">
      <w:pPr>
        <w:spacing w:after="0" w:line="240" w:lineRule="auto"/>
        <w:rPr>
          <w:rFonts w:ascii="Times New Roman" w:hAnsi="Times New Roman"/>
          <w:sz w:val="24"/>
          <w:szCs w:val="24"/>
          <w:lang w:val="uk-UA"/>
        </w:rPr>
      </w:pPr>
    </w:p>
    <w:p w:rsidR="00E47E97" w:rsidRDefault="00E47E97"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E47E97" w:rsidRPr="009C6216" w:rsidRDefault="00E47E97" w:rsidP="000A10DB">
      <w:pPr>
        <w:spacing w:after="0" w:line="240" w:lineRule="auto"/>
        <w:rPr>
          <w:rFonts w:ascii="Times New Roman" w:hAnsi="Times New Roman"/>
          <w:sz w:val="24"/>
          <w:szCs w:val="24"/>
          <w:lang w:val="uk-UA"/>
        </w:rPr>
      </w:pPr>
    </w:p>
    <w:p w:rsidR="00E47E97" w:rsidRPr="009C6216" w:rsidRDefault="00E47E97" w:rsidP="000A10DB">
      <w:pPr>
        <w:spacing w:after="0" w:line="240" w:lineRule="auto"/>
        <w:rPr>
          <w:rFonts w:ascii="Times New Roman" w:hAnsi="Times New Roman"/>
          <w:sz w:val="24"/>
          <w:szCs w:val="24"/>
          <w:lang w:val="uk-UA"/>
        </w:rPr>
      </w:pPr>
    </w:p>
    <w:p w:rsidR="00E47E97" w:rsidRPr="009C6216" w:rsidRDefault="00E47E97"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E47E97" w:rsidRPr="009C6216" w:rsidRDefault="00E47E97" w:rsidP="000A10DB">
      <w:pPr>
        <w:spacing w:after="0" w:line="240" w:lineRule="auto"/>
        <w:rPr>
          <w:rFonts w:ascii="Times New Roman" w:hAnsi="Times New Roman"/>
          <w:sz w:val="24"/>
          <w:szCs w:val="24"/>
          <w:lang w:val="uk-UA"/>
        </w:rPr>
      </w:pPr>
    </w:p>
    <w:p w:rsidR="00E47E97" w:rsidRPr="00AB1F9E" w:rsidRDefault="00E47E97" w:rsidP="000A10DB">
      <w:pPr>
        <w:spacing w:after="0" w:line="240" w:lineRule="auto"/>
        <w:rPr>
          <w:rFonts w:ascii="Times New Roman" w:hAnsi="Times New Roman"/>
          <w:sz w:val="24"/>
          <w:szCs w:val="24"/>
          <w:lang w:val="uk-UA"/>
        </w:rPr>
      </w:pPr>
    </w:p>
    <w:p w:rsidR="00E47E97" w:rsidRPr="00AB1F9E" w:rsidRDefault="00E47E97" w:rsidP="00EE1455">
      <w:pPr>
        <w:spacing w:after="0" w:line="240" w:lineRule="auto"/>
        <w:rPr>
          <w:rFonts w:ascii="Times New Roman" w:hAnsi="Times New Roman"/>
          <w:sz w:val="24"/>
          <w:szCs w:val="24"/>
          <w:lang w:val="uk-UA"/>
        </w:rPr>
      </w:pPr>
    </w:p>
    <w:p w:rsidR="00E47E97" w:rsidRPr="00AB1F9E" w:rsidRDefault="00E47E97" w:rsidP="00EE1455">
      <w:pPr>
        <w:spacing w:after="0" w:line="240" w:lineRule="auto"/>
        <w:rPr>
          <w:rFonts w:ascii="Times New Roman" w:hAnsi="Times New Roman"/>
          <w:sz w:val="24"/>
          <w:szCs w:val="24"/>
          <w:lang w:val="uk-UA"/>
        </w:rPr>
      </w:pPr>
    </w:p>
    <w:p w:rsidR="00E47E97" w:rsidRPr="0049467A" w:rsidRDefault="00E47E97" w:rsidP="00EE1455">
      <w:pPr>
        <w:spacing w:after="0" w:line="240" w:lineRule="auto"/>
        <w:ind w:left="1843"/>
        <w:jc w:val="right"/>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p w:rsidR="00E47E97" w:rsidRDefault="00E47E97">
      <w:pPr>
        <w:rPr>
          <w:lang w:val="uk-UA"/>
        </w:rPr>
      </w:pPr>
    </w:p>
    <w:sectPr w:rsidR="00E47E97"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E97" w:rsidRDefault="00E47E97" w:rsidP="00EE1455">
      <w:pPr>
        <w:spacing w:after="0" w:line="240" w:lineRule="auto"/>
      </w:pPr>
      <w:r>
        <w:separator/>
      </w:r>
    </w:p>
  </w:endnote>
  <w:endnote w:type="continuationSeparator" w:id="0">
    <w:p w:rsidR="00E47E97" w:rsidRDefault="00E47E9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E97" w:rsidRDefault="00E47E97" w:rsidP="00EE1455">
      <w:pPr>
        <w:spacing w:after="0" w:line="240" w:lineRule="auto"/>
      </w:pPr>
      <w:r>
        <w:separator/>
      </w:r>
    </w:p>
  </w:footnote>
  <w:footnote w:type="continuationSeparator" w:id="0">
    <w:p w:rsidR="00E47E97" w:rsidRDefault="00E47E9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20D03"/>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6696A"/>
    <w:rsid w:val="0037307F"/>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5703E"/>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4907"/>
    <w:rsid w:val="0065707F"/>
    <w:rsid w:val="006575FB"/>
    <w:rsid w:val="00664391"/>
    <w:rsid w:val="00670F1B"/>
    <w:rsid w:val="006711AF"/>
    <w:rsid w:val="006872F7"/>
    <w:rsid w:val="00691820"/>
    <w:rsid w:val="006D565C"/>
    <w:rsid w:val="006E1E18"/>
    <w:rsid w:val="006E207D"/>
    <w:rsid w:val="006F351D"/>
    <w:rsid w:val="006F6DB6"/>
    <w:rsid w:val="00706BA5"/>
    <w:rsid w:val="007115E4"/>
    <w:rsid w:val="00721B83"/>
    <w:rsid w:val="007325FA"/>
    <w:rsid w:val="00747478"/>
    <w:rsid w:val="007714A7"/>
    <w:rsid w:val="007736C1"/>
    <w:rsid w:val="00784D6A"/>
    <w:rsid w:val="00786948"/>
    <w:rsid w:val="007A3CC7"/>
    <w:rsid w:val="007A56E0"/>
    <w:rsid w:val="007B22D0"/>
    <w:rsid w:val="007B5024"/>
    <w:rsid w:val="007C2ACE"/>
    <w:rsid w:val="007D147B"/>
    <w:rsid w:val="007D19CE"/>
    <w:rsid w:val="007D4B7D"/>
    <w:rsid w:val="007E3260"/>
    <w:rsid w:val="0080056E"/>
    <w:rsid w:val="00803DE7"/>
    <w:rsid w:val="00825452"/>
    <w:rsid w:val="00826369"/>
    <w:rsid w:val="00844C39"/>
    <w:rsid w:val="00864A03"/>
    <w:rsid w:val="008662EE"/>
    <w:rsid w:val="008679CC"/>
    <w:rsid w:val="008744E2"/>
    <w:rsid w:val="00881954"/>
    <w:rsid w:val="008861D6"/>
    <w:rsid w:val="00896B3E"/>
    <w:rsid w:val="008A23C6"/>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B1BDB"/>
    <w:rsid w:val="009B3A99"/>
    <w:rsid w:val="009C1FB3"/>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438C"/>
    <w:rsid w:val="00B56DDB"/>
    <w:rsid w:val="00B61301"/>
    <w:rsid w:val="00B67C87"/>
    <w:rsid w:val="00B92F63"/>
    <w:rsid w:val="00B93771"/>
    <w:rsid w:val="00B96289"/>
    <w:rsid w:val="00BA16FF"/>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0C0B"/>
    <w:rsid w:val="00C7644B"/>
    <w:rsid w:val="00C76615"/>
    <w:rsid w:val="00C802CE"/>
    <w:rsid w:val="00C911C2"/>
    <w:rsid w:val="00C949F1"/>
    <w:rsid w:val="00CA730F"/>
    <w:rsid w:val="00CB2A42"/>
    <w:rsid w:val="00CB4695"/>
    <w:rsid w:val="00CB4E9C"/>
    <w:rsid w:val="00CC07A8"/>
    <w:rsid w:val="00CD123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47E97"/>
    <w:rsid w:val="00E613C6"/>
    <w:rsid w:val="00E756DD"/>
    <w:rsid w:val="00E80E58"/>
    <w:rsid w:val="00E953B4"/>
    <w:rsid w:val="00EA6322"/>
    <w:rsid w:val="00EB0603"/>
    <w:rsid w:val="00EB2FDA"/>
    <w:rsid w:val="00EB6CEC"/>
    <w:rsid w:val="00EB6E43"/>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393085140">
      <w:marLeft w:val="0"/>
      <w:marRight w:val="0"/>
      <w:marTop w:val="0"/>
      <w:marBottom w:val="0"/>
      <w:divBdr>
        <w:top w:val="none" w:sz="0" w:space="0" w:color="auto"/>
        <w:left w:val="none" w:sz="0" w:space="0" w:color="auto"/>
        <w:bottom w:val="none" w:sz="0" w:space="0" w:color="auto"/>
        <w:right w:val="none" w:sz="0" w:space="0" w:color="auto"/>
      </w:divBdr>
    </w:div>
    <w:div w:id="393085141">
      <w:marLeft w:val="0"/>
      <w:marRight w:val="0"/>
      <w:marTop w:val="0"/>
      <w:marBottom w:val="0"/>
      <w:divBdr>
        <w:top w:val="none" w:sz="0" w:space="0" w:color="auto"/>
        <w:left w:val="none" w:sz="0" w:space="0" w:color="auto"/>
        <w:bottom w:val="none" w:sz="0" w:space="0" w:color="auto"/>
        <w:right w:val="none" w:sz="0" w:space="0" w:color="auto"/>
      </w:divBdr>
    </w:div>
    <w:div w:id="3930851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401</Words>
  <Characters>2291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2023-03-27T13:34:00Z</dcterms:created>
  <dcterms:modified xsi:type="dcterms:W3CDTF">2023-03-28T08:48:00Z</dcterms:modified>
</cp:coreProperties>
</file>