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CCC" w:rsidRPr="00A461C0" w:rsidRDefault="00115CCC"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8.75pt" o:ole="" fillcolor="window">
            <v:imagedata r:id="rId7" o:title=""/>
          </v:shape>
          <o:OLEObject Type="Embed" ProgID="Paint.Picture" ShapeID="_x0000_i1025" DrawAspect="Content" ObjectID="_1741509162" r:id="rId8"/>
        </w:object>
      </w:r>
    </w:p>
    <w:p w:rsidR="00115CCC" w:rsidRPr="00D927B7" w:rsidRDefault="00115CCC" w:rsidP="00EE1455">
      <w:pPr>
        <w:pStyle w:val="1"/>
        <w:ind w:right="-2"/>
        <w:rPr>
          <w:rFonts w:ascii="Times New Roman" w:hAnsi="Times New Roman"/>
          <w:szCs w:val="26"/>
        </w:rPr>
      </w:pPr>
      <w:r w:rsidRPr="00D927B7">
        <w:rPr>
          <w:rFonts w:ascii="Times New Roman" w:hAnsi="Times New Roman"/>
          <w:szCs w:val="26"/>
        </w:rPr>
        <w:t>УКРАЇНА</w:t>
      </w:r>
    </w:p>
    <w:p w:rsidR="00115CCC" w:rsidRPr="00D927B7" w:rsidRDefault="00115CCC"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115CCC" w:rsidRPr="00D927B7" w:rsidRDefault="00115CCC"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115CCC" w:rsidRPr="00D927B7" w:rsidRDefault="00115CCC"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115CCC" w:rsidRPr="00A461C0" w:rsidRDefault="00115CCC"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115CCC" w:rsidRPr="00A461C0" w:rsidRDefault="00115CCC"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115CCC" w:rsidRPr="00A461C0" w:rsidRDefault="00115CCC"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115CCC" w:rsidRDefault="00115CCC" w:rsidP="00EE1455">
      <w:pPr>
        <w:pStyle w:val="Normal2"/>
        <w:jc w:val="right"/>
        <w:rPr>
          <w:rFonts w:ascii="Times New Roman" w:hAnsi="Times New Roman"/>
          <w:b/>
          <w:szCs w:val="24"/>
        </w:rPr>
      </w:pPr>
      <w:r>
        <w:rPr>
          <w:rFonts w:ascii="Times New Roman" w:hAnsi="Times New Roman"/>
          <w:b/>
          <w:szCs w:val="24"/>
        </w:rPr>
        <w:t>Проєкт</w:t>
      </w:r>
    </w:p>
    <w:p w:rsidR="00115CCC" w:rsidRDefault="00115CCC" w:rsidP="00EE1455">
      <w:pPr>
        <w:pStyle w:val="Normal2"/>
        <w:jc w:val="center"/>
        <w:rPr>
          <w:rFonts w:ascii="Times New Roman" w:hAnsi="Times New Roman"/>
          <w:b/>
          <w:szCs w:val="24"/>
        </w:rPr>
      </w:pPr>
    </w:p>
    <w:p w:rsidR="00115CCC" w:rsidRPr="00A461C0" w:rsidRDefault="00115CCC"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115CCC" w:rsidRPr="00A461C0" w:rsidRDefault="00115CCC" w:rsidP="00EE1455">
      <w:pPr>
        <w:pStyle w:val="Normal2"/>
        <w:jc w:val="center"/>
        <w:rPr>
          <w:rFonts w:ascii="Times New Roman" w:hAnsi="Times New Roman"/>
          <w:szCs w:val="24"/>
        </w:rPr>
      </w:pPr>
    </w:p>
    <w:p w:rsidR="00115CCC" w:rsidRDefault="00115CCC"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115CCC" w:rsidRPr="00A461C0" w:rsidRDefault="00115CCC" w:rsidP="00EE1455">
      <w:pPr>
        <w:pStyle w:val="Normal2"/>
        <w:rPr>
          <w:rFonts w:ascii="Times New Roman" w:hAnsi="Times New Roman"/>
          <w:b/>
          <w:szCs w:val="24"/>
        </w:rPr>
      </w:pPr>
    </w:p>
    <w:p w:rsidR="00115CCC" w:rsidRDefault="00115CCC"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115CCC" w:rsidRDefault="00115CCC" w:rsidP="00F739C2">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Бойди</w:t>
      </w:r>
    </w:p>
    <w:p w:rsidR="00115CCC" w:rsidRDefault="00115CCC" w:rsidP="00F739C2">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Ігоря Васильовича опікуном</w:t>
      </w:r>
      <w:r w:rsidRPr="00014663">
        <w:rPr>
          <w:rFonts w:ascii="Times New Roman" w:hAnsi="Times New Roman"/>
          <w:b/>
          <w:sz w:val="24"/>
          <w:szCs w:val="24"/>
          <w:lang w:val="uk-UA"/>
        </w:rPr>
        <w:t xml:space="preserve"> над</w:t>
      </w:r>
    </w:p>
    <w:p w:rsidR="00115CCC" w:rsidRPr="00014663" w:rsidRDefault="00115CCC"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Бойдою Івониною Іванівною</w:t>
      </w:r>
    </w:p>
    <w:p w:rsidR="00115CCC" w:rsidRPr="00A461C0" w:rsidRDefault="00115CCC" w:rsidP="0032457C">
      <w:pPr>
        <w:contextualSpacing/>
        <w:jc w:val="both"/>
        <w:rPr>
          <w:rFonts w:ascii="Times New Roman" w:hAnsi="Times New Roman"/>
          <w:b/>
          <w:sz w:val="24"/>
          <w:szCs w:val="24"/>
          <w:lang w:val="uk-UA"/>
        </w:rPr>
      </w:pPr>
    </w:p>
    <w:p w:rsidR="00115CCC" w:rsidRDefault="00115CCC"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216</w:t>
      </w:r>
      <w:r w:rsidRPr="00322060">
        <w:rPr>
          <w:rFonts w:ascii="Times New Roman" w:hAnsi="Times New Roman"/>
          <w:sz w:val="24"/>
          <w:szCs w:val="24"/>
          <w:lang w:val="uk-UA"/>
        </w:rPr>
        <w:t xml:space="preserve"> від </w:t>
      </w:r>
      <w:r>
        <w:rPr>
          <w:rFonts w:ascii="Times New Roman" w:hAnsi="Times New Roman"/>
          <w:sz w:val="24"/>
          <w:szCs w:val="24"/>
          <w:lang w:val="uk-UA"/>
        </w:rPr>
        <w:t>13</w:t>
      </w:r>
      <w:r w:rsidRPr="00322060">
        <w:rPr>
          <w:rFonts w:ascii="Times New Roman" w:hAnsi="Times New Roman"/>
          <w:sz w:val="24"/>
          <w:szCs w:val="24"/>
          <w:lang w:val="uk-UA"/>
        </w:rPr>
        <w:t>.</w:t>
      </w:r>
      <w:r>
        <w:rPr>
          <w:rFonts w:ascii="Times New Roman" w:hAnsi="Times New Roman"/>
          <w:sz w:val="24"/>
          <w:szCs w:val="24"/>
          <w:lang w:val="uk-UA"/>
        </w:rPr>
        <w:t>03</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гр.Бойди Ігоря Васильовича, 1971р.н.,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с.Ошихліби, вул. С.Наливайка,5,  проживає без реєстрації за адресою: с.Ошихліби, вул. В.Івасюка,22,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мамою гр.Бойдою Івониною Іванівною, 1951р.н.,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115CCC" w:rsidRPr="00D40E12" w:rsidRDefault="00115CCC"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115CCC" w:rsidRDefault="00115CCC"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230B3A">
        <w:rPr>
          <w:rFonts w:ascii="Times New Roman" w:hAnsi="Times New Roman"/>
          <w:bCs/>
          <w:color w:val="FF0000"/>
          <w:sz w:val="24"/>
          <w:szCs w:val="24"/>
          <w:lang w:val="uk-UA"/>
        </w:rPr>
        <w:t>23.0</w:t>
      </w:r>
      <w:r>
        <w:rPr>
          <w:rFonts w:ascii="Times New Roman" w:hAnsi="Times New Roman"/>
          <w:bCs/>
          <w:color w:val="FF0000"/>
          <w:sz w:val="24"/>
          <w:szCs w:val="24"/>
          <w:lang w:val="uk-UA"/>
        </w:rPr>
        <w:t>3</w:t>
      </w:r>
      <w:r w:rsidRPr="00230B3A">
        <w:rPr>
          <w:rFonts w:ascii="Times New Roman" w:hAnsi="Times New Roman"/>
          <w:bCs/>
          <w:color w:val="FF0000"/>
          <w:sz w:val="24"/>
          <w:szCs w:val="24"/>
          <w:lang w:val="uk-UA"/>
        </w:rPr>
        <w:t xml:space="preserve">.2023р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гр.Бойди Ігоря Васильовича, </w:t>
      </w:r>
      <w:r w:rsidRPr="00014663">
        <w:rPr>
          <w:rFonts w:ascii="Times New Roman" w:hAnsi="Times New Roman"/>
          <w:sz w:val="24"/>
          <w:szCs w:val="24"/>
          <w:lang w:val="uk-UA"/>
        </w:rPr>
        <w:t xml:space="preserve"> який проживає </w:t>
      </w:r>
      <w:r>
        <w:rPr>
          <w:rFonts w:ascii="Times New Roman" w:hAnsi="Times New Roman"/>
          <w:sz w:val="24"/>
          <w:szCs w:val="24"/>
          <w:lang w:val="uk-UA"/>
        </w:rPr>
        <w:t xml:space="preserve">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с.Ошихліби, вул. В.Івасюка,22,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мамою</w:t>
      </w:r>
      <w:r>
        <w:rPr>
          <w:rFonts w:ascii="Times New Roman" w:hAnsi="Times New Roman"/>
          <w:sz w:val="24"/>
          <w:szCs w:val="24"/>
          <w:lang w:val="uk-UA"/>
        </w:rPr>
        <w:t xml:space="preserve"> гр.Бойдою Івониною Іванівною, 1951р.н., яка потребує постійного стороннього догляду, зареєстрована та проживає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с.Ошихліби, вул. В.Івасюка,22, Чернівецького району, Чернівецької області </w:t>
      </w:r>
      <w:r>
        <w:rPr>
          <w:rFonts w:ascii="Times New Roman" w:hAnsi="Times New Roman"/>
          <w:bCs/>
          <w:sz w:val="24"/>
          <w:szCs w:val="24"/>
          <w:lang w:val="uk-UA"/>
        </w:rPr>
        <w:t>(висновок додається).</w:t>
      </w:r>
    </w:p>
    <w:p w:rsidR="00115CCC" w:rsidRDefault="00115CCC"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115CCC" w:rsidRDefault="00115CCC" w:rsidP="000A10DB">
      <w:pPr>
        <w:spacing w:after="0" w:line="240" w:lineRule="auto"/>
        <w:rPr>
          <w:rFonts w:ascii="Times New Roman" w:hAnsi="Times New Roman"/>
          <w:b/>
          <w:sz w:val="24"/>
          <w:szCs w:val="24"/>
          <w:lang w:val="uk-UA"/>
        </w:rPr>
      </w:pPr>
    </w:p>
    <w:p w:rsidR="00115CCC" w:rsidRDefault="00115CCC" w:rsidP="000A10DB">
      <w:pPr>
        <w:spacing w:after="0" w:line="240" w:lineRule="auto"/>
        <w:rPr>
          <w:rFonts w:ascii="Times New Roman" w:hAnsi="Times New Roman"/>
          <w:b/>
          <w:sz w:val="24"/>
          <w:szCs w:val="24"/>
          <w:lang w:val="uk-UA"/>
        </w:rPr>
      </w:pPr>
    </w:p>
    <w:p w:rsidR="00115CCC" w:rsidRDefault="00115CCC"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115CCC" w:rsidRDefault="00115CCC" w:rsidP="000A10DB">
      <w:pPr>
        <w:spacing w:after="0" w:line="240" w:lineRule="auto"/>
        <w:jc w:val="center"/>
        <w:rPr>
          <w:rFonts w:ascii="Times New Roman" w:hAnsi="Times New Roman"/>
          <w:b/>
          <w:sz w:val="24"/>
          <w:szCs w:val="24"/>
          <w:lang w:val="uk-UA"/>
        </w:rPr>
      </w:pPr>
    </w:p>
    <w:p w:rsidR="00115CCC" w:rsidRPr="006E1E18" w:rsidRDefault="00115CCC" w:rsidP="000A10DB">
      <w:pPr>
        <w:spacing w:after="0" w:line="240" w:lineRule="auto"/>
        <w:jc w:val="center"/>
        <w:rPr>
          <w:rFonts w:ascii="Times New Roman" w:hAnsi="Times New Roman"/>
          <w:b/>
          <w:sz w:val="24"/>
          <w:szCs w:val="24"/>
          <w:lang w:val="uk-UA"/>
        </w:rPr>
      </w:pPr>
    </w:p>
    <w:p w:rsidR="00115CCC" w:rsidRDefault="00115CCC"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115CCC" w:rsidRDefault="00115CCC" w:rsidP="000A10DB">
      <w:pPr>
        <w:spacing w:after="0" w:line="240" w:lineRule="auto"/>
        <w:rPr>
          <w:rFonts w:ascii="Times New Roman" w:hAnsi="Times New Roman"/>
          <w:sz w:val="24"/>
          <w:szCs w:val="24"/>
          <w:lang w:val="uk-UA"/>
        </w:rPr>
      </w:pPr>
    </w:p>
    <w:p w:rsidR="00115CCC" w:rsidRDefault="00115CCC" w:rsidP="000A10DB">
      <w:pPr>
        <w:spacing w:after="0" w:line="240" w:lineRule="auto"/>
        <w:rPr>
          <w:rFonts w:ascii="Times New Roman" w:hAnsi="Times New Roman"/>
          <w:sz w:val="24"/>
          <w:szCs w:val="24"/>
          <w:lang w:val="uk-UA"/>
        </w:rPr>
      </w:pPr>
    </w:p>
    <w:p w:rsidR="00115CCC" w:rsidRDefault="00115CCC" w:rsidP="000A10DB">
      <w:pPr>
        <w:spacing w:after="0" w:line="240" w:lineRule="auto"/>
        <w:rPr>
          <w:rFonts w:ascii="Times New Roman" w:hAnsi="Times New Roman"/>
          <w:sz w:val="24"/>
          <w:szCs w:val="24"/>
          <w:lang w:val="uk-UA"/>
        </w:rPr>
      </w:pPr>
    </w:p>
    <w:p w:rsidR="00115CCC" w:rsidRDefault="00115CCC" w:rsidP="000A10DB">
      <w:pPr>
        <w:spacing w:after="0" w:line="240" w:lineRule="auto"/>
        <w:rPr>
          <w:rFonts w:ascii="Times New Roman" w:hAnsi="Times New Roman"/>
          <w:sz w:val="24"/>
          <w:szCs w:val="24"/>
          <w:lang w:val="uk-UA"/>
        </w:rPr>
      </w:pPr>
    </w:p>
    <w:p w:rsidR="00115CCC" w:rsidRPr="00AB1F9E" w:rsidRDefault="00115CCC" w:rsidP="000A10DB">
      <w:pPr>
        <w:spacing w:after="0" w:line="240" w:lineRule="auto"/>
        <w:rPr>
          <w:rFonts w:ascii="Times New Roman" w:hAnsi="Times New Roman"/>
          <w:sz w:val="24"/>
          <w:szCs w:val="24"/>
          <w:lang w:val="uk-UA"/>
        </w:rPr>
      </w:pPr>
    </w:p>
    <w:p w:rsidR="00115CCC" w:rsidRPr="009C6216" w:rsidRDefault="00115CCC" w:rsidP="000A10DB">
      <w:pPr>
        <w:rPr>
          <w:rFonts w:ascii="Times New Roman" w:hAnsi="Times New Roman"/>
          <w:b/>
          <w:bCs/>
          <w:sz w:val="24"/>
          <w:szCs w:val="24"/>
          <w:lang w:val="uk-UA"/>
        </w:rPr>
      </w:pPr>
      <w:r w:rsidRPr="00AB1F9E">
        <w:rPr>
          <w:rFonts w:ascii="Times New Roman" w:hAnsi="Times New Roman"/>
          <w:sz w:val="24"/>
          <w:szCs w:val="24"/>
          <w:lang w:val="uk-UA"/>
        </w:rPr>
        <w:t> </w:t>
      </w:r>
      <w:r w:rsidRPr="009C6216">
        <w:rPr>
          <w:rFonts w:ascii="Times New Roman" w:hAnsi="Times New Roman"/>
          <w:b/>
          <w:bCs/>
          <w:sz w:val="24"/>
          <w:szCs w:val="24"/>
          <w:lang w:val="uk-UA"/>
        </w:rPr>
        <w:t>Виконавець:</w:t>
      </w:r>
    </w:p>
    <w:p w:rsidR="00115CCC" w:rsidRPr="009C6216" w:rsidRDefault="00115CCC" w:rsidP="000A10DB">
      <w:pPr>
        <w:spacing w:after="0" w:line="240" w:lineRule="auto"/>
        <w:rPr>
          <w:rFonts w:ascii="Times New Roman" w:hAnsi="Times New Roman"/>
          <w:sz w:val="24"/>
          <w:szCs w:val="24"/>
          <w:lang w:val="uk-UA"/>
        </w:rPr>
      </w:pPr>
    </w:p>
    <w:p w:rsidR="00115CCC" w:rsidRPr="009C6216" w:rsidRDefault="00115CCC"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 Начальник відділу</w:t>
      </w:r>
    </w:p>
    <w:p w:rsidR="00115CCC" w:rsidRPr="009C6216" w:rsidRDefault="00115CCC"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 з питань соціальної роботи                                                                                    С. Іванцин</w:t>
      </w:r>
    </w:p>
    <w:p w:rsidR="00115CCC" w:rsidRPr="009C6216" w:rsidRDefault="00115CCC" w:rsidP="000A10DB">
      <w:pPr>
        <w:spacing w:after="0" w:line="240" w:lineRule="auto"/>
        <w:rPr>
          <w:rFonts w:ascii="Times New Roman" w:hAnsi="Times New Roman"/>
          <w:sz w:val="24"/>
          <w:szCs w:val="24"/>
          <w:lang w:val="uk-UA"/>
        </w:rPr>
      </w:pPr>
    </w:p>
    <w:p w:rsidR="00115CCC" w:rsidRPr="009C6216" w:rsidRDefault="00115CCC" w:rsidP="000A10DB">
      <w:pPr>
        <w:spacing w:after="0" w:line="240" w:lineRule="auto"/>
        <w:rPr>
          <w:rFonts w:ascii="Times New Roman" w:hAnsi="Times New Roman"/>
          <w:b/>
          <w:bCs/>
          <w:sz w:val="24"/>
          <w:szCs w:val="24"/>
          <w:lang w:val="uk-UA"/>
        </w:rPr>
      </w:pPr>
      <w:r w:rsidRPr="009C6216">
        <w:rPr>
          <w:rFonts w:ascii="Times New Roman" w:hAnsi="Times New Roman"/>
          <w:b/>
          <w:bCs/>
          <w:sz w:val="24"/>
          <w:szCs w:val="24"/>
          <w:lang w:val="uk-UA"/>
        </w:rPr>
        <w:t xml:space="preserve">Погоджено: </w:t>
      </w:r>
    </w:p>
    <w:p w:rsidR="00115CCC" w:rsidRPr="009C6216" w:rsidRDefault="00115CCC" w:rsidP="000A10DB">
      <w:pPr>
        <w:spacing w:after="0" w:line="240" w:lineRule="auto"/>
        <w:rPr>
          <w:rFonts w:ascii="Times New Roman" w:hAnsi="Times New Roman"/>
          <w:sz w:val="24"/>
          <w:szCs w:val="24"/>
          <w:lang w:val="uk-UA"/>
        </w:rPr>
      </w:pPr>
    </w:p>
    <w:p w:rsidR="00115CCC" w:rsidRDefault="00115CCC" w:rsidP="000A10DB">
      <w:pPr>
        <w:spacing w:after="0" w:line="240" w:lineRule="auto"/>
        <w:rPr>
          <w:rFonts w:ascii="Times New Roman" w:hAnsi="Times New Roman"/>
          <w:sz w:val="24"/>
          <w:szCs w:val="24"/>
          <w:lang w:val="uk-UA"/>
        </w:rPr>
      </w:pPr>
      <w:r>
        <w:rPr>
          <w:rFonts w:ascii="Times New Roman" w:hAnsi="Times New Roman"/>
          <w:sz w:val="24"/>
          <w:szCs w:val="24"/>
          <w:lang w:val="uk-UA"/>
        </w:rPr>
        <w:t>Заступник міського голови з питань                                                                      Ю.Косар</w:t>
      </w:r>
    </w:p>
    <w:p w:rsidR="00115CCC" w:rsidRDefault="00115CCC" w:rsidP="000A10DB">
      <w:pPr>
        <w:spacing w:after="0" w:line="240" w:lineRule="auto"/>
        <w:rPr>
          <w:rFonts w:ascii="Times New Roman" w:hAnsi="Times New Roman"/>
          <w:b/>
          <w:sz w:val="24"/>
          <w:szCs w:val="24"/>
          <w:lang w:val="uk-UA"/>
        </w:rPr>
      </w:pPr>
      <w:r>
        <w:rPr>
          <w:rFonts w:ascii="Times New Roman" w:hAnsi="Times New Roman"/>
          <w:sz w:val="24"/>
          <w:szCs w:val="24"/>
          <w:lang w:val="uk-UA"/>
        </w:rPr>
        <w:t>д</w:t>
      </w:r>
      <w:r>
        <w:rPr>
          <w:rFonts w:ascii="Times New Roman" w:hAnsi="Times New Roman"/>
          <w:sz w:val="24"/>
          <w:szCs w:val="24"/>
        </w:rPr>
        <w:t>іяльності</w:t>
      </w:r>
      <w:r>
        <w:rPr>
          <w:rFonts w:ascii="Times New Roman" w:hAnsi="Times New Roman"/>
          <w:sz w:val="24"/>
          <w:szCs w:val="24"/>
          <w:lang w:val="uk-UA"/>
        </w:rPr>
        <w:t xml:space="preserve"> виконавчих органів</w:t>
      </w:r>
      <w:r>
        <w:rPr>
          <w:rFonts w:ascii="Times New Roman" w:hAnsi="Times New Roman"/>
          <w:b/>
          <w:sz w:val="24"/>
          <w:szCs w:val="24"/>
          <w:lang w:val="uk-UA"/>
        </w:rPr>
        <w:t xml:space="preserve">  </w:t>
      </w:r>
    </w:p>
    <w:p w:rsidR="00115CCC" w:rsidRPr="009C6216" w:rsidRDefault="00115CCC" w:rsidP="000A10DB">
      <w:pPr>
        <w:spacing w:after="0" w:line="240" w:lineRule="auto"/>
        <w:rPr>
          <w:rFonts w:ascii="Times New Roman" w:hAnsi="Times New Roman"/>
          <w:sz w:val="24"/>
          <w:szCs w:val="24"/>
          <w:lang w:val="uk-UA"/>
        </w:rPr>
      </w:pPr>
    </w:p>
    <w:p w:rsidR="00115CCC" w:rsidRDefault="00115CCC" w:rsidP="000A10DB">
      <w:pPr>
        <w:pStyle w:val="NoSpacing"/>
        <w:jc w:val="both"/>
        <w:rPr>
          <w:rFonts w:ascii="Times New Roman" w:hAnsi="Times New Roman"/>
          <w:sz w:val="24"/>
          <w:szCs w:val="24"/>
          <w:lang w:val="uk-UA"/>
        </w:rPr>
      </w:pPr>
      <w:r>
        <w:rPr>
          <w:rFonts w:ascii="Times New Roman" w:hAnsi="Times New Roman"/>
          <w:sz w:val="24"/>
          <w:szCs w:val="24"/>
          <w:lang w:val="uk-UA"/>
        </w:rPr>
        <w:t>Начальник відділу правового забезпечення                                                          І. Королюк</w:t>
      </w:r>
    </w:p>
    <w:p w:rsidR="00115CCC" w:rsidRPr="009C6216" w:rsidRDefault="00115CCC" w:rsidP="000A10DB">
      <w:pPr>
        <w:spacing w:after="0" w:line="240" w:lineRule="auto"/>
        <w:rPr>
          <w:rFonts w:ascii="Times New Roman" w:hAnsi="Times New Roman"/>
          <w:sz w:val="24"/>
          <w:szCs w:val="24"/>
          <w:lang w:val="uk-UA"/>
        </w:rPr>
      </w:pPr>
    </w:p>
    <w:p w:rsidR="00115CCC" w:rsidRPr="009C6216" w:rsidRDefault="00115CCC" w:rsidP="000A10DB">
      <w:pPr>
        <w:spacing w:after="0" w:line="240" w:lineRule="auto"/>
        <w:rPr>
          <w:rFonts w:ascii="Times New Roman" w:hAnsi="Times New Roman"/>
          <w:sz w:val="24"/>
          <w:szCs w:val="24"/>
          <w:lang w:val="uk-UA"/>
        </w:rPr>
      </w:pPr>
    </w:p>
    <w:p w:rsidR="00115CCC" w:rsidRPr="009C6216" w:rsidRDefault="00115CCC"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Керуюча справами                                                                                         </w:t>
      </w:r>
      <w:r>
        <w:rPr>
          <w:rFonts w:ascii="Times New Roman" w:hAnsi="Times New Roman"/>
          <w:sz w:val="24"/>
          <w:szCs w:val="24"/>
          <w:lang w:val="uk-UA"/>
        </w:rPr>
        <w:t xml:space="preserve"> </w:t>
      </w:r>
      <w:r w:rsidRPr="009C6216">
        <w:rPr>
          <w:rFonts w:ascii="Times New Roman" w:hAnsi="Times New Roman"/>
          <w:sz w:val="24"/>
          <w:szCs w:val="24"/>
          <w:lang w:val="uk-UA"/>
        </w:rPr>
        <w:t xml:space="preserve">      </w:t>
      </w:r>
      <w:r>
        <w:rPr>
          <w:rFonts w:ascii="Times New Roman" w:hAnsi="Times New Roman"/>
          <w:sz w:val="24"/>
          <w:szCs w:val="24"/>
          <w:lang w:val="uk-UA"/>
        </w:rPr>
        <w:t xml:space="preserve"> </w:t>
      </w:r>
      <w:r w:rsidRPr="009C6216">
        <w:rPr>
          <w:rFonts w:ascii="Times New Roman" w:hAnsi="Times New Roman"/>
          <w:sz w:val="24"/>
          <w:szCs w:val="24"/>
          <w:lang w:val="uk-UA"/>
        </w:rPr>
        <w:t xml:space="preserve">   Я. Раковіца</w:t>
      </w:r>
    </w:p>
    <w:p w:rsidR="00115CCC" w:rsidRPr="009C6216" w:rsidRDefault="00115CCC" w:rsidP="000A10DB">
      <w:pPr>
        <w:spacing w:after="0" w:line="240" w:lineRule="auto"/>
        <w:rPr>
          <w:rFonts w:ascii="Times New Roman" w:hAnsi="Times New Roman"/>
          <w:sz w:val="24"/>
          <w:szCs w:val="24"/>
          <w:lang w:val="uk-UA"/>
        </w:rPr>
      </w:pPr>
    </w:p>
    <w:p w:rsidR="00115CCC" w:rsidRPr="00AB1F9E" w:rsidRDefault="00115CCC" w:rsidP="000A10DB">
      <w:pPr>
        <w:spacing w:after="0" w:line="240" w:lineRule="auto"/>
        <w:rPr>
          <w:rFonts w:ascii="Times New Roman" w:hAnsi="Times New Roman"/>
          <w:sz w:val="24"/>
          <w:szCs w:val="24"/>
          <w:lang w:val="uk-UA"/>
        </w:rPr>
      </w:pPr>
    </w:p>
    <w:p w:rsidR="00115CCC" w:rsidRPr="00AB1F9E" w:rsidRDefault="00115CCC" w:rsidP="00EE1455">
      <w:pPr>
        <w:spacing w:after="0" w:line="240" w:lineRule="auto"/>
        <w:rPr>
          <w:rFonts w:ascii="Times New Roman" w:hAnsi="Times New Roman"/>
          <w:sz w:val="24"/>
          <w:szCs w:val="24"/>
          <w:lang w:val="uk-UA"/>
        </w:rPr>
      </w:pPr>
    </w:p>
    <w:p w:rsidR="00115CCC" w:rsidRPr="00AB1F9E" w:rsidRDefault="00115CCC" w:rsidP="00EE1455">
      <w:pPr>
        <w:spacing w:after="0" w:line="240" w:lineRule="auto"/>
        <w:rPr>
          <w:rFonts w:ascii="Times New Roman" w:hAnsi="Times New Roman"/>
          <w:sz w:val="24"/>
          <w:szCs w:val="24"/>
          <w:lang w:val="uk-UA"/>
        </w:rPr>
      </w:pPr>
    </w:p>
    <w:p w:rsidR="00115CCC" w:rsidRPr="0049467A" w:rsidRDefault="00115CCC" w:rsidP="00EE1455">
      <w:pPr>
        <w:spacing w:after="0" w:line="240" w:lineRule="auto"/>
        <w:ind w:left="1843"/>
        <w:jc w:val="right"/>
        <w:rPr>
          <w:lang w:val="uk-UA"/>
        </w:rPr>
      </w:pPr>
    </w:p>
    <w:p w:rsidR="00115CCC" w:rsidRDefault="00115CCC">
      <w:pPr>
        <w:rPr>
          <w:lang w:val="uk-UA"/>
        </w:rPr>
      </w:pPr>
    </w:p>
    <w:p w:rsidR="00115CCC" w:rsidRDefault="00115CCC">
      <w:pPr>
        <w:rPr>
          <w:lang w:val="uk-UA"/>
        </w:rPr>
      </w:pPr>
    </w:p>
    <w:p w:rsidR="00115CCC" w:rsidRDefault="00115CCC">
      <w:pPr>
        <w:rPr>
          <w:lang w:val="uk-UA"/>
        </w:rPr>
      </w:pPr>
    </w:p>
    <w:p w:rsidR="00115CCC" w:rsidRDefault="00115CCC">
      <w:pPr>
        <w:rPr>
          <w:lang w:val="uk-UA"/>
        </w:rPr>
      </w:pPr>
    </w:p>
    <w:p w:rsidR="00115CCC" w:rsidRDefault="00115CCC">
      <w:pPr>
        <w:rPr>
          <w:lang w:val="uk-UA"/>
        </w:rPr>
      </w:pPr>
    </w:p>
    <w:p w:rsidR="00115CCC" w:rsidRDefault="00115CCC">
      <w:pPr>
        <w:rPr>
          <w:lang w:val="uk-UA"/>
        </w:rPr>
      </w:pPr>
    </w:p>
    <w:p w:rsidR="00115CCC" w:rsidRDefault="00115CCC">
      <w:pPr>
        <w:rPr>
          <w:lang w:val="uk-UA"/>
        </w:rPr>
      </w:pPr>
    </w:p>
    <w:p w:rsidR="00115CCC" w:rsidRDefault="00115CCC">
      <w:pPr>
        <w:rPr>
          <w:lang w:val="uk-UA"/>
        </w:rPr>
      </w:pPr>
    </w:p>
    <w:p w:rsidR="00115CCC" w:rsidRDefault="00115CCC">
      <w:pPr>
        <w:rPr>
          <w:lang w:val="uk-UA"/>
        </w:rPr>
      </w:pPr>
    </w:p>
    <w:p w:rsidR="00115CCC" w:rsidRDefault="00115CCC">
      <w:pPr>
        <w:rPr>
          <w:lang w:val="uk-UA"/>
        </w:rPr>
      </w:pPr>
    </w:p>
    <w:p w:rsidR="00115CCC" w:rsidRDefault="00115CCC">
      <w:pPr>
        <w:rPr>
          <w:lang w:val="uk-UA"/>
        </w:rPr>
      </w:pPr>
    </w:p>
    <w:p w:rsidR="00115CCC" w:rsidRDefault="00115CCC">
      <w:pPr>
        <w:rPr>
          <w:lang w:val="uk-UA"/>
        </w:rPr>
      </w:pPr>
    </w:p>
    <w:p w:rsidR="00115CCC" w:rsidRDefault="00115CCC">
      <w:pPr>
        <w:rPr>
          <w:lang w:val="uk-UA"/>
        </w:rPr>
      </w:pPr>
    </w:p>
    <w:p w:rsidR="00115CCC" w:rsidRDefault="00115CCC">
      <w:pPr>
        <w:rPr>
          <w:lang w:val="uk-UA"/>
        </w:rPr>
      </w:pPr>
    </w:p>
    <w:p w:rsidR="00115CCC" w:rsidRDefault="00115CCC">
      <w:pPr>
        <w:rPr>
          <w:lang w:val="uk-UA"/>
        </w:rPr>
      </w:pPr>
    </w:p>
    <w:p w:rsidR="00115CCC" w:rsidRDefault="00115CCC">
      <w:pPr>
        <w:rPr>
          <w:lang w:val="uk-UA"/>
        </w:rPr>
      </w:pPr>
    </w:p>
    <w:sectPr w:rsidR="00115CCC"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CCC" w:rsidRDefault="00115CCC" w:rsidP="00EE1455">
      <w:pPr>
        <w:spacing w:after="0" w:line="240" w:lineRule="auto"/>
      </w:pPr>
      <w:r>
        <w:separator/>
      </w:r>
    </w:p>
  </w:endnote>
  <w:endnote w:type="continuationSeparator" w:id="0">
    <w:p w:rsidR="00115CCC" w:rsidRDefault="00115CCC"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CCC" w:rsidRDefault="00115CCC" w:rsidP="00EE1455">
      <w:pPr>
        <w:spacing w:after="0" w:line="240" w:lineRule="auto"/>
      </w:pPr>
      <w:r>
        <w:separator/>
      </w:r>
    </w:p>
  </w:footnote>
  <w:footnote w:type="continuationSeparator" w:id="0">
    <w:p w:rsidR="00115CCC" w:rsidRDefault="00115CCC"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3091"/>
    <w:rsid w:val="00014663"/>
    <w:rsid w:val="000206A9"/>
    <w:rsid w:val="00021131"/>
    <w:rsid w:val="00022FF6"/>
    <w:rsid w:val="00032C43"/>
    <w:rsid w:val="000360A6"/>
    <w:rsid w:val="00056551"/>
    <w:rsid w:val="00060337"/>
    <w:rsid w:val="00064A15"/>
    <w:rsid w:val="000721E5"/>
    <w:rsid w:val="000801AD"/>
    <w:rsid w:val="00080D4D"/>
    <w:rsid w:val="000A10DB"/>
    <w:rsid w:val="000B5051"/>
    <w:rsid w:val="000C0AC7"/>
    <w:rsid w:val="000C0F68"/>
    <w:rsid w:val="000C2B6A"/>
    <w:rsid w:val="000C2D57"/>
    <w:rsid w:val="000C7C4A"/>
    <w:rsid w:val="000E5091"/>
    <w:rsid w:val="0010141C"/>
    <w:rsid w:val="00115CCC"/>
    <w:rsid w:val="001421CD"/>
    <w:rsid w:val="00142D11"/>
    <w:rsid w:val="001435BE"/>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0E17"/>
    <w:rsid w:val="001D1E64"/>
    <w:rsid w:val="001D5B08"/>
    <w:rsid w:val="001E4B92"/>
    <w:rsid w:val="001F1B42"/>
    <w:rsid w:val="002060C5"/>
    <w:rsid w:val="00207934"/>
    <w:rsid w:val="002100D8"/>
    <w:rsid w:val="00211C8E"/>
    <w:rsid w:val="002147DE"/>
    <w:rsid w:val="00225556"/>
    <w:rsid w:val="00230B3A"/>
    <w:rsid w:val="00236D1A"/>
    <w:rsid w:val="00237342"/>
    <w:rsid w:val="00240FCD"/>
    <w:rsid w:val="00250A74"/>
    <w:rsid w:val="002576D7"/>
    <w:rsid w:val="00267089"/>
    <w:rsid w:val="0028366E"/>
    <w:rsid w:val="00284622"/>
    <w:rsid w:val="002960F8"/>
    <w:rsid w:val="002A0B05"/>
    <w:rsid w:val="002A2003"/>
    <w:rsid w:val="002A3C80"/>
    <w:rsid w:val="002A513D"/>
    <w:rsid w:val="002A51E0"/>
    <w:rsid w:val="002B2AE1"/>
    <w:rsid w:val="002C02B4"/>
    <w:rsid w:val="002C5056"/>
    <w:rsid w:val="002C7B41"/>
    <w:rsid w:val="002E27C6"/>
    <w:rsid w:val="002E671A"/>
    <w:rsid w:val="002F13C3"/>
    <w:rsid w:val="0030538B"/>
    <w:rsid w:val="00307527"/>
    <w:rsid w:val="00317427"/>
    <w:rsid w:val="00322060"/>
    <w:rsid w:val="0032457C"/>
    <w:rsid w:val="0032767E"/>
    <w:rsid w:val="00357582"/>
    <w:rsid w:val="00360BB1"/>
    <w:rsid w:val="00362BA7"/>
    <w:rsid w:val="0037307F"/>
    <w:rsid w:val="00374E48"/>
    <w:rsid w:val="00381C9A"/>
    <w:rsid w:val="00385665"/>
    <w:rsid w:val="003905F6"/>
    <w:rsid w:val="00390733"/>
    <w:rsid w:val="003920B6"/>
    <w:rsid w:val="003B08F6"/>
    <w:rsid w:val="003B4B8F"/>
    <w:rsid w:val="003C0854"/>
    <w:rsid w:val="003C46DE"/>
    <w:rsid w:val="003E14DD"/>
    <w:rsid w:val="003E38DF"/>
    <w:rsid w:val="003F7D45"/>
    <w:rsid w:val="004075BB"/>
    <w:rsid w:val="0041052A"/>
    <w:rsid w:val="0041454E"/>
    <w:rsid w:val="004301DB"/>
    <w:rsid w:val="004378EF"/>
    <w:rsid w:val="00442D03"/>
    <w:rsid w:val="0045417C"/>
    <w:rsid w:val="00454D2E"/>
    <w:rsid w:val="00465278"/>
    <w:rsid w:val="00472DF6"/>
    <w:rsid w:val="00481268"/>
    <w:rsid w:val="00484E5D"/>
    <w:rsid w:val="00491BDA"/>
    <w:rsid w:val="0049467A"/>
    <w:rsid w:val="004A1839"/>
    <w:rsid w:val="004A28F2"/>
    <w:rsid w:val="004B527B"/>
    <w:rsid w:val="004C0E55"/>
    <w:rsid w:val="004C2D83"/>
    <w:rsid w:val="004D3AB7"/>
    <w:rsid w:val="004D5098"/>
    <w:rsid w:val="004E116F"/>
    <w:rsid w:val="004F7BAE"/>
    <w:rsid w:val="00501065"/>
    <w:rsid w:val="005021EC"/>
    <w:rsid w:val="00502E1F"/>
    <w:rsid w:val="005118E8"/>
    <w:rsid w:val="00521509"/>
    <w:rsid w:val="00531E79"/>
    <w:rsid w:val="005345AE"/>
    <w:rsid w:val="00537879"/>
    <w:rsid w:val="00546C2E"/>
    <w:rsid w:val="00551CB4"/>
    <w:rsid w:val="00557546"/>
    <w:rsid w:val="00563891"/>
    <w:rsid w:val="00565E3F"/>
    <w:rsid w:val="00570997"/>
    <w:rsid w:val="005740E8"/>
    <w:rsid w:val="005A06AC"/>
    <w:rsid w:val="005A2F4B"/>
    <w:rsid w:val="005A3A17"/>
    <w:rsid w:val="005B1381"/>
    <w:rsid w:val="005C2DB9"/>
    <w:rsid w:val="005C5A2D"/>
    <w:rsid w:val="005C74B0"/>
    <w:rsid w:val="005D40C1"/>
    <w:rsid w:val="00602142"/>
    <w:rsid w:val="00604203"/>
    <w:rsid w:val="00611699"/>
    <w:rsid w:val="00622D10"/>
    <w:rsid w:val="00637DC6"/>
    <w:rsid w:val="0065707F"/>
    <w:rsid w:val="006575FB"/>
    <w:rsid w:val="00664391"/>
    <w:rsid w:val="00670F1B"/>
    <w:rsid w:val="006711AF"/>
    <w:rsid w:val="00691820"/>
    <w:rsid w:val="006D4C11"/>
    <w:rsid w:val="006D565C"/>
    <w:rsid w:val="006E1E18"/>
    <w:rsid w:val="006E207D"/>
    <w:rsid w:val="006F6DB6"/>
    <w:rsid w:val="00706BA5"/>
    <w:rsid w:val="007115E4"/>
    <w:rsid w:val="00721B83"/>
    <w:rsid w:val="007325FA"/>
    <w:rsid w:val="00747478"/>
    <w:rsid w:val="007714A7"/>
    <w:rsid w:val="007736C1"/>
    <w:rsid w:val="00784D6A"/>
    <w:rsid w:val="00786948"/>
    <w:rsid w:val="007A14F1"/>
    <w:rsid w:val="007A3CC7"/>
    <w:rsid w:val="007A56E0"/>
    <w:rsid w:val="007B22D0"/>
    <w:rsid w:val="007C2ACE"/>
    <w:rsid w:val="007D147B"/>
    <w:rsid w:val="007D19CE"/>
    <w:rsid w:val="007D4B7D"/>
    <w:rsid w:val="007E3260"/>
    <w:rsid w:val="0080056E"/>
    <w:rsid w:val="008010DE"/>
    <w:rsid w:val="00803DE7"/>
    <w:rsid w:val="00825452"/>
    <w:rsid w:val="00844C39"/>
    <w:rsid w:val="00864A03"/>
    <w:rsid w:val="00865E48"/>
    <w:rsid w:val="008662EE"/>
    <w:rsid w:val="008679CC"/>
    <w:rsid w:val="008744E2"/>
    <w:rsid w:val="00881954"/>
    <w:rsid w:val="008A23C6"/>
    <w:rsid w:val="008E0317"/>
    <w:rsid w:val="008E0685"/>
    <w:rsid w:val="008E5606"/>
    <w:rsid w:val="008E59B6"/>
    <w:rsid w:val="00916591"/>
    <w:rsid w:val="0092462C"/>
    <w:rsid w:val="00925CE1"/>
    <w:rsid w:val="009347C2"/>
    <w:rsid w:val="009377E0"/>
    <w:rsid w:val="00952FA8"/>
    <w:rsid w:val="00954219"/>
    <w:rsid w:val="00955944"/>
    <w:rsid w:val="00974399"/>
    <w:rsid w:val="00974F3F"/>
    <w:rsid w:val="0099573B"/>
    <w:rsid w:val="00995E2F"/>
    <w:rsid w:val="009B1BDB"/>
    <w:rsid w:val="009B3A99"/>
    <w:rsid w:val="009C4B9B"/>
    <w:rsid w:val="009C6216"/>
    <w:rsid w:val="009E6D0F"/>
    <w:rsid w:val="00A01EC5"/>
    <w:rsid w:val="00A041B9"/>
    <w:rsid w:val="00A0453D"/>
    <w:rsid w:val="00A10D23"/>
    <w:rsid w:val="00A20614"/>
    <w:rsid w:val="00A225E7"/>
    <w:rsid w:val="00A25E10"/>
    <w:rsid w:val="00A31305"/>
    <w:rsid w:val="00A33D61"/>
    <w:rsid w:val="00A373DA"/>
    <w:rsid w:val="00A3764C"/>
    <w:rsid w:val="00A4367F"/>
    <w:rsid w:val="00A461C0"/>
    <w:rsid w:val="00A717BD"/>
    <w:rsid w:val="00A74573"/>
    <w:rsid w:val="00A920B6"/>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4F0B"/>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B56C4"/>
    <w:rsid w:val="00CC07A8"/>
    <w:rsid w:val="00CD1368"/>
    <w:rsid w:val="00CD57BE"/>
    <w:rsid w:val="00CF0B1D"/>
    <w:rsid w:val="00D061C6"/>
    <w:rsid w:val="00D106D7"/>
    <w:rsid w:val="00D20D38"/>
    <w:rsid w:val="00D3158F"/>
    <w:rsid w:val="00D40E12"/>
    <w:rsid w:val="00D45A7C"/>
    <w:rsid w:val="00D67681"/>
    <w:rsid w:val="00D73986"/>
    <w:rsid w:val="00D927B7"/>
    <w:rsid w:val="00DA668E"/>
    <w:rsid w:val="00DA7419"/>
    <w:rsid w:val="00DB0D15"/>
    <w:rsid w:val="00DC18D1"/>
    <w:rsid w:val="00DC78A5"/>
    <w:rsid w:val="00DD0E19"/>
    <w:rsid w:val="00DD2F41"/>
    <w:rsid w:val="00DD592F"/>
    <w:rsid w:val="00E01FD3"/>
    <w:rsid w:val="00E0580F"/>
    <w:rsid w:val="00E23853"/>
    <w:rsid w:val="00E41228"/>
    <w:rsid w:val="00E4280D"/>
    <w:rsid w:val="00E42D65"/>
    <w:rsid w:val="00E4431B"/>
    <w:rsid w:val="00E613C6"/>
    <w:rsid w:val="00E756DD"/>
    <w:rsid w:val="00E80E58"/>
    <w:rsid w:val="00E953B4"/>
    <w:rsid w:val="00EA6322"/>
    <w:rsid w:val="00EB0603"/>
    <w:rsid w:val="00EB2FDA"/>
    <w:rsid w:val="00EB6CEC"/>
    <w:rsid w:val="00EC0E7D"/>
    <w:rsid w:val="00EE1455"/>
    <w:rsid w:val="00EE483B"/>
    <w:rsid w:val="00EF14AD"/>
    <w:rsid w:val="00EF7370"/>
    <w:rsid w:val="00EF73F4"/>
    <w:rsid w:val="00F1049A"/>
    <w:rsid w:val="00F1598C"/>
    <w:rsid w:val="00F17F4B"/>
    <w:rsid w:val="00F30AF4"/>
    <w:rsid w:val="00F35A2A"/>
    <w:rsid w:val="00F42C37"/>
    <w:rsid w:val="00F45E04"/>
    <w:rsid w:val="00F54BF5"/>
    <w:rsid w:val="00F737B3"/>
    <w:rsid w:val="00F739C2"/>
    <w:rsid w:val="00F774B2"/>
    <w:rsid w:val="00F8056A"/>
    <w:rsid w:val="00F806CD"/>
    <w:rsid w:val="00F84D69"/>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415829192">
      <w:marLeft w:val="0"/>
      <w:marRight w:val="0"/>
      <w:marTop w:val="0"/>
      <w:marBottom w:val="0"/>
      <w:divBdr>
        <w:top w:val="none" w:sz="0" w:space="0" w:color="auto"/>
        <w:left w:val="none" w:sz="0" w:space="0" w:color="auto"/>
        <w:bottom w:val="none" w:sz="0" w:space="0" w:color="auto"/>
        <w:right w:val="none" w:sz="0" w:space="0" w:color="auto"/>
      </w:divBdr>
    </w:div>
    <w:div w:id="415829193">
      <w:marLeft w:val="0"/>
      <w:marRight w:val="0"/>
      <w:marTop w:val="0"/>
      <w:marBottom w:val="0"/>
      <w:divBdr>
        <w:top w:val="none" w:sz="0" w:space="0" w:color="auto"/>
        <w:left w:val="none" w:sz="0" w:space="0" w:color="auto"/>
        <w:bottom w:val="none" w:sz="0" w:space="0" w:color="auto"/>
        <w:right w:val="none" w:sz="0" w:space="0" w:color="auto"/>
      </w:divBdr>
    </w:div>
    <w:div w:id="4158291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Pages>
  <Words>400</Words>
  <Characters>2281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2023-03-08T11:39:00Z</cp:lastPrinted>
  <dcterms:created xsi:type="dcterms:W3CDTF">2023-03-27T13:34:00Z</dcterms:created>
  <dcterms:modified xsi:type="dcterms:W3CDTF">2023-03-28T08:46:00Z</dcterms:modified>
</cp:coreProperties>
</file>